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3A7AC" w14:textId="08408563" w:rsidR="00286BA3" w:rsidRPr="00F97E72" w:rsidRDefault="008D2E0E" w:rsidP="00DE7E3D">
      <w:pPr>
        <w:pStyle w:val="Titel"/>
        <w:rPr>
          <w:rFonts w:cs="FreeSans"/>
        </w:rPr>
      </w:pPr>
      <w:r>
        <w:rPr>
          <w:rFonts w:cs="FreeSans"/>
        </w:rPr>
        <w:t xml:space="preserve">Ein Garten soll </w:t>
      </w:r>
      <w:r w:rsidR="00A40E31">
        <w:rPr>
          <w:rFonts w:cs="FreeSans"/>
        </w:rPr>
        <w:t>neugestaltet</w:t>
      </w:r>
      <w:r>
        <w:rPr>
          <w:rFonts w:cs="FreeSans"/>
        </w:rPr>
        <w:t xml:space="preserve"> werden</w:t>
      </w:r>
      <w:r w:rsidR="00753D2F" w:rsidRPr="00F97E72">
        <w:rPr>
          <w:rFonts w:cs="FreeSans"/>
        </w:rPr>
        <w:t xml:space="preserve"> </w:t>
      </w:r>
      <w:r w:rsidR="00BC0DBB" w:rsidRPr="00F97E72">
        <w:rPr>
          <w:rFonts w:cs="FreeSans"/>
        </w:rPr>
        <w:t xml:space="preserve"> </w:t>
      </w:r>
    </w:p>
    <w:p w14:paraId="3B344122" w14:textId="1244C4D4" w:rsidR="00BC0DBB" w:rsidRDefault="004F0BBA" w:rsidP="00BC0DBB">
      <w:pPr>
        <w:jc w:val="center"/>
        <w:rPr>
          <w:rFonts w:cs="FreeSans"/>
          <w:sz w:val="16"/>
        </w:rPr>
      </w:pPr>
      <w:r>
        <w:rPr>
          <w:noProof/>
        </w:rPr>
        <w:drawing>
          <wp:inline distT="0" distB="0" distL="0" distR="0" wp14:anchorId="73133B05" wp14:editId="7A830AAC">
            <wp:extent cx="5760720" cy="326584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32" t="27428" r="63337" b="22279"/>
                    <a:stretch/>
                  </pic:blipFill>
                  <pic:spPr bwMode="auto">
                    <a:xfrm>
                      <a:off x="0" y="0"/>
                      <a:ext cx="5760720" cy="3265844"/>
                    </a:xfrm>
                    <a:prstGeom prst="rect">
                      <a:avLst/>
                    </a:prstGeom>
                    <a:ln>
                      <a:noFill/>
                    </a:ln>
                    <a:extLst>
                      <a:ext uri="{53640926-AAD7-44D8-BBD7-CCE9431645EC}">
                        <a14:shadowObscured xmlns:a14="http://schemas.microsoft.com/office/drawing/2010/main"/>
                      </a:ext>
                    </a:extLst>
                  </pic:spPr>
                </pic:pic>
              </a:graphicData>
            </a:graphic>
          </wp:inline>
        </w:drawing>
      </w:r>
    </w:p>
    <w:p w14:paraId="6DD4836A" w14:textId="77777777" w:rsidR="00053AB6" w:rsidRPr="00885378" w:rsidRDefault="00053AB6" w:rsidP="00053AB6">
      <w:pPr>
        <w:rPr>
          <w:rFonts w:cs="FreeSans"/>
          <w:szCs w:val="20"/>
        </w:rPr>
      </w:pPr>
      <w:r w:rsidRPr="00885378">
        <w:rPr>
          <w:rFonts w:cs="FreeSans"/>
          <w:szCs w:val="20"/>
        </w:rPr>
        <w:t xml:space="preserve">Unsere Neukundin Familie Maier hat sich ein Häuschen aus den siebziger Jahren gekauft und möchte den Garten von Ihrer Firma neugestalten lassen. </w:t>
      </w:r>
    </w:p>
    <w:p w14:paraId="0CC279B7" w14:textId="77777777" w:rsidR="00053AB6" w:rsidRPr="00885378" w:rsidRDefault="00053AB6" w:rsidP="00053AB6">
      <w:pPr>
        <w:rPr>
          <w:rFonts w:cs="FreeSans"/>
          <w:szCs w:val="20"/>
        </w:rPr>
      </w:pPr>
      <w:r w:rsidRPr="00885378">
        <w:rPr>
          <w:rFonts w:cs="FreeSans"/>
          <w:szCs w:val="20"/>
        </w:rPr>
        <w:t>So sieht der Garten aus:</w:t>
      </w:r>
    </w:p>
    <w:p w14:paraId="1BC40CDE" w14:textId="77777777" w:rsidR="00053AB6" w:rsidRPr="00885378" w:rsidRDefault="00053AB6" w:rsidP="00053AB6">
      <w:pPr>
        <w:pStyle w:val="Listenabsatz"/>
        <w:numPr>
          <w:ilvl w:val="0"/>
          <w:numId w:val="2"/>
        </w:numPr>
        <w:spacing w:after="160" w:line="259" w:lineRule="auto"/>
        <w:rPr>
          <w:rFonts w:ascii="FreeSans" w:hAnsi="FreeSans" w:cs="FreeSans"/>
          <w:sz w:val="20"/>
          <w:szCs w:val="20"/>
        </w:rPr>
      </w:pPr>
      <w:r w:rsidRPr="00885378">
        <w:rPr>
          <w:rFonts w:ascii="FreeSans" w:hAnsi="FreeSans" w:cs="FreeSans"/>
          <w:sz w:val="20"/>
          <w:szCs w:val="20"/>
        </w:rPr>
        <w:t>Größe des Gartens: 600 m²</w:t>
      </w:r>
    </w:p>
    <w:p w14:paraId="4B2E5AA5" w14:textId="77777777" w:rsidR="00053AB6" w:rsidRPr="00885378" w:rsidRDefault="00053AB6" w:rsidP="00053AB6">
      <w:pPr>
        <w:pStyle w:val="Listenabsatz"/>
        <w:numPr>
          <w:ilvl w:val="0"/>
          <w:numId w:val="2"/>
        </w:numPr>
        <w:spacing w:after="160" w:line="259" w:lineRule="auto"/>
        <w:rPr>
          <w:rFonts w:ascii="FreeSans" w:hAnsi="FreeSans" w:cs="FreeSans"/>
          <w:sz w:val="20"/>
          <w:szCs w:val="20"/>
        </w:rPr>
      </w:pPr>
      <w:r w:rsidRPr="00885378">
        <w:rPr>
          <w:rFonts w:ascii="FreeSans" w:hAnsi="FreeSans" w:cs="FreeSans"/>
          <w:sz w:val="20"/>
          <w:szCs w:val="20"/>
        </w:rPr>
        <w:t xml:space="preserve">Größe der Gebäude: Haus (60 m²), Garage plus Einfahrt (70 m²) </w:t>
      </w:r>
    </w:p>
    <w:p w14:paraId="4C58360C" w14:textId="77777777" w:rsidR="00053AB6" w:rsidRPr="00885378" w:rsidRDefault="00053AB6" w:rsidP="00053AB6">
      <w:pPr>
        <w:pStyle w:val="Listenabsatz"/>
        <w:numPr>
          <w:ilvl w:val="0"/>
          <w:numId w:val="2"/>
        </w:numPr>
        <w:spacing w:after="160" w:line="259" w:lineRule="auto"/>
        <w:rPr>
          <w:rFonts w:ascii="FreeSans" w:hAnsi="FreeSans" w:cs="FreeSans"/>
          <w:sz w:val="20"/>
          <w:szCs w:val="20"/>
        </w:rPr>
      </w:pPr>
      <w:r w:rsidRPr="00885378">
        <w:rPr>
          <w:rFonts w:ascii="FreeSans" w:hAnsi="FreeSans" w:cs="FreeSans"/>
          <w:sz w:val="20"/>
          <w:szCs w:val="20"/>
        </w:rPr>
        <w:t>Wege und Sonstiges: teils defekte Randeinfassungen, Waschbetonplatten</w:t>
      </w:r>
    </w:p>
    <w:p w14:paraId="6F1E367C" w14:textId="77777777" w:rsidR="00053AB6" w:rsidRPr="00885378" w:rsidRDefault="00053AB6" w:rsidP="00053AB6">
      <w:pPr>
        <w:pStyle w:val="Listenabsatz"/>
        <w:numPr>
          <w:ilvl w:val="0"/>
          <w:numId w:val="3"/>
        </w:numPr>
        <w:spacing w:after="160" w:line="259" w:lineRule="auto"/>
        <w:rPr>
          <w:rFonts w:ascii="FreeSans" w:hAnsi="FreeSans" w:cs="FreeSans"/>
          <w:sz w:val="20"/>
          <w:szCs w:val="20"/>
        </w:rPr>
      </w:pPr>
      <w:r w:rsidRPr="00885378">
        <w:rPr>
          <w:rFonts w:ascii="FreeSans" w:hAnsi="FreeSans" w:cs="FreeSans"/>
          <w:sz w:val="20"/>
          <w:szCs w:val="20"/>
        </w:rPr>
        <w:t>Pflanzen: Fichtenhecke, Obstbäume, Vorgarten (Buchs, Stauden und Saisonbeet)</w:t>
      </w:r>
    </w:p>
    <w:p w14:paraId="751D21DD" w14:textId="77777777" w:rsidR="00053AB6" w:rsidRPr="00885378" w:rsidRDefault="00053AB6" w:rsidP="00053AB6">
      <w:pPr>
        <w:pStyle w:val="Listenabsatz"/>
        <w:numPr>
          <w:ilvl w:val="0"/>
          <w:numId w:val="3"/>
        </w:numPr>
        <w:spacing w:after="160" w:line="259" w:lineRule="auto"/>
        <w:rPr>
          <w:rFonts w:ascii="FreeSans" w:hAnsi="FreeSans" w:cs="FreeSans"/>
          <w:sz w:val="20"/>
          <w:szCs w:val="20"/>
        </w:rPr>
      </w:pPr>
      <w:r w:rsidRPr="00885378">
        <w:rPr>
          <w:rFonts w:ascii="FreeSans" w:hAnsi="FreeSans" w:cs="FreeSans"/>
          <w:sz w:val="20"/>
          <w:szCs w:val="20"/>
        </w:rPr>
        <w:t xml:space="preserve">Gewächshaus </w:t>
      </w:r>
    </w:p>
    <w:p w14:paraId="79A90DFF" w14:textId="77777777" w:rsidR="00053AB6" w:rsidRPr="00885378" w:rsidRDefault="00053AB6" w:rsidP="00053AB6">
      <w:pPr>
        <w:rPr>
          <w:rFonts w:cs="FreeSans"/>
          <w:szCs w:val="20"/>
        </w:rPr>
      </w:pPr>
      <w:r w:rsidRPr="00885378">
        <w:rPr>
          <w:rFonts w:cs="FreeSans"/>
          <w:b/>
          <w:bCs/>
          <w:szCs w:val="20"/>
        </w:rPr>
        <w:t>Ziele des Kunden:</w:t>
      </w:r>
      <w:r w:rsidRPr="00885378">
        <w:rPr>
          <w:rFonts w:cs="FreeSans"/>
          <w:szCs w:val="20"/>
        </w:rPr>
        <w:t xml:space="preserve"> </w:t>
      </w:r>
    </w:p>
    <w:p w14:paraId="658AF36F" w14:textId="77777777" w:rsidR="00053AB6" w:rsidRPr="00885378" w:rsidRDefault="00053AB6" w:rsidP="00053AB6">
      <w:pPr>
        <w:rPr>
          <w:rFonts w:cs="FreeSans"/>
          <w:szCs w:val="20"/>
        </w:rPr>
      </w:pPr>
      <w:r w:rsidRPr="00885378">
        <w:rPr>
          <w:rFonts w:cs="FreeSans"/>
          <w:szCs w:val="20"/>
        </w:rPr>
        <w:t>Neugestaltung: Zisterne erstellen, Hochbeete anlegen, Spielflächen herstellen, Terrasse erneuern, Einfriedung erneuern, Produktionsflächen (Gewächshaus) sollen erhalten und erweitert (Hochbeet) werden, Biodiversität im Ökosystem Garten verbessern, heimische Arten beteiligen</w:t>
      </w:r>
    </w:p>
    <w:p w14:paraId="749C524D" w14:textId="77777777" w:rsidR="00053AB6" w:rsidRPr="00885378" w:rsidRDefault="00053AB6" w:rsidP="00053AB6">
      <w:pPr>
        <w:rPr>
          <w:rFonts w:cs="FreeSans"/>
          <w:b/>
          <w:bCs/>
          <w:szCs w:val="20"/>
        </w:rPr>
      </w:pPr>
    </w:p>
    <w:p w14:paraId="2C0E566D" w14:textId="77777777" w:rsidR="00053AB6" w:rsidRPr="00885378" w:rsidRDefault="00053AB6" w:rsidP="00053AB6">
      <w:pPr>
        <w:rPr>
          <w:rFonts w:cs="FreeSans"/>
          <w:b/>
          <w:bCs/>
          <w:szCs w:val="20"/>
        </w:rPr>
      </w:pPr>
      <w:r w:rsidRPr="00885378">
        <w:rPr>
          <w:rFonts w:cs="FreeSans"/>
          <w:b/>
          <w:bCs/>
          <w:szCs w:val="20"/>
        </w:rPr>
        <w:t>Ökologische- und Nachhaltigkeitszielsetzungen:</w:t>
      </w:r>
    </w:p>
    <w:p w14:paraId="3D165037"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Ressourcenschonung (Zisterne)</w:t>
      </w:r>
    </w:p>
    <w:p w14:paraId="1C1025CD"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physikalischer Schneckenschutz (Hochbeet)</w:t>
      </w:r>
    </w:p>
    <w:p w14:paraId="3286D874"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kein Einsatz von chemischen Pflanzenschutzmitteln, Förderung von Nützlingen</w:t>
      </w:r>
    </w:p>
    <w:p w14:paraId="7A2AAFB5"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Einsatz von organischem Dünger vor mineralischem Dünger (Kreislaufwirtschaft im Garten)</w:t>
      </w:r>
    </w:p>
    <w:p w14:paraId="52A39D3A"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 xml:space="preserve">Lebensräume schaffen: </w:t>
      </w:r>
    </w:p>
    <w:p w14:paraId="69D39841"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 xml:space="preserve">Trockenmauer: Reptilien, Insekten; </w:t>
      </w:r>
    </w:p>
    <w:p w14:paraId="7584DBD0"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Teich: Amphibien, Insekten</w:t>
      </w:r>
    </w:p>
    <w:p w14:paraId="04F1B17A"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Blühwiese: Kleinsäuger, Insekten</w:t>
      </w:r>
    </w:p>
    <w:p w14:paraId="473252FC"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Hecke: Vögel, Säugetiere, Insekten</w:t>
      </w:r>
    </w:p>
    <w:p w14:paraId="70A67A31"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wertvolle Strukturen schaffen: Insektenhotel, Steinhaufen</w:t>
      </w:r>
    </w:p>
    <w:p w14:paraId="3DAA922D" w14:textId="77777777" w:rsidR="00053AB6" w:rsidRPr="00885378" w:rsidRDefault="00053AB6" w:rsidP="00053AB6">
      <w:pPr>
        <w:pStyle w:val="Listenabsatz"/>
        <w:numPr>
          <w:ilvl w:val="1"/>
          <w:numId w:val="1"/>
        </w:numPr>
        <w:spacing w:after="160" w:line="259" w:lineRule="auto"/>
        <w:rPr>
          <w:rFonts w:ascii="FreeSans" w:hAnsi="FreeSans" w:cs="FreeSans"/>
          <w:sz w:val="20"/>
          <w:szCs w:val="20"/>
        </w:rPr>
      </w:pPr>
      <w:r w:rsidRPr="00885378">
        <w:rPr>
          <w:rFonts w:ascii="FreeSans" w:hAnsi="FreeSans" w:cs="FreeSans"/>
          <w:sz w:val="20"/>
          <w:szCs w:val="20"/>
        </w:rPr>
        <w:t>Bienen unterstützen: Blühzeitpunkte von Nektar- und Pollenpflanzen beachten</w:t>
      </w:r>
    </w:p>
    <w:p w14:paraId="53B6A33C" w14:textId="77777777" w:rsidR="00053AB6" w:rsidRPr="00885378" w:rsidRDefault="00053AB6" w:rsidP="00053AB6">
      <w:pPr>
        <w:pStyle w:val="Listenabsatz"/>
        <w:numPr>
          <w:ilvl w:val="0"/>
          <w:numId w:val="1"/>
        </w:numPr>
        <w:spacing w:after="160" w:line="259" w:lineRule="auto"/>
        <w:rPr>
          <w:rFonts w:ascii="FreeSans" w:hAnsi="FreeSans" w:cs="FreeSans"/>
          <w:sz w:val="20"/>
          <w:szCs w:val="20"/>
        </w:rPr>
      </w:pPr>
      <w:r w:rsidRPr="00885378">
        <w:rPr>
          <w:rFonts w:ascii="FreeSans" w:hAnsi="FreeSans" w:cs="FreeSans"/>
          <w:sz w:val="20"/>
          <w:szCs w:val="20"/>
        </w:rPr>
        <w:t>Artenschutz: Pflegezeitpunkte beachten</w:t>
      </w:r>
    </w:p>
    <w:p w14:paraId="733FB375" w14:textId="77777777" w:rsidR="00053AB6" w:rsidRPr="00F97E72" w:rsidRDefault="00053AB6" w:rsidP="00053AB6">
      <w:pPr>
        <w:rPr>
          <w:rFonts w:cs="FreeSan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733"/>
      </w:tblGrid>
      <w:tr w:rsidR="00B83BBA" w:rsidRPr="00F97E72" w14:paraId="11E9F0A6" w14:textId="77777777" w:rsidTr="00DB2F6B">
        <w:tc>
          <w:tcPr>
            <w:tcW w:w="2376" w:type="dxa"/>
          </w:tcPr>
          <w:p w14:paraId="5EB39269" w14:textId="17C84512" w:rsidR="00B83BBA" w:rsidRPr="00F97E72" w:rsidRDefault="00053AB6" w:rsidP="00B83BBA">
            <w:pPr>
              <w:rPr>
                <w:rFonts w:cs="FreeSans"/>
                <w:highlight w:val="yellow"/>
              </w:rPr>
            </w:pPr>
            <w:r>
              <w:rPr>
                <w:rFonts w:cs="FreeSans"/>
              </w:rPr>
              <w:t>Bündelungsf</w:t>
            </w:r>
            <w:r w:rsidR="006740BF">
              <w:rPr>
                <w:rFonts w:cs="FreeSans"/>
              </w:rPr>
              <w:t>ach</w:t>
            </w:r>
          </w:p>
        </w:tc>
        <w:tc>
          <w:tcPr>
            <w:tcW w:w="6910" w:type="dxa"/>
          </w:tcPr>
          <w:p w14:paraId="2A04B6EA" w14:textId="798E2B91" w:rsidR="00B83BBA" w:rsidRPr="00A40E31" w:rsidRDefault="008D2E0E" w:rsidP="00EA1A5D">
            <w:pPr>
              <w:rPr>
                <w:rFonts w:cs="FreeSans"/>
              </w:rPr>
            </w:pPr>
            <w:r w:rsidRPr="00A40E31">
              <w:rPr>
                <w:rFonts w:cs="FreeSans"/>
              </w:rPr>
              <w:t>Betriebsorganisation und Baumaßnahmen</w:t>
            </w:r>
          </w:p>
        </w:tc>
      </w:tr>
      <w:tr w:rsidR="00B83BBA" w:rsidRPr="00F97E72" w14:paraId="543ABE58" w14:textId="77777777" w:rsidTr="00DB2F6B">
        <w:tc>
          <w:tcPr>
            <w:tcW w:w="2376" w:type="dxa"/>
          </w:tcPr>
          <w:p w14:paraId="56C1C846" w14:textId="697C2E12" w:rsidR="00B83BBA" w:rsidRPr="00F97E72" w:rsidRDefault="006740BF" w:rsidP="00B83BBA">
            <w:pPr>
              <w:rPr>
                <w:rFonts w:cs="FreeSans"/>
                <w:highlight w:val="yellow"/>
              </w:rPr>
            </w:pPr>
            <w:r>
              <w:rPr>
                <w:rFonts w:cs="FreeSans"/>
              </w:rPr>
              <w:t>Lernfeld</w:t>
            </w:r>
          </w:p>
        </w:tc>
        <w:tc>
          <w:tcPr>
            <w:tcW w:w="6910" w:type="dxa"/>
          </w:tcPr>
          <w:p w14:paraId="632D1991" w14:textId="357B9438" w:rsidR="00B83BBA" w:rsidRPr="00A40E31" w:rsidRDefault="00053AB6" w:rsidP="00B83BBA">
            <w:pPr>
              <w:rPr>
                <w:rFonts w:cs="FreeSans"/>
              </w:rPr>
            </w:pPr>
            <w:r>
              <w:rPr>
                <w:rFonts w:cs="FreeSans"/>
              </w:rPr>
              <w:t>„</w:t>
            </w:r>
            <w:r w:rsidR="00E573AE" w:rsidRPr="00A40E31">
              <w:rPr>
                <w:rFonts w:cs="FreeSans"/>
              </w:rPr>
              <w:t>Produktionsmaterialien und Baustoffe beschaffen und verwenden</w:t>
            </w:r>
            <w:r>
              <w:rPr>
                <w:rFonts w:cs="FreeSans"/>
              </w:rPr>
              <w:t>“</w:t>
            </w:r>
          </w:p>
        </w:tc>
      </w:tr>
      <w:tr w:rsidR="00B83BBA" w:rsidRPr="00F97E72" w14:paraId="4C6CC39F" w14:textId="77777777" w:rsidTr="00DB2F6B">
        <w:tc>
          <w:tcPr>
            <w:tcW w:w="2376" w:type="dxa"/>
          </w:tcPr>
          <w:p w14:paraId="6CA51AAC" w14:textId="3DA46894" w:rsidR="00B83BBA" w:rsidRPr="00F97E72" w:rsidRDefault="006740BF" w:rsidP="00246D32">
            <w:pPr>
              <w:rPr>
                <w:rFonts w:cs="FreeSans"/>
              </w:rPr>
            </w:pPr>
            <w:r>
              <w:rPr>
                <w:rFonts w:cs="FreeSans"/>
              </w:rPr>
              <w:t>Querverweise zu weiteren Lernfeldern des Lehrplans</w:t>
            </w:r>
          </w:p>
        </w:tc>
        <w:tc>
          <w:tcPr>
            <w:tcW w:w="6910" w:type="dxa"/>
          </w:tcPr>
          <w:p w14:paraId="50E52F5A" w14:textId="028D6639" w:rsidR="002F188E" w:rsidRDefault="00053AB6" w:rsidP="00B83BBA">
            <w:pPr>
              <w:rPr>
                <w:rFonts w:cs="FreeSans"/>
              </w:rPr>
            </w:pPr>
            <w:r>
              <w:rPr>
                <w:rFonts w:cs="FreeSans"/>
              </w:rPr>
              <w:t xml:space="preserve">Pflanzenkenntnisse: </w:t>
            </w:r>
            <w:r w:rsidR="00DF6928">
              <w:rPr>
                <w:rFonts w:cs="FreeSans"/>
              </w:rPr>
              <w:t>Pflanzen</w:t>
            </w:r>
            <w:r w:rsidR="00DD234B">
              <w:rPr>
                <w:rFonts w:cs="FreeSans"/>
              </w:rPr>
              <w:t xml:space="preserve"> verwenden, </w:t>
            </w:r>
          </w:p>
          <w:p w14:paraId="4B02BC50" w14:textId="344D93E8" w:rsidR="00B83BBA" w:rsidRDefault="00053AB6" w:rsidP="00B83BBA">
            <w:pPr>
              <w:rPr>
                <w:rFonts w:cs="FreeSans"/>
              </w:rPr>
            </w:pPr>
            <w:r>
              <w:rPr>
                <w:rFonts w:cs="FreeSans"/>
              </w:rPr>
              <w:t xml:space="preserve">Kulturführung und vegetationstechnische Arbeiten: </w:t>
            </w:r>
            <w:r w:rsidR="00EC5C7B" w:rsidRPr="00EC5C7B">
              <w:rPr>
                <w:rFonts w:cs="FreeSans"/>
              </w:rPr>
              <w:t>Böden / Erden / Substrate bestimmen, pflanzgerecht einordnen und verwenden</w:t>
            </w:r>
            <w:r>
              <w:rPr>
                <w:rFonts w:cs="FreeSans"/>
              </w:rPr>
              <w:t xml:space="preserve">; </w:t>
            </w:r>
            <w:r w:rsidR="002F188E" w:rsidRPr="002F188E">
              <w:rPr>
                <w:rFonts w:cs="FreeSans"/>
              </w:rPr>
              <w:t xml:space="preserve">Pflanzen kultivieren, </w:t>
            </w:r>
            <w:proofErr w:type="spellStart"/>
            <w:r w:rsidR="002F188E" w:rsidRPr="002F188E">
              <w:rPr>
                <w:rFonts w:cs="FreeSans"/>
              </w:rPr>
              <w:t>pflanzen</w:t>
            </w:r>
            <w:proofErr w:type="spellEnd"/>
            <w:r w:rsidR="002F188E" w:rsidRPr="002F188E">
              <w:rPr>
                <w:rFonts w:cs="FreeSans"/>
              </w:rPr>
              <w:t xml:space="preserve"> und pflegen</w:t>
            </w:r>
          </w:p>
          <w:p w14:paraId="14FD171F" w14:textId="33F9B1DE" w:rsidR="00E2707C" w:rsidRPr="00F97E72" w:rsidRDefault="00053AB6" w:rsidP="00B83BBA">
            <w:pPr>
              <w:rPr>
                <w:rFonts w:cs="FreeSans"/>
              </w:rPr>
            </w:pPr>
            <w:r>
              <w:rPr>
                <w:rFonts w:cs="FreeSans"/>
              </w:rPr>
              <w:t xml:space="preserve">Vermarktung und Dienstleistung: </w:t>
            </w:r>
            <w:r w:rsidR="00E2707C" w:rsidRPr="008F5A85">
              <w:rPr>
                <w:rFonts w:cs="FreeSans"/>
              </w:rPr>
              <w:t>Pflanzen marktgerecht präsentieren</w:t>
            </w:r>
          </w:p>
        </w:tc>
      </w:tr>
      <w:tr w:rsidR="00B83BBA" w:rsidRPr="00F97E72" w14:paraId="7CB1D146" w14:textId="77777777" w:rsidTr="00DB2F6B">
        <w:tc>
          <w:tcPr>
            <w:tcW w:w="2376" w:type="dxa"/>
          </w:tcPr>
          <w:p w14:paraId="03998FEB" w14:textId="77777777" w:rsidR="00B83BBA" w:rsidRPr="00F97E72" w:rsidRDefault="00B83BBA" w:rsidP="00B83BBA">
            <w:pPr>
              <w:rPr>
                <w:rFonts w:cs="FreeSans"/>
              </w:rPr>
            </w:pPr>
            <w:r w:rsidRPr="00F97E72">
              <w:rPr>
                <w:rFonts w:cs="FreeSans"/>
              </w:rPr>
              <w:t xml:space="preserve">Zeitrahmen </w:t>
            </w:r>
          </w:p>
        </w:tc>
        <w:tc>
          <w:tcPr>
            <w:tcW w:w="6910" w:type="dxa"/>
          </w:tcPr>
          <w:p w14:paraId="3532E617" w14:textId="66F7657F" w:rsidR="00B83BBA" w:rsidRPr="00F97E72" w:rsidRDefault="008F5A85" w:rsidP="00B83BBA">
            <w:pPr>
              <w:rPr>
                <w:rFonts w:cs="FreeSans"/>
              </w:rPr>
            </w:pPr>
            <w:r>
              <w:rPr>
                <w:rFonts w:cs="FreeSans"/>
              </w:rPr>
              <w:t>1</w:t>
            </w:r>
            <w:r w:rsidR="00FE14B1">
              <w:rPr>
                <w:rFonts w:cs="FreeSans"/>
              </w:rPr>
              <w:t>4</w:t>
            </w:r>
            <w:r>
              <w:rPr>
                <w:rFonts w:cs="FreeSans"/>
              </w:rPr>
              <w:t xml:space="preserve"> </w:t>
            </w:r>
            <w:r w:rsidR="00053AB6">
              <w:rPr>
                <w:rFonts w:cs="FreeSans"/>
              </w:rPr>
              <w:t>Unterrichtseinheiten á 45 Minuten</w:t>
            </w:r>
          </w:p>
        </w:tc>
      </w:tr>
      <w:tr w:rsidR="00B83BBA" w:rsidRPr="00F97E72" w14:paraId="5EDD2651" w14:textId="77777777" w:rsidTr="00DB2F6B">
        <w:tc>
          <w:tcPr>
            <w:tcW w:w="2376" w:type="dxa"/>
          </w:tcPr>
          <w:p w14:paraId="4CB6713A" w14:textId="77777777" w:rsidR="00B83BBA" w:rsidRPr="00F97E72" w:rsidRDefault="00B83BBA" w:rsidP="00B83BBA">
            <w:pPr>
              <w:rPr>
                <w:rFonts w:cs="FreeSans"/>
              </w:rPr>
            </w:pPr>
            <w:r w:rsidRPr="00F97E72">
              <w:rPr>
                <w:rFonts w:cs="FreeSans"/>
              </w:rPr>
              <w:t>Benötigtes Material</w:t>
            </w:r>
          </w:p>
        </w:tc>
        <w:tc>
          <w:tcPr>
            <w:tcW w:w="6910" w:type="dxa"/>
          </w:tcPr>
          <w:p w14:paraId="0E228F39" w14:textId="3BFDA1AA" w:rsidR="00B83BBA" w:rsidRPr="00F97E72" w:rsidRDefault="008F5A85" w:rsidP="00B83BBA">
            <w:pPr>
              <w:rPr>
                <w:rFonts w:cs="FreeSans"/>
              </w:rPr>
            </w:pPr>
            <w:r>
              <w:rPr>
                <w:rFonts w:cs="FreeSans"/>
              </w:rPr>
              <w:t>EDV-Raum</w:t>
            </w:r>
          </w:p>
        </w:tc>
      </w:tr>
    </w:tbl>
    <w:p w14:paraId="6BA55DF7" w14:textId="77777777" w:rsidR="00885378" w:rsidRPr="00816D95" w:rsidRDefault="00885378" w:rsidP="00816D95">
      <w:pPr>
        <w:spacing w:before="0" w:after="0" w:line="240" w:lineRule="auto"/>
        <w:rPr>
          <w:rFonts w:cs="FreeSans"/>
          <w:sz w:val="22"/>
        </w:rPr>
      </w:pPr>
    </w:p>
    <w:p w14:paraId="3F248DED" w14:textId="3C5537CF" w:rsidR="00816D95" w:rsidRDefault="00816D95" w:rsidP="00816D95">
      <w:pPr>
        <w:pStyle w:val="berschrift1"/>
      </w:pPr>
      <w:r>
        <w:t>Kompetenzerwartungen/ Phasen der vollständige</w:t>
      </w:r>
      <w:r w:rsidR="008F5A85">
        <w:t>n</w:t>
      </w:r>
      <w:r>
        <w:t xml:space="preserve"> Handlung</w:t>
      </w:r>
    </w:p>
    <w:p w14:paraId="7865A4CC" w14:textId="77777777" w:rsidR="00816D95" w:rsidRDefault="00816D95" w:rsidP="00816D95">
      <w:pPr>
        <w:rPr>
          <w:bCs/>
          <w:szCs w:val="20"/>
        </w:rPr>
      </w:pPr>
    </w:p>
    <w:tbl>
      <w:tblPr>
        <w:tblStyle w:val="Tabellenraster"/>
        <w:tblW w:w="0" w:type="auto"/>
        <w:tblLook w:val="04A0" w:firstRow="1" w:lastRow="0" w:firstColumn="1" w:lastColumn="0" w:noHBand="0" w:noVBand="1"/>
      </w:tblPr>
      <w:tblGrid>
        <w:gridCol w:w="6228"/>
        <w:gridCol w:w="2097"/>
        <w:gridCol w:w="737"/>
      </w:tblGrid>
      <w:tr w:rsidR="00816D95" w14:paraId="5BF9C528" w14:textId="77777777" w:rsidTr="00816D95">
        <w:tc>
          <w:tcPr>
            <w:tcW w:w="92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00EEE" w14:textId="77777777" w:rsidR="00816D95" w:rsidRDefault="00816D95">
            <w:pPr>
              <w:rPr>
                <w:lang w:eastAsia="de-DE"/>
              </w:rPr>
            </w:pPr>
            <w:r>
              <w:rPr>
                <w:lang w:eastAsia="de-DE"/>
              </w:rPr>
              <w:t>Orientieren</w:t>
            </w:r>
          </w:p>
        </w:tc>
      </w:tr>
      <w:tr w:rsidR="00816D95" w14:paraId="1EFDC9D5"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D83BF" w14:textId="77777777" w:rsidR="00816D95" w:rsidRDefault="00816D95">
            <w:pPr>
              <w:rPr>
                <w:lang w:eastAsia="de-DE"/>
              </w:rPr>
            </w:pPr>
            <w:r>
              <w:rPr>
                <w:lang w:eastAsia="de-DE"/>
              </w:rPr>
              <w:t>Kompetenzerwartung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405A9" w14:textId="77777777" w:rsidR="00816D95" w:rsidRDefault="00816D95">
            <w:pPr>
              <w:rPr>
                <w:lang w:eastAsia="de-DE"/>
              </w:rPr>
            </w:pPr>
            <w:r>
              <w:rPr>
                <w:lang w:eastAsia="de-DE"/>
              </w:rPr>
              <w:t>Inhalt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A04FA" w14:textId="77777777" w:rsidR="00816D95" w:rsidRDefault="00816D95">
            <w:pPr>
              <w:rPr>
                <w:lang w:eastAsia="de-DE"/>
              </w:rPr>
            </w:pPr>
            <w:r>
              <w:rPr>
                <w:lang w:eastAsia="de-DE"/>
              </w:rPr>
              <w:t>Zeit</w:t>
            </w:r>
          </w:p>
        </w:tc>
      </w:tr>
      <w:tr w:rsidR="00816D95" w14:paraId="129BE822"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903F9" w14:textId="418C0724" w:rsidR="004F28A3" w:rsidRDefault="009109EA" w:rsidP="004F28A3">
            <w:r>
              <w:t xml:space="preserve">Die </w:t>
            </w:r>
            <w:proofErr w:type="spellStart"/>
            <w:r>
              <w:t>SuS</w:t>
            </w:r>
            <w:proofErr w:type="spellEnd"/>
            <w:r>
              <w:t xml:space="preserve"> a</w:t>
            </w:r>
            <w:r w:rsidR="004F28A3">
              <w:t>nalys</w:t>
            </w:r>
            <w:r>
              <w:t>ieren die</w:t>
            </w:r>
            <w:r w:rsidR="004F28A3">
              <w:t xml:space="preserve"> Lernsituation</w:t>
            </w:r>
            <w:r>
              <w:t>, das</w:t>
            </w:r>
            <w:r w:rsidR="004F28A3">
              <w:t xml:space="preserve"> bedeute</w:t>
            </w:r>
            <w:r w:rsidR="00A40E31">
              <w:t>t</w:t>
            </w:r>
            <w:r>
              <w:t>, dass</w:t>
            </w:r>
            <w:r w:rsidR="004F28A3">
              <w:t xml:space="preserve"> die Gesamtaufgabe mit Teilaspekten herau</w:t>
            </w:r>
            <w:r>
              <w:t>sgearbeitet wird.</w:t>
            </w:r>
          </w:p>
          <w:p w14:paraId="1BAA395B" w14:textId="77777777" w:rsidR="004F28A3" w:rsidRDefault="004F28A3" w:rsidP="004F28A3">
            <w:r>
              <w:t>z.B. Rückfragen an den Auftraggeber, Klärung von Verständnisschwierigkeiten, Wünsche des Kunden erschließen und erkennen.</w:t>
            </w:r>
          </w:p>
          <w:p w14:paraId="0934B026" w14:textId="7194402B" w:rsidR="00816D95" w:rsidRDefault="00816D95" w:rsidP="004F28A3">
            <w:pPr>
              <w:rPr>
                <w:lang w:eastAsia="de-D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4505" w14:textId="4D6CDC25" w:rsidR="00816D95" w:rsidRDefault="00CB5E9F" w:rsidP="00E83305">
            <w:pPr>
              <w:rPr>
                <w:lang w:eastAsia="de-DE"/>
              </w:rPr>
            </w:pPr>
            <w:r>
              <w:rPr>
                <w:lang w:eastAsia="de-DE"/>
              </w:rPr>
              <w:t>Mindmap</w:t>
            </w:r>
            <w:r w:rsidR="009E697E">
              <w:rPr>
                <w:lang w:eastAsia="de-DE"/>
              </w:rPr>
              <w:t xml:space="preserve"> zu </w:t>
            </w:r>
            <w:r w:rsidR="002F6A15">
              <w:rPr>
                <w:lang w:eastAsia="de-DE"/>
              </w:rPr>
              <w:t>den möglichen Einfriedungen</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2B8E5" w14:textId="2DFA0758" w:rsidR="00816D95" w:rsidRDefault="006D31F3">
            <w:pPr>
              <w:rPr>
                <w:lang w:eastAsia="de-DE"/>
              </w:rPr>
            </w:pPr>
            <w:r>
              <w:rPr>
                <w:lang w:eastAsia="de-DE"/>
              </w:rPr>
              <w:t>45 Min.</w:t>
            </w:r>
          </w:p>
        </w:tc>
      </w:tr>
    </w:tbl>
    <w:p w14:paraId="02252A03" w14:textId="77777777" w:rsidR="00816D95" w:rsidRDefault="00816D95" w:rsidP="00816D95">
      <w:pPr>
        <w:rPr>
          <w:bCs/>
          <w:szCs w:val="20"/>
        </w:rPr>
      </w:pPr>
    </w:p>
    <w:tbl>
      <w:tblPr>
        <w:tblStyle w:val="Tabellenraster"/>
        <w:tblW w:w="0" w:type="auto"/>
        <w:tblLook w:val="04A0" w:firstRow="1" w:lastRow="0" w:firstColumn="1" w:lastColumn="0" w:noHBand="0" w:noVBand="1"/>
      </w:tblPr>
      <w:tblGrid>
        <w:gridCol w:w="6226"/>
        <w:gridCol w:w="2099"/>
        <w:gridCol w:w="737"/>
      </w:tblGrid>
      <w:tr w:rsidR="00816D95" w14:paraId="552B11F7" w14:textId="77777777" w:rsidTr="00816D95">
        <w:tc>
          <w:tcPr>
            <w:tcW w:w="92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95768" w14:textId="77777777" w:rsidR="00816D95" w:rsidRDefault="00816D95">
            <w:pPr>
              <w:rPr>
                <w:lang w:eastAsia="de-DE"/>
              </w:rPr>
            </w:pPr>
            <w:r>
              <w:rPr>
                <w:lang w:eastAsia="de-DE"/>
              </w:rPr>
              <w:t>Informieren</w:t>
            </w:r>
          </w:p>
        </w:tc>
      </w:tr>
      <w:tr w:rsidR="00816D95" w14:paraId="033A53AA"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D11C3" w14:textId="77777777" w:rsidR="00816D95" w:rsidRDefault="00816D95">
            <w:pPr>
              <w:rPr>
                <w:lang w:eastAsia="de-DE"/>
              </w:rPr>
            </w:pPr>
            <w:r>
              <w:rPr>
                <w:lang w:eastAsia="de-DE"/>
              </w:rPr>
              <w:t>Kompetenzerwartung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F484C" w14:textId="77777777" w:rsidR="00816D95" w:rsidRDefault="00816D95">
            <w:pPr>
              <w:rPr>
                <w:lang w:eastAsia="de-DE"/>
              </w:rPr>
            </w:pPr>
            <w:r>
              <w:rPr>
                <w:lang w:eastAsia="de-DE"/>
              </w:rPr>
              <w:t>Inhalt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55929" w14:textId="77777777" w:rsidR="00816D95" w:rsidRDefault="00816D95">
            <w:pPr>
              <w:rPr>
                <w:lang w:eastAsia="de-DE"/>
              </w:rPr>
            </w:pPr>
            <w:r>
              <w:rPr>
                <w:lang w:eastAsia="de-DE"/>
              </w:rPr>
              <w:t>Zeit</w:t>
            </w:r>
          </w:p>
        </w:tc>
      </w:tr>
      <w:tr w:rsidR="00816D95" w14:paraId="2CF7CFFB"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4518" w14:textId="4268FA62" w:rsidR="00816D95" w:rsidRDefault="00D77AEB">
            <w:pPr>
              <w:rPr>
                <w:lang w:eastAsia="de-DE"/>
              </w:rPr>
            </w:pPr>
            <w:r>
              <w:rPr>
                <w:lang w:eastAsia="de-DE"/>
              </w:rPr>
              <w:t xml:space="preserve">Die </w:t>
            </w:r>
            <w:proofErr w:type="spellStart"/>
            <w:r>
              <w:rPr>
                <w:lang w:eastAsia="de-DE"/>
              </w:rPr>
              <w:t>SuS</w:t>
            </w:r>
            <w:proofErr w:type="spellEnd"/>
            <w:r>
              <w:rPr>
                <w:lang w:eastAsia="de-DE"/>
              </w:rPr>
              <w:t xml:space="preserve"> lernen verschiedene Heckenpflanzen und Einfriedungen kennen, dabei </w:t>
            </w:r>
            <w:r w:rsidR="00D82154">
              <w:rPr>
                <w:lang w:eastAsia="de-DE"/>
              </w:rPr>
              <w:t>legen Sie besonderen Wert auf die Ökologie und die Nachhaltigkeit der verschiedenen Baustoffe</w:t>
            </w:r>
            <w:r w:rsidR="00E53380">
              <w:rPr>
                <w:lang w:eastAsia="de-DE"/>
              </w:rPr>
              <w:t xml:space="preserve"> und Pflanzen.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AFF34" w14:textId="3B88E629" w:rsidR="00816D95" w:rsidRDefault="003F3EC9">
            <w:r>
              <w:t>Einfriedungen (Zaunbau, Hecke, Gabionen)</w:t>
            </w:r>
          </w:p>
          <w:p w14:paraId="1D8D4808" w14:textId="77777777" w:rsidR="008F2853" w:rsidRPr="00973F47" w:rsidRDefault="008F2853" w:rsidP="008F2853">
            <w:r>
              <w:t>Kenntnisse über Vorteile, Nachteile, Nachhaltigkeit und CO</w:t>
            </w:r>
            <w:r w:rsidRPr="00973F47">
              <w:rPr>
                <w:vertAlign w:val="subscript"/>
              </w:rPr>
              <w:t>2</w:t>
            </w:r>
            <w:r>
              <w:t>-Fußabdruck von Einfriedungen</w:t>
            </w:r>
          </w:p>
          <w:p w14:paraId="256FAD99" w14:textId="50112216" w:rsidR="008F2853" w:rsidRDefault="008F2853" w:rsidP="008F2853">
            <w:pPr>
              <w:rPr>
                <w:lang w:eastAsia="de-DE"/>
              </w:rPr>
            </w:pPr>
            <w:r>
              <w:t xml:space="preserve">Kennenlernen von Heckenpflanzen </w:t>
            </w:r>
            <w:r>
              <w:lastRenderedPageBreak/>
              <w:t>(Merkmale, Blütezeitpunkt, Heckentyp)</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38526" w14:textId="7AEAF41F" w:rsidR="00816D95" w:rsidRDefault="006D31F3">
            <w:pPr>
              <w:rPr>
                <w:lang w:eastAsia="de-DE"/>
              </w:rPr>
            </w:pPr>
            <w:r>
              <w:rPr>
                <w:lang w:eastAsia="de-DE"/>
              </w:rPr>
              <w:lastRenderedPageBreak/>
              <w:t>180 Min.</w:t>
            </w:r>
          </w:p>
        </w:tc>
      </w:tr>
    </w:tbl>
    <w:p w14:paraId="39F2AD78" w14:textId="77777777" w:rsidR="00816D95" w:rsidRDefault="00816D95" w:rsidP="00816D95">
      <w:pPr>
        <w:rPr>
          <w:bCs/>
          <w:szCs w:val="20"/>
        </w:rPr>
      </w:pPr>
    </w:p>
    <w:tbl>
      <w:tblPr>
        <w:tblStyle w:val="Tabellenraster"/>
        <w:tblW w:w="0" w:type="auto"/>
        <w:tblLook w:val="04A0" w:firstRow="1" w:lastRow="0" w:firstColumn="1" w:lastColumn="0" w:noHBand="0" w:noVBand="1"/>
      </w:tblPr>
      <w:tblGrid>
        <w:gridCol w:w="6228"/>
        <w:gridCol w:w="2096"/>
        <w:gridCol w:w="738"/>
      </w:tblGrid>
      <w:tr w:rsidR="00816D95" w14:paraId="4603808E" w14:textId="77777777" w:rsidTr="00816D95">
        <w:tc>
          <w:tcPr>
            <w:tcW w:w="92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5B3E7" w14:textId="77777777" w:rsidR="00816D95" w:rsidRDefault="00816D95">
            <w:pPr>
              <w:rPr>
                <w:lang w:eastAsia="de-DE"/>
              </w:rPr>
            </w:pPr>
            <w:r>
              <w:rPr>
                <w:lang w:eastAsia="de-DE"/>
              </w:rPr>
              <w:t>Planen</w:t>
            </w:r>
          </w:p>
        </w:tc>
      </w:tr>
      <w:tr w:rsidR="00816D95" w14:paraId="398309F0"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7A70C" w14:textId="77777777" w:rsidR="00816D95" w:rsidRDefault="00816D95">
            <w:pPr>
              <w:rPr>
                <w:lang w:eastAsia="de-DE"/>
              </w:rPr>
            </w:pPr>
            <w:r>
              <w:rPr>
                <w:lang w:eastAsia="de-DE"/>
              </w:rPr>
              <w:t>Kompetenzerwartung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03A93" w14:textId="77777777" w:rsidR="00816D95" w:rsidRDefault="00816D95">
            <w:pPr>
              <w:rPr>
                <w:lang w:eastAsia="de-DE"/>
              </w:rPr>
            </w:pPr>
            <w:r>
              <w:rPr>
                <w:lang w:eastAsia="de-DE"/>
              </w:rPr>
              <w:t>Inhalt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3CA41" w14:textId="77777777" w:rsidR="00816D95" w:rsidRDefault="00816D95">
            <w:pPr>
              <w:rPr>
                <w:lang w:eastAsia="de-DE"/>
              </w:rPr>
            </w:pPr>
            <w:r>
              <w:rPr>
                <w:lang w:eastAsia="de-DE"/>
              </w:rPr>
              <w:t>Zeit</w:t>
            </w:r>
          </w:p>
        </w:tc>
      </w:tr>
      <w:tr w:rsidR="00816D95" w14:paraId="415B9773"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78707" w14:textId="77777777" w:rsidR="00301422" w:rsidRDefault="00301422" w:rsidP="00301422">
            <w:pPr>
              <w:rPr>
                <w:lang w:eastAsia="de-DE"/>
              </w:rPr>
            </w:pPr>
            <w:r>
              <w:rPr>
                <w:lang w:eastAsia="de-DE"/>
              </w:rPr>
              <w:t xml:space="preserve">Sie planen anhand von betrieblichen und bauseitigen Vorgaben die Beschaffung und den </w:t>
            </w:r>
          </w:p>
          <w:p w14:paraId="73210C5C" w14:textId="2BA3E445" w:rsidR="00816D95" w:rsidRDefault="00301422" w:rsidP="00301422">
            <w:pPr>
              <w:rPr>
                <w:lang w:eastAsia="de-DE"/>
              </w:rPr>
            </w:pPr>
            <w:r>
              <w:rPr>
                <w:lang w:eastAsia="de-DE"/>
              </w:rPr>
              <w:t>Einsatz geeigneter Produktionsmaterialien und Baustoffe.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D8509" w14:textId="77777777" w:rsidR="0047723D" w:rsidRDefault="0047723D" w:rsidP="0047723D">
            <w:r>
              <w:t>Analyse des Materialbedarfs</w:t>
            </w:r>
          </w:p>
          <w:p w14:paraId="55E40CE6" w14:textId="77777777" w:rsidR="00816D95" w:rsidRDefault="00816D95">
            <w:pPr>
              <w:rPr>
                <w:lang w:eastAsia="de-DE"/>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FA78D" w14:textId="4BF71B99" w:rsidR="00816D95" w:rsidRDefault="006D31F3">
            <w:pPr>
              <w:rPr>
                <w:lang w:eastAsia="de-DE"/>
              </w:rPr>
            </w:pPr>
            <w:r>
              <w:rPr>
                <w:lang w:eastAsia="de-DE"/>
              </w:rPr>
              <w:t>90 Min.</w:t>
            </w:r>
          </w:p>
        </w:tc>
      </w:tr>
    </w:tbl>
    <w:p w14:paraId="23113B94" w14:textId="77777777" w:rsidR="00E40471" w:rsidRDefault="00E40471" w:rsidP="00816D95">
      <w:pPr>
        <w:rPr>
          <w:bCs/>
          <w:szCs w:val="20"/>
        </w:rPr>
      </w:pPr>
    </w:p>
    <w:tbl>
      <w:tblPr>
        <w:tblStyle w:val="Tabellenraster"/>
        <w:tblW w:w="0" w:type="auto"/>
        <w:tblLook w:val="04A0" w:firstRow="1" w:lastRow="0" w:firstColumn="1" w:lastColumn="0" w:noHBand="0" w:noVBand="1"/>
      </w:tblPr>
      <w:tblGrid>
        <w:gridCol w:w="6226"/>
        <w:gridCol w:w="2099"/>
        <w:gridCol w:w="737"/>
      </w:tblGrid>
      <w:tr w:rsidR="00816D95" w14:paraId="52C2E286" w14:textId="77777777" w:rsidTr="00816D95">
        <w:tc>
          <w:tcPr>
            <w:tcW w:w="92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116C3" w14:textId="77777777" w:rsidR="00816D95" w:rsidRDefault="00816D95">
            <w:pPr>
              <w:rPr>
                <w:lang w:eastAsia="de-DE"/>
              </w:rPr>
            </w:pPr>
            <w:r>
              <w:rPr>
                <w:lang w:eastAsia="de-DE"/>
              </w:rPr>
              <w:t>Durchführung</w:t>
            </w:r>
          </w:p>
        </w:tc>
      </w:tr>
      <w:tr w:rsidR="00816D95" w14:paraId="7704B373"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9048D" w14:textId="77777777" w:rsidR="00816D95" w:rsidRDefault="00816D95">
            <w:pPr>
              <w:rPr>
                <w:lang w:eastAsia="de-DE"/>
              </w:rPr>
            </w:pPr>
            <w:r>
              <w:rPr>
                <w:lang w:eastAsia="de-DE"/>
              </w:rPr>
              <w:t>Kompetenzerwartung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04ED7" w14:textId="77777777" w:rsidR="00816D95" w:rsidRDefault="00816D95">
            <w:pPr>
              <w:rPr>
                <w:lang w:eastAsia="de-DE"/>
              </w:rPr>
            </w:pPr>
            <w:r>
              <w:rPr>
                <w:lang w:eastAsia="de-DE"/>
              </w:rPr>
              <w:t>Inhalt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D8218" w14:textId="77777777" w:rsidR="00816D95" w:rsidRDefault="00816D95">
            <w:pPr>
              <w:rPr>
                <w:lang w:eastAsia="de-DE"/>
              </w:rPr>
            </w:pPr>
            <w:r>
              <w:rPr>
                <w:lang w:eastAsia="de-DE"/>
              </w:rPr>
              <w:t>Zeit</w:t>
            </w:r>
          </w:p>
        </w:tc>
      </w:tr>
      <w:tr w:rsidR="00816D95" w14:paraId="2C4CF22D"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7894B" w14:textId="7ACEE382" w:rsidR="00816D95" w:rsidRDefault="005102DE">
            <w:pPr>
              <w:rPr>
                <w:lang w:eastAsia="de-DE"/>
              </w:rPr>
            </w:pPr>
            <w:r>
              <w:rPr>
                <w:lang w:eastAsia="de-DE"/>
              </w:rPr>
              <w:t xml:space="preserve">Die </w:t>
            </w:r>
            <w:proofErr w:type="spellStart"/>
            <w:r w:rsidR="00BC3509">
              <w:rPr>
                <w:lang w:eastAsia="de-DE"/>
              </w:rPr>
              <w:t>SuS</w:t>
            </w:r>
            <w:proofErr w:type="spellEnd"/>
            <w:r w:rsidR="00BC3509">
              <w:rPr>
                <w:lang w:eastAsia="de-DE"/>
              </w:rPr>
              <w:t xml:space="preserve"> </w:t>
            </w:r>
            <w:r w:rsidR="00CF4594">
              <w:rPr>
                <w:lang w:eastAsia="de-DE"/>
              </w:rPr>
              <w:t>erstellen eine Kalkulation</w:t>
            </w:r>
            <w:r w:rsidR="00A40E31">
              <w:rPr>
                <w:lang w:eastAsia="de-DE"/>
              </w:rPr>
              <w:t>.</w:t>
            </w:r>
          </w:p>
          <w:p w14:paraId="0A652FBA" w14:textId="07180FBA" w:rsidR="005102DE" w:rsidRDefault="005102DE">
            <w:pPr>
              <w:rPr>
                <w:lang w:eastAsia="de-DE"/>
              </w:rPr>
            </w:pPr>
            <w:r>
              <w:rPr>
                <w:lang w:eastAsia="de-DE"/>
              </w:rPr>
              <w:t xml:space="preserve">Die </w:t>
            </w:r>
            <w:proofErr w:type="spellStart"/>
            <w:r>
              <w:rPr>
                <w:lang w:eastAsia="de-DE"/>
              </w:rPr>
              <w:t>SuS</w:t>
            </w:r>
            <w:proofErr w:type="spellEnd"/>
            <w:r w:rsidR="00C9372C">
              <w:rPr>
                <w:lang w:eastAsia="de-DE"/>
              </w:rPr>
              <w:t xml:space="preserve"> erstellen eine Pflanzenliste und treffen eine Vorauswahl.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4AA3D" w14:textId="64FCCFFC" w:rsidR="00816D95" w:rsidRDefault="00BC3509">
            <w:pPr>
              <w:rPr>
                <w:lang w:eastAsia="de-DE"/>
              </w:rPr>
            </w:pPr>
            <w:r>
              <w:t xml:space="preserve">Materialkalkulation eines Mustertyps Beratungsgespräch </w:t>
            </w:r>
            <w:r w:rsidR="005102DE">
              <w:t>Erstellung einer P</w:t>
            </w:r>
            <w:r w:rsidR="00C9372C">
              <w:t>fla</w:t>
            </w:r>
            <w:r w:rsidR="005102DE">
              <w:t>nzenliste</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3E4C9" w14:textId="20286483" w:rsidR="00816D95" w:rsidRDefault="006D31F3">
            <w:pPr>
              <w:rPr>
                <w:lang w:eastAsia="de-DE"/>
              </w:rPr>
            </w:pPr>
            <w:r>
              <w:rPr>
                <w:lang w:eastAsia="de-DE"/>
              </w:rPr>
              <w:t>180 Min.</w:t>
            </w:r>
          </w:p>
        </w:tc>
      </w:tr>
    </w:tbl>
    <w:p w14:paraId="1EF36544" w14:textId="77777777" w:rsidR="00816D95" w:rsidRDefault="00816D95" w:rsidP="00816D95">
      <w:pPr>
        <w:rPr>
          <w:bCs/>
          <w:szCs w:val="20"/>
        </w:rPr>
      </w:pPr>
    </w:p>
    <w:tbl>
      <w:tblPr>
        <w:tblStyle w:val="Tabellenraster"/>
        <w:tblW w:w="0" w:type="auto"/>
        <w:tblLook w:val="04A0" w:firstRow="1" w:lastRow="0" w:firstColumn="1" w:lastColumn="0" w:noHBand="0" w:noVBand="1"/>
      </w:tblPr>
      <w:tblGrid>
        <w:gridCol w:w="6225"/>
        <w:gridCol w:w="2100"/>
        <w:gridCol w:w="737"/>
      </w:tblGrid>
      <w:tr w:rsidR="00816D95" w14:paraId="35C78AC4" w14:textId="77777777" w:rsidTr="00816D95">
        <w:tc>
          <w:tcPr>
            <w:tcW w:w="92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0AF07" w14:textId="77777777" w:rsidR="00816D95" w:rsidRDefault="00816D95">
            <w:pPr>
              <w:rPr>
                <w:lang w:eastAsia="de-DE"/>
              </w:rPr>
            </w:pPr>
            <w:r>
              <w:rPr>
                <w:lang w:eastAsia="de-DE"/>
              </w:rPr>
              <w:t>Kontrollieren</w:t>
            </w:r>
          </w:p>
        </w:tc>
      </w:tr>
      <w:tr w:rsidR="00816D95" w14:paraId="5C545384"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35858" w14:textId="77777777" w:rsidR="00816D95" w:rsidRDefault="00816D95">
            <w:pPr>
              <w:rPr>
                <w:lang w:eastAsia="de-DE"/>
              </w:rPr>
            </w:pPr>
            <w:r>
              <w:rPr>
                <w:lang w:eastAsia="de-DE"/>
              </w:rPr>
              <w:t>Kompetenzerwartung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10B53" w14:textId="77777777" w:rsidR="00816D95" w:rsidRDefault="00816D95">
            <w:pPr>
              <w:rPr>
                <w:lang w:eastAsia="de-DE"/>
              </w:rPr>
            </w:pPr>
            <w:r>
              <w:rPr>
                <w:lang w:eastAsia="de-DE"/>
              </w:rPr>
              <w:t>Inhalt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C4372" w14:textId="77777777" w:rsidR="00816D95" w:rsidRDefault="00816D95">
            <w:pPr>
              <w:rPr>
                <w:lang w:eastAsia="de-DE"/>
              </w:rPr>
            </w:pPr>
            <w:r>
              <w:rPr>
                <w:lang w:eastAsia="de-DE"/>
              </w:rPr>
              <w:t>Zeit</w:t>
            </w:r>
          </w:p>
        </w:tc>
      </w:tr>
      <w:tr w:rsidR="00816D95" w14:paraId="7F3AB926" w14:textId="77777777" w:rsidTr="00816D95">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4C665" w14:textId="36A31D78" w:rsidR="00816D95" w:rsidRDefault="00C079DA">
            <w:pPr>
              <w:rPr>
                <w:lang w:eastAsia="de-DE"/>
              </w:rPr>
            </w:pPr>
            <w:r>
              <w:rPr>
                <w:lang w:eastAsia="de-DE"/>
              </w:rPr>
              <w:t xml:space="preserve">Die </w:t>
            </w:r>
            <w:proofErr w:type="spellStart"/>
            <w:r>
              <w:rPr>
                <w:lang w:eastAsia="de-DE"/>
              </w:rPr>
              <w:t>SuS</w:t>
            </w:r>
            <w:proofErr w:type="spellEnd"/>
            <w:r>
              <w:rPr>
                <w:lang w:eastAsia="de-DE"/>
              </w:rPr>
              <w:t xml:space="preserve"> </w:t>
            </w:r>
            <w:r w:rsidR="000416CB">
              <w:rPr>
                <w:lang w:eastAsia="de-DE"/>
              </w:rPr>
              <w:t>hinterfragen ihre Auswahl in Bezug auf die Kundenwünsche.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BE98E" w14:textId="2E93D370" w:rsidR="00816D95" w:rsidRDefault="00C079DA">
            <w:pPr>
              <w:rPr>
                <w:lang w:eastAsia="de-DE"/>
              </w:rPr>
            </w:pPr>
            <w:r>
              <w:rPr>
                <w:lang w:eastAsia="de-DE"/>
              </w:rPr>
              <w:t>Beratungsbogen mit Checkliste</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BD6C3" w14:textId="668C6A30" w:rsidR="00816D95" w:rsidRDefault="006D31F3">
            <w:pPr>
              <w:rPr>
                <w:lang w:eastAsia="de-DE"/>
              </w:rPr>
            </w:pPr>
            <w:r>
              <w:rPr>
                <w:lang w:eastAsia="de-DE"/>
              </w:rPr>
              <w:t>45 Min.</w:t>
            </w:r>
          </w:p>
        </w:tc>
      </w:tr>
    </w:tbl>
    <w:p w14:paraId="0ADDDD7F" w14:textId="77777777" w:rsidR="00816D95" w:rsidRDefault="00816D95" w:rsidP="00816D95">
      <w:pPr>
        <w:rPr>
          <w:bCs/>
          <w:szCs w:val="20"/>
        </w:rPr>
      </w:pPr>
    </w:p>
    <w:tbl>
      <w:tblPr>
        <w:tblStyle w:val="Tabellenraster"/>
        <w:tblW w:w="0" w:type="auto"/>
        <w:tblLook w:val="04A0" w:firstRow="1" w:lastRow="0" w:firstColumn="1" w:lastColumn="0" w:noHBand="0" w:noVBand="1"/>
      </w:tblPr>
      <w:tblGrid>
        <w:gridCol w:w="6226"/>
        <w:gridCol w:w="2099"/>
        <w:gridCol w:w="737"/>
      </w:tblGrid>
      <w:tr w:rsidR="00816D95" w14:paraId="612ADF54" w14:textId="77777777" w:rsidTr="00223227">
        <w:tc>
          <w:tcPr>
            <w:tcW w:w="90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6F9D2" w14:textId="77777777" w:rsidR="00816D95" w:rsidRDefault="00816D95">
            <w:pPr>
              <w:rPr>
                <w:lang w:eastAsia="de-DE"/>
              </w:rPr>
            </w:pPr>
            <w:r>
              <w:rPr>
                <w:lang w:eastAsia="de-DE"/>
              </w:rPr>
              <w:t>Präsentieren und Bewerten</w:t>
            </w:r>
          </w:p>
        </w:tc>
      </w:tr>
      <w:tr w:rsidR="00816D95" w14:paraId="1A87843C" w14:textId="77777777" w:rsidTr="00223227">
        <w:tc>
          <w:tcPr>
            <w:tcW w:w="6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6850A" w14:textId="77777777" w:rsidR="00816D95" w:rsidRDefault="00816D95">
            <w:pPr>
              <w:rPr>
                <w:lang w:eastAsia="de-DE"/>
              </w:rPr>
            </w:pPr>
            <w:r>
              <w:rPr>
                <w:lang w:eastAsia="de-DE"/>
              </w:rPr>
              <w:t>Kompetenzerwartung</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A9D36" w14:textId="77777777" w:rsidR="00816D95" w:rsidRDefault="00816D95">
            <w:pPr>
              <w:rPr>
                <w:lang w:eastAsia="de-DE"/>
              </w:rPr>
            </w:pPr>
            <w:r>
              <w:rPr>
                <w:lang w:eastAsia="de-DE"/>
              </w:rPr>
              <w:t>Inhalt</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DEC85" w14:textId="77777777" w:rsidR="00816D95" w:rsidRDefault="00816D95">
            <w:pPr>
              <w:rPr>
                <w:lang w:eastAsia="de-DE"/>
              </w:rPr>
            </w:pPr>
            <w:r>
              <w:rPr>
                <w:lang w:eastAsia="de-DE"/>
              </w:rPr>
              <w:t>Zeit</w:t>
            </w:r>
          </w:p>
        </w:tc>
      </w:tr>
      <w:tr w:rsidR="00816D95" w14:paraId="2EC422B9" w14:textId="77777777" w:rsidTr="00223227">
        <w:tc>
          <w:tcPr>
            <w:tcW w:w="6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6A015" w14:textId="77777777" w:rsidR="00053C48" w:rsidRDefault="00922647" w:rsidP="00053C48">
            <w:r>
              <w:t xml:space="preserve">Die </w:t>
            </w:r>
            <w:proofErr w:type="spellStart"/>
            <w:r>
              <w:t>SuS</w:t>
            </w:r>
            <w:proofErr w:type="spellEnd"/>
            <w:r>
              <w:t xml:space="preserve"> </w:t>
            </w:r>
            <w:r w:rsidR="007B51D3">
              <w:t>legen</w:t>
            </w:r>
            <w:r>
              <w:t xml:space="preserve"> d</w:t>
            </w:r>
            <w:r w:rsidR="007B51D3">
              <w:t>ie</w:t>
            </w:r>
            <w:r>
              <w:t xml:space="preserve"> Reihenfolge der Arbeiten im Kundengarten</w:t>
            </w:r>
            <w:r w:rsidR="007B51D3">
              <w:t xml:space="preserve"> fest und diskutieren ihre Entscheidung. </w:t>
            </w:r>
          </w:p>
          <w:p w14:paraId="7CE46623" w14:textId="3DD3E1B5" w:rsidR="00053C48" w:rsidRPr="00053C48" w:rsidRDefault="00053C48" w:rsidP="00053C48">
            <w:pPr>
              <w:rPr>
                <w:rFonts w:cs="FreeSans"/>
              </w:rPr>
            </w:pPr>
            <w:r>
              <w:t xml:space="preserve">Die </w:t>
            </w:r>
            <w:proofErr w:type="spellStart"/>
            <w:r>
              <w:t>SuS</w:t>
            </w:r>
            <w:proofErr w:type="spellEnd"/>
            <w:r>
              <w:t xml:space="preserve"> b</w:t>
            </w:r>
            <w:r w:rsidRPr="00053C48">
              <w:rPr>
                <w:rFonts w:cs="FreeSans"/>
              </w:rPr>
              <w:t xml:space="preserve">ewerten </w:t>
            </w:r>
            <w:r>
              <w:rPr>
                <w:rFonts w:cs="FreeSans"/>
              </w:rPr>
              <w:t>die</w:t>
            </w:r>
            <w:r w:rsidRPr="00053C48">
              <w:rPr>
                <w:rFonts w:cs="FreeSans"/>
              </w:rPr>
              <w:t xml:space="preserve"> eigene Planung und Abhängigkeiten verschiedener Bauwerke</w:t>
            </w:r>
          </w:p>
          <w:p w14:paraId="5BE8A413" w14:textId="612F4D37" w:rsidR="00816D95" w:rsidRDefault="00816D95">
            <w:pPr>
              <w:rPr>
                <w:lang w:eastAsia="de-DE"/>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8D2E7" w14:textId="77777777" w:rsidR="00E65736" w:rsidRDefault="00E65736" w:rsidP="00E65736">
            <w:r>
              <w:t>Einfriedung auswählen</w:t>
            </w:r>
          </w:p>
          <w:p w14:paraId="12AB50A0" w14:textId="2D078184" w:rsidR="00830C48" w:rsidRDefault="00830C48" w:rsidP="00830C48">
            <w:r>
              <w:t>Festhalten der Ergebnisse auf einem Beratungsbogen für den Kunden und die Firma.</w:t>
            </w:r>
          </w:p>
          <w:p w14:paraId="2415B0D6" w14:textId="77777777" w:rsidR="00053C48" w:rsidRPr="00053C48" w:rsidRDefault="00053C48" w:rsidP="00053C48">
            <w:pPr>
              <w:rPr>
                <w:rFonts w:cs="FreeSans"/>
              </w:rPr>
            </w:pPr>
            <w:r w:rsidRPr="00053C48">
              <w:rPr>
                <w:rFonts w:cs="FreeSans"/>
              </w:rPr>
              <w:lastRenderedPageBreak/>
              <w:t>Einordnen der Nachhaltigkeit von verschiedenen Bauwerken</w:t>
            </w:r>
          </w:p>
          <w:p w14:paraId="6F2DD97B" w14:textId="77777777" w:rsidR="00053C48" w:rsidRPr="00053C48" w:rsidRDefault="00053C48" w:rsidP="00053C48">
            <w:pPr>
              <w:rPr>
                <w:rFonts w:cs="FreeSans"/>
              </w:rPr>
            </w:pPr>
            <w:r w:rsidRPr="00053C48">
              <w:rPr>
                <w:rFonts w:cs="FreeSans"/>
              </w:rPr>
              <w:t>Vergleich verschiedener Alternativen für den Kunden</w:t>
            </w:r>
          </w:p>
          <w:p w14:paraId="06EB422D" w14:textId="77777777" w:rsidR="00816D95" w:rsidRDefault="00816D95" w:rsidP="00053C48">
            <w:pPr>
              <w:rPr>
                <w:lang w:eastAsia="de-DE"/>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66096" w14:textId="31F98D12" w:rsidR="00816D95" w:rsidRDefault="006D31F3">
            <w:pPr>
              <w:rPr>
                <w:lang w:eastAsia="de-DE"/>
              </w:rPr>
            </w:pPr>
            <w:r>
              <w:rPr>
                <w:lang w:eastAsia="de-DE"/>
              </w:rPr>
              <w:lastRenderedPageBreak/>
              <w:t xml:space="preserve">90 Min. </w:t>
            </w:r>
          </w:p>
        </w:tc>
      </w:tr>
    </w:tbl>
    <w:p w14:paraId="2E19C88A" w14:textId="77777777" w:rsidR="00315739" w:rsidRDefault="00315739" w:rsidP="00315739">
      <w:pPr>
        <w:pStyle w:val="berschrift1"/>
      </w:pPr>
      <w:r>
        <w:t>Hinweise zum Unterricht</w:t>
      </w:r>
    </w:p>
    <w:p w14:paraId="14688B7A" w14:textId="5BB95167" w:rsidR="00223227" w:rsidRDefault="004B58C6" w:rsidP="00986725">
      <w:pPr>
        <w:rPr>
          <w:bCs/>
          <w:szCs w:val="20"/>
        </w:rPr>
      </w:pPr>
      <w:r>
        <w:rPr>
          <w:bCs/>
          <w:szCs w:val="20"/>
        </w:rPr>
        <w:t xml:space="preserve">Die </w:t>
      </w:r>
      <w:proofErr w:type="spellStart"/>
      <w:r>
        <w:rPr>
          <w:bCs/>
          <w:szCs w:val="20"/>
        </w:rPr>
        <w:t>SuS</w:t>
      </w:r>
      <w:proofErr w:type="spellEnd"/>
      <w:r>
        <w:rPr>
          <w:bCs/>
          <w:szCs w:val="20"/>
        </w:rPr>
        <w:t xml:space="preserve"> sollen den Kundenauftrag aus der Email analysieren und mit Hilfe der Skizze des Grundstücks eine neue Einfriedung gestalten. Als Grundlage dienen Artikel aus dem Fachmagazin „</w:t>
      </w:r>
      <w:proofErr w:type="spellStart"/>
      <w:r>
        <w:rPr>
          <w:bCs/>
          <w:szCs w:val="20"/>
        </w:rPr>
        <w:t>My</w:t>
      </w:r>
      <w:proofErr w:type="spellEnd"/>
      <w:r>
        <w:rPr>
          <w:bCs/>
          <w:szCs w:val="20"/>
        </w:rPr>
        <w:t xml:space="preserve"> Garden </w:t>
      </w:r>
      <w:proofErr w:type="spellStart"/>
      <w:r>
        <w:rPr>
          <w:bCs/>
          <w:szCs w:val="20"/>
        </w:rPr>
        <w:t>is</w:t>
      </w:r>
      <w:proofErr w:type="spellEnd"/>
      <w:r>
        <w:rPr>
          <w:bCs/>
          <w:szCs w:val="20"/>
        </w:rPr>
        <w:t xml:space="preserve"> </w:t>
      </w:r>
      <w:proofErr w:type="spellStart"/>
      <w:r>
        <w:rPr>
          <w:bCs/>
          <w:szCs w:val="20"/>
        </w:rPr>
        <w:t>my</w:t>
      </w:r>
      <w:proofErr w:type="spellEnd"/>
      <w:r>
        <w:rPr>
          <w:bCs/>
          <w:szCs w:val="20"/>
        </w:rPr>
        <w:t xml:space="preserve"> Castle“. Dieses wurde selbst entworfen und soll als realistische Informationsquelle angesehen werden. Ergänzend können die Unterrichtseinheiten „Gestaltungslehre“ und „Materialkunde“ genutzt werden.</w:t>
      </w:r>
    </w:p>
    <w:p w14:paraId="6F74B1A5" w14:textId="6AD00B90" w:rsidR="00010165" w:rsidRDefault="00010165" w:rsidP="00986725">
      <w:pPr>
        <w:rPr>
          <w:bCs/>
          <w:szCs w:val="20"/>
        </w:rPr>
      </w:pPr>
    </w:p>
    <w:p w14:paraId="4A5880A2" w14:textId="404BA14A" w:rsidR="00010165" w:rsidRDefault="00010165" w:rsidP="00986725">
      <w:pPr>
        <w:rPr>
          <w:bCs/>
          <w:szCs w:val="20"/>
        </w:rPr>
      </w:pPr>
    </w:p>
    <w:p w14:paraId="307776F0" w14:textId="721AB3F8" w:rsidR="00010165" w:rsidRDefault="00010165" w:rsidP="00986725">
      <w:pPr>
        <w:rPr>
          <w:bCs/>
          <w:szCs w:val="20"/>
        </w:rPr>
      </w:pPr>
    </w:p>
    <w:p w14:paraId="057728AF" w14:textId="47607127" w:rsidR="00010165" w:rsidRDefault="00010165" w:rsidP="00986725">
      <w:pPr>
        <w:rPr>
          <w:bCs/>
          <w:szCs w:val="20"/>
        </w:rPr>
      </w:pPr>
    </w:p>
    <w:p w14:paraId="59E1CC1E" w14:textId="46608AC4" w:rsidR="00010165" w:rsidRDefault="00010165" w:rsidP="00986725">
      <w:pPr>
        <w:rPr>
          <w:bCs/>
          <w:szCs w:val="20"/>
        </w:rPr>
      </w:pPr>
    </w:p>
    <w:p w14:paraId="00B86250" w14:textId="77777777" w:rsidR="00010165" w:rsidRPr="00986725" w:rsidRDefault="00010165" w:rsidP="00986725">
      <w:pPr>
        <w:rPr>
          <w:bCs/>
          <w:szCs w:val="20"/>
        </w:rPr>
      </w:pPr>
    </w:p>
    <w:p w14:paraId="40E00DF2" w14:textId="284CEA61" w:rsidR="000B4889" w:rsidRDefault="004B58C6" w:rsidP="004B58C6">
      <w:pPr>
        <w:pStyle w:val="berschrift1"/>
        <w:numPr>
          <w:ilvl w:val="0"/>
          <w:numId w:val="16"/>
        </w:numPr>
      </w:pPr>
      <w:r>
        <w:t>Aufgabe – Einfriedung: Auswahl eines Bauwerks</w:t>
      </w:r>
    </w:p>
    <w:p w14:paraId="3A643507" w14:textId="7B10F190" w:rsidR="00C71819" w:rsidRDefault="00F21E23" w:rsidP="004D09BC">
      <w:r>
        <w:rPr>
          <w:noProof/>
          <w:lang w:eastAsia="de-DE"/>
        </w:rPr>
        <mc:AlternateContent>
          <mc:Choice Requires="wpg">
            <w:drawing>
              <wp:anchor distT="0" distB="0" distL="114300" distR="114300" simplePos="0" relativeHeight="251651072" behindDoc="0" locked="0" layoutInCell="1" allowOverlap="1" wp14:anchorId="1ABF9E50" wp14:editId="606CB2BF">
                <wp:simplePos x="0" y="0"/>
                <wp:positionH relativeFrom="column">
                  <wp:posOffset>-213995</wp:posOffset>
                </wp:positionH>
                <wp:positionV relativeFrom="paragraph">
                  <wp:posOffset>346710</wp:posOffset>
                </wp:positionV>
                <wp:extent cx="6609080" cy="1714500"/>
                <wp:effectExtent l="0" t="0" r="1270" b="0"/>
                <wp:wrapSquare wrapText="bothSides"/>
                <wp:docPr id="3" name="Gruppieren 3"/>
                <wp:cNvGraphicFramePr/>
                <a:graphic xmlns:a="http://schemas.openxmlformats.org/drawingml/2006/main">
                  <a:graphicData uri="http://schemas.microsoft.com/office/word/2010/wordprocessingGroup">
                    <wpg:wgp>
                      <wpg:cNvGrpSpPr/>
                      <wpg:grpSpPr>
                        <a:xfrm>
                          <a:off x="0" y="0"/>
                          <a:ext cx="6609080" cy="1714500"/>
                          <a:chOff x="0" y="0"/>
                          <a:chExt cx="6609080" cy="1714500"/>
                        </a:xfrm>
                      </wpg:grpSpPr>
                      <wpg:grpSp>
                        <wpg:cNvPr id="4" name="Gruppieren 4"/>
                        <wpg:cNvGrpSpPr/>
                        <wpg:grpSpPr>
                          <a:xfrm>
                            <a:off x="0" y="0"/>
                            <a:ext cx="6609080" cy="1714500"/>
                            <a:chOff x="0" y="0"/>
                            <a:chExt cx="6609080" cy="1714500"/>
                          </a:xfrm>
                        </wpg:grpSpPr>
                        <wpg:grpSp>
                          <wpg:cNvPr id="5" name="Gruppieren 5"/>
                          <wpg:cNvGrpSpPr/>
                          <wpg:grpSpPr>
                            <a:xfrm>
                              <a:off x="0" y="0"/>
                              <a:ext cx="6609080" cy="1714500"/>
                              <a:chOff x="0" y="0"/>
                              <a:chExt cx="6609080" cy="1714500"/>
                            </a:xfrm>
                          </wpg:grpSpPr>
                          <wpg:grpSp>
                            <wpg:cNvPr id="6" name="Gruppieren 6"/>
                            <wpg:cNvGrpSpPr/>
                            <wpg:grpSpPr>
                              <a:xfrm>
                                <a:off x="0" y="0"/>
                                <a:ext cx="6609080" cy="1714500"/>
                                <a:chOff x="0" y="0"/>
                                <a:chExt cx="6609080" cy="1714500"/>
                              </a:xfrm>
                            </wpg:grpSpPr>
                            <pic:pic xmlns:pic="http://schemas.openxmlformats.org/drawingml/2006/picture">
                              <pic:nvPicPr>
                                <pic:cNvPr id="7" name="Picture 2" descr="Ein Bild, das Tisch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080" cy="927100"/>
                                </a:xfrm>
                                <a:prstGeom prst="rect">
                                  <a:avLst/>
                                </a:prstGeom>
                                <a:noFill/>
                                <a:ln>
                                  <a:noFill/>
                                </a:ln>
                                <a:effectLst/>
                              </pic:spPr>
                            </pic:pic>
                            <pic:pic xmlns:pic="http://schemas.openxmlformats.org/drawingml/2006/picture">
                              <pic:nvPicPr>
                                <pic:cNvPr id="8" name="Grafik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33450"/>
                                  <a:ext cx="6597015" cy="781050"/>
                                </a:xfrm>
                                <a:prstGeom prst="rect">
                                  <a:avLst/>
                                </a:prstGeom>
                                <a:noFill/>
                                <a:ln>
                                  <a:noFill/>
                                </a:ln>
                              </pic:spPr>
                            </pic:pic>
                          </wpg:grpSp>
                          <wps:wsp>
                            <wps:cNvPr id="9" name="Textfeld 2"/>
                            <wps:cNvSpPr txBox="1">
                              <a:spLocks noChangeArrowheads="1"/>
                            </wps:cNvSpPr>
                            <wps:spPr bwMode="auto">
                              <a:xfrm>
                                <a:off x="0" y="990600"/>
                                <a:ext cx="1949450" cy="21590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652F53CF" w14:textId="77777777" w:rsidR="004B58C6" w:rsidRPr="0020254A" w:rsidRDefault="004B58C6" w:rsidP="004D09BC">
                                  <w:pPr>
                                    <w:kinsoku w:val="0"/>
                                    <w:overflowPunct w:val="0"/>
                                    <w:textAlignment w:val="baseline"/>
                                    <w:rPr>
                                      <w:rFonts w:ascii="Verdana" w:hAnsi="Verdana"/>
                                      <w:b/>
                                      <w:bCs/>
                                      <w:color w:val="000000"/>
                                      <w:kern w:val="24"/>
                                    </w:rPr>
                                  </w:pPr>
                                  <w:r w:rsidRPr="0020254A">
                                    <w:rPr>
                                      <w:rFonts w:ascii="Verdana" w:hAnsi="Verdana"/>
                                      <w:b/>
                                      <w:bCs/>
                                      <w:color w:val="000000"/>
                                      <w:kern w:val="24"/>
                                    </w:rPr>
                                    <w:t>Anfrage schöner Zaun</w:t>
                                  </w:r>
                                </w:p>
                              </w:txbxContent>
                            </wps:txbx>
                            <wps:bodyPr vert="horz" wrap="square" lIns="0" tIns="0" rIns="0" bIns="0" numCol="1" anchor="t" anchorCtr="0" compatLnSpc="1">
                              <a:prstTxWarp prst="textNoShape">
                                <a:avLst/>
                              </a:prstTxWarp>
                              <a:noAutofit/>
                            </wps:bodyPr>
                          </wps:wsp>
                        </wpg:grpSp>
                        <wps:wsp>
                          <wps:cNvPr id="10" name="Text Box 7"/>
                          <wps:cNvSpPr txBox="1">
                            <a:spLocks noChangeArrowheads="1"/>
                          </wps:cNvSpPr>
                          <wps:spPr bwMode="auto">
                            <a:xfrm>
                              <a:off x="457201" y="1227665"/>
                              <a:ext cx="1166055" cy="183686"/>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4EC66570" w14:textId="77777777" w:rsidR="004B58C6" w:rsidRDefault="004B58C6" w:rsidP="004D09BC">
                                <w:pPr>
                                  <w:kinsoku w:val="0"/>
                                  <w:overflowPunct w:val="0"/>
                                  <w:jc w:val="center"/>
                                  <w:textAlignment w:val="baseline"/>
                                  <w:rPr>
                                    <w:rFonts w:ascii="Arial" w:hAnsi="Arial"/>
                                    <w:color w:val="000000"/>
                                    <w:kern w:val="24"/>
                                    <w:sz w:val="16"/>
                                    <w:szCs w:val="16"/>
                                  </w:rPr>
                                </w:pPr>
                                <w:r>
                                  <w:rPr>
                                    <w:rFonts w:ascii="Arial" w:hAnsi="Arial"/>
                                    <w:color w:val="000000"/>
                                    <w:kern w:val="24"/>
                                    <w:sz w:val="16"/>
                                    <w:szCs w:val="16"/>
                                  </w:rPr>
                                  <w:t>Maier &lt;maier@gmail.de&gt;</w:t>
                                </w:r>
                              </w:p>
                            </w:txbxContent>
                          </wps:txbx>
                          <wps:bodyPr vert="horz" wrap="square" lIns="0" tIns="0" rIns="0" bIns="0" numCol="1" anchor="ctr" anchorCtr="0" compatLnSpc="1">
                            <a:prstTxWarp prst="textNoShape">
                              <a:avLst/>
                            </a:prstTxWarp>
                          </wps:bodyPr>
                        </wps:wsp>
                      </wpg:grpSp>
                      <wps:wsp>
                        <wps:cNvPr id="11" name="Text Box 7"/>
                        <wps:cNvSpPr txBox="1">
                          <a:spLocks noChangeArrowheads="1"/>
                        </wps:cNvSpPr>
                        <wps:spPr bwMode="auto">
                          <a:xfrm>
                            <a:off x="693988" y="1343617"/>
                            <a:ext cx="2075336" cy="173608"/>
                          </a:xfrm>
                          <a:prstGeom prst="rect">
                            <a:avLst/>
                          </a:prstGeom>
                          <a:no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0B2CD25A" w14:textId="3813B5D2" w:rsidR="004B58C6" w:rsidRDefault="004B58C6" w:rsidP="004D09BC">
                              <w:pPr>
                                <w:kinsoku w:val="0"/>
                                <w:overflowPunct w:val="0"/>
                                <w:textAlignment w:val="baseline"/>
                                <w:rPr>
                                  <w:rFonts w:ascii="Arial" w:hAnsi="Arial"/>
                                  <w:color w:val="000000"/>
                                  <w:kern w:val="24"/>
                                  <w:sz w:val="16"/>
                                  <w:szCs w:val="16"/>
                                </w:rPr>
                              </w:pPr>
                              <w:r>
                                <w:rPr>
                                  <w:rFonts w:ascii="Arial" w:hAnsi="Arial"/>
                                  <w:color w:val="000000"/>
                                  <w:kern w:val="24"/>
                                  <w:sz w:val="16"/>
                                  <w:szCs w:val="16"/>
                                </w:rPr>
                                <w:t>Thomas Müller &lt;ChefTMG@directbox.de&gt;</w:t>
                              </w:r>
                            </w:p>
                          </w:txbxContent>
                        </wps:txbx>
                        <wps:bodyPr vert="horz" wrap="square" lIns="0" tIns="0" rIns="0" bIns="0" numCol="1" anchor="ctr" anchorCtr="0" compatLnSpc="1">
                          <a:prstTxWarp prst="textNoShape">
                            <a:avLst/>
                          </a:prstTxWarp>
                        </wps:bodyPr>
                      </wps:wsp>
                    </wpg:wgp>
                  </a:graphicData>
                </a:graphic>
                <wp14:sizeRelV relativeFrom="margin">
                  <wp14:pctHeight>0</wp14:pctHeight>
                </wp14:sizeRelV>
              </wp:anchor>
            </w:drawing>
          </mc:Choice>
          <mc:Fallback>
            <w:pict>
              <v:group w14:anchorId="1ABF9E50" id="Gruppieren 3" o:spid="_x0000_s1026" style="position:absolute;margin-left:-16.85pt;margin-top:27.3pt;width:520.4pt;height:135pt;z-index:251651072;mso-height-relative:margin" coordsize="6609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Fub255bW91cyBBbm9ueW1vdXMAAAHq&#10;HAAHAAAIDAAACHA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EAbgBvAG4AeQBtAG8AdQBzACAAQQBuAG8AbgB5AG0A&#10;bwB1AHMAAAD/4Qps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ZGM9Imh0dHA6&#10;Ly9wdXJsLm9yZy9kYy9lbGVtZW50cy8xLjEvIj48ZGM6Y3JlYXRvcj48cmRmOlNlcSB4bWxuczpy&#10;ZGY9Imh0dHA6Ly93d3cudzMub3JnLzE5OTkvMDIvMjItcmRmLXN5bnRheC1ucyMiPjxyZGY6bGk+&#10;QW5vbnltb3VzIEFub255bW91cz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ChB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BNpAF714oA&#10;ANeKAAAVAAAAZHJzL21lZGlhL2ltYWdlMi5qcGVn/9j/4AAQSkZJRgABAQEA3ADcAAD/2wBDAAIB&#10;AQEBAQIBAQECAgICAgQDAgICAgUEBAMEBgUGBgYFBgYGBwkIBgcJBwYGCAsICQoKCgoKBggLDAsK&#10;DAkKCgr/2wBDAQICAgICAgUDAwUKBwYHCgoKCgoKCgoKCgoKCgoKCgoKCgoKCgoKCgoKCgoKCgoK&#10;CgoKCgoKCgoKCgoKCgoKCgr/wAARCAC8B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ZwtLTJYvMUrvK5/iXHFADwcjNFA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0AFFGe1FABRRRQAUUUUAFFG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">
                <v:group id="Gruppieren 4" o:spid="_x0000_s1027" style="position:absolute;width:66090;height:17145" coordsize="66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pieren 5" o:spid="_x0000_s1028" style="position:absolute;width:66090;height:17145" coordsize="66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6" o:spid="_x0000_s1029" style="position:absolute;width:66090;height:17145" coordsize="66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Ein Bild, das Tisch enthält.&#10;&#10;Automatisch generierte Beschreibung" style="position:absolute;width:6609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">
                        <v:imagedata r:id="rId11" o:title="Ein Bild, das Tisch enthält"/>
                      </v:shape>
                      <v:shape id="Grafik 8" o:spid="_x0000_s1031" type="#_x0000_t75" style="position:absolute;top:9334;width:6597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">
                        <v:imagedata r:id="rId12" o:title=""/>
                      </v:shape>
                    </v:group>
                    <v:shapetype id="_x0000_t202" coordsize="21600,21600" o:spt="202" path="m,l,21600r21600,l21600,xe">
                      <v:stroke joinstyle="miter"/>
                      <v:path gradientshapeok="t" o:connecttype="rect"/>
                    </v:shapetype>
                    <v:shape id="_x0000_s1032" type="#_x0000_t202" style="position:absolute;top:9906;width:194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52F53CF" w14:textId="77777777" w:rsidR="004B58C6" w:rsidRPr="0020254A" w:rsidRDefault="004B58C6" w:rsidP="004D09BC">
                            <w:pPr>
                              <w:kinsoku w:val="0"/>
                              <w:overflowPunct w:val="0"/>
                              <w:textAlignment w:val="baseline"/>
                              <w:rPr>
                                <w:rFonts w:ascii="Verdana" w:hAnsi="Verdana"/>
                                <w:b/>
                                <w:bCs/>
                                <w:color w:val="000000"/>
                                <w:kern w:val="24"/>
                              </w:rPr>
                            </w:pPr>
                            <w:r w:rsidRPr="0020254A">
                              <w:rPr>
                                <w:rFonts w:ascii="Verdana" w:hAnsi="Verdana"/>
                                <w:b/>
                                <w:bCs/>
                                <w:color w:val="000000"/>
                                <w:kern w:val="24"/>
                              </w:rPr>
                              <w:t>Anfrage schöner Zaun</w:t>
                            </w:r>
                          </w:p>
                        </w:txbxContent>
                      </v:textbox>
                    </v:shape>
                  </v:group>
                  <v:shape id="Text Box 7" o:spid="_x0000_s1033" type="#_x0000_t202" style="position:absolute;left:4572;top:12276;width:11660;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" stroked="f">
                    <v:textbox inset="0,0,0,0">
                      <w:txbxContent>
                        <w:p w14:paraId="4EC66570" w14:textId="77777777" w:rsidR="004B58C6" w:rsidRDefault="004B58C6" w:rsidP="004D09BC">
                          <w:pPr>
                            <w:kinsoku w:val="0"/>
                            <w:overflowPunct w:val="0"/>
                            <w:jc w:val="center"/>
                            <w:textAlignment w:val="baseline"/>
                            <w:rPr>
                              <w:rFonts w:ascii="Arial" w:hAnsi="Arial"/>
                              <w:color w:val="000000"/>
                              <w:kern w:val="24"/>
                              <w:sz w:val="16"/>
                              <w:szCs w:val="16"/>
                            </w:rPr>
                          </w:pPr>
                          <w:r>
                            <w:rPr>
                              <w:rFonts w:ascii="Arial" w:hAnsi="Arial"/>
                              <w:color w:val="000000"/>
                              <w:kern w:val="24"/>
                              <w:sz w:val="16"/>
                              <w:szCs w:val="16"/>
                            </w:rPr>
                            <w:t>Maier &lt;maier@gmail.de&gt;</w:t>
                          </w:r>
                        </w:p>
                      </w:txbxContent>
                    </v:textbox>
                  </v:shape>
                </v:group>
                <v:shape id="Text Box 7" o:spid="_x0000_s1034" type="#_x0000_t202" style="position:absolute;left:6939;top:13436;width:20754;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0B2CD25A" w14:textId="3813B5D2" w:rsidR="004B58C6" w:rsidRDefault="004B58C6" w:rsidP="004D09BC">
                        <w:pPr>
                          <w:kinsoku w:val="0"/>
                          <w:overflowPunct w:val="0"/>
                          <w:textAlignment w:val="baseline"/>
                          <w:rPr>
                            <w:rFonts w:ascii="Arial" w:hAnsi="Arial"/>
                            <w:color w:val="000000"/>
                            <w:kern w:val="24"/>
                            <w:sz w:val="16"/>
                            <w:szCs w:val="16"/>
                          </w:rPr>
                        </w:pPr>
                        <w:r>
                          <w:rPr>
                            <w:rFonts w:ascii="Arial" w:hAnsi="Arial"/>
                            <w:color w:val="000000"/>
                            <w:kern w:val="24"/>
                            <w:sz w:val="16"/>
                            <w:szCs w:val="16"/>
                          </w:rPr>
                          <w:t>Thomas Müller &lt;ChefTMG@directbox.de&gt;</w:t>
                        </w:r>
                      </w:p>
                    </w:txbxContent>
                  </v:textbox>
                </v:shape>
                <w10:wrap type="square"/>
              </v:group>
            </w:pict>
          </mc:Fallback>
        </mc:AlternateContent>
      </w:r>
      <w:r>
        <w:rPr>
          <w:noProof/>
          <w:lang w:eastAsia="de-DE"/>
        </w:rPr>
        <mc:AlternateContent>
          <mc:Choice Requires="wps">
            <w:drawing>
              <wp:anchor distT="0" distB="0" distL="114300" distR="114300" simplePos="0" relativeHeight="251652096" behindDoc="0" locked="0" layoutInCell="1" allowOverlap="1" wp14:anchorId="4C6F3985" wp14:editId="451220E7">
                <wp:simplePos x="0" y="0"/>
                <wp:positionH relativeFrom="column">
                  <wp:posOffset>5165725</wp:posOffset>
                </wp:positionH>
                <wp:positionV relativeFrom="paragraph">
                  <wp:posOffset>1802130</wp:posOffset>
                </wp:positionV>
                <wp:extent cx="1180465" cy="220980"/>
                <wp:effectExtent l="0" t="0" r="635" b="762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2098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6384298C" w14:textId="77777777" w:rsidR="004B58C6" w:rsidRPr="008C0DAB" w:rsidRDefault="004B58C6" w:rsidP="004D09BC">
                            <w:pPr>
                              <w:kinsoku w:val="0"/>
                              <w:overflowPunct w:val="0"/>
                              <w:jc w:val="right"/>
                              <w:textAlignment w:val="baseline"/>
                              <w:rPr>
                                <w:rFonts w:ascii="Arial" w:hAnsi="Arial"/>
                                <w:color w:val="000000"/>
                                <w:kern w:val="24"/>
                                <w:sz w:val="16"/>
                                <w:szCs w:val="16"/>
                              </w:rPr>
                            </w:pPr>
                            <w:r>
                              <w:rPr>
                                <w:rFonts w:ascii="Arial" w:hAnsi="Arial"/>
                                <w:color w:val="000000"/>
                                <w:kern w:val="24"/>
                                <w:sz w:val="16"/>
                                <w:szCs w:val="16"/>
                              </w:rPr>
                              <w:t>12</w:t>
                            </w:r>
                            <w:r w:rsidRPr="008C0DAB">
                              <w:rPr>
                                <w:rFonts w:ascii="Arial" w:hAnsi="Arial"/>
                                <w:color w:val="000000"/>
                                <w:kern w:val="24"/>
                                <w:sz w:val="16"/>
                                <w:szCs w:val="16"/>
                              </w:rPr>
                              <w:t>.</w:t>
                            </w:r>
                            <w:r>
                              <w:rPr>
                                <w:rFonts w:ascii="Arial" w:hAnsi="Arial"/>
                                <w:color w:val="000000"/>
                                <w:kern w:val="24"/>
                                <w:sz w:val="16"/>
                                <w:szCs w:val="16"/>
                              </w:rPr>
                              <w:t>01</w:t>
                            </w:r>
                            <w:r w:rsidRPr="008C0DAB">
                              <w:rPr>
                                <w:rFonts w:ascii="Arial" w:hAnsi="Arial"/>
                                <w:color w:val="000000"/>
                                <w:kern w:val="24"/>
                                <w:sz w:val="16"/>
                                <w:szCs w:val="16"/>
                              </w:rPr>
                              <w:t>.202</w:t>
                            </w:r>
                            <w:r>
                              <w:rPr>
                                <w:rFonts w:ascii="Arial" w:hAnsi="Arial"/>
                                <w:color w:val="000000"/>
                                <w:kern w:val="24"/>
                                <w:sz w:val="16"/>
                                <w:szCs w:val="16"/>
                              </w:rPr>
                              <w:t>2</w:t>
                            </w:r>
                            <w:r w:rsidRPr="008C0DAB">
                              <w:rPr>
                                <w:rFonts w:ascii="Arial" w:hAnsi="Arial"/>
                                <w:color w:val="000000"/>
                                <w:kern w:val="24"/>
                                <w:sz w:val="16"/>
                                <w:szCs w:val="16"/>
                              </w:rPr>
                              <w:t xml:space="preserve"> um 07:00 Uhr</w:t>
                            </w:r>
                          </w:p>
                        </w:txbxContent>
                      </wps:txbx>
                      <wps:bodyPr vert="horz" wrap="square" lIns="0" tIns="0" rIns="0" bIns="0" numCol="1" anchor="t" anchorCtr="0" compatLnSpc="1">
                        <a:prstTxWarp prst="textNoShape">
                          <a:avLst/>
                        </a:prstTxWarp>
                        <a:noAutofit/>
                      </wps:bodyPr>
                    </wps:wsp>
                  </a:graphicData>
                </a:graphic>
                <wp14:sizeRelV relativeFrom="margin">
                  <wp14:pctHeight>0</wp14:pctHeight>
                </wp14:sizeRelV>
              </wp:anchor>
            </w:drawing>
          </mc:Choice>
          <mc:Fallback>
            <w:pict>
              <v:shape w14:anchorId="4C6F3985" id="Text Box 9" o:spid="_x0000_s1035" type="#_x0000_t202" style="position:absolute;margin-left:406.75pt;margin-top:141.9pt;width:92.95pt;height:17.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" stroked="f">
                <v:textbox inset="0,0,0,0">
                  <w:txbxContent>
                    <w:p w14:paraId="6384298C" w14:textId="77777777" w:rsidR="004B58C6" w:rsidRPr="008C0DAB" w:rsidRDefault="004B58C6" w:rsidP="004D09BC">
                      <w:pPr>
                        <w:kinsoku w:val="0"/>
                        <w:overflowPunct w:val="0"/>
                        <w:jc w:val="right"/>
                        <w:textAlignment w:val="baseline"/>
                        <w:rPr>
                          <w:rFonts w:ascii="Arial" w:hAnsi="Arial"/>
                          <w:color w:val="000000"/>
                          <w:kern w:val="24"/>
                          <w:sz w:val="16"/>
                          <w:szCs w:val="16"/>
                        </w:rPr>
                      </w:pPr>
                      <w:r>
                        <w:rPr>
                          <w:rFonts w:ascii="Arial" w:hAnsi="Arial"/>
                          <w:color w:val="000000"/>
                          <w:kern w:val="24"/>
                          <w:sz w:val="16"/>
                          <w:szCs w:val="16"/>
                        </w:rPr>
                        <w:t>12</w:t>
                      </w:r>
                      <w:r w:rsidRPr="008C0DAB">
                        <w:rPr>
                          <w:rFonts w:ascii="Arial" w:hAnsi="Arial"/>
                          <w:color w:val="000000"/>
                          <w:kern w:val="24"/>
                          <w:sz w:val="16"/>
                          <w:szCs w:val="16"/>
                        </w:rPr>
                        <w:t>.</w:t>
                      </w:r>
                      <w:r>
                        <w:rPr>
                          <w:rFonts w:ascii="Arial" w:hAnsi="Arial"/>
                          <w:color w:val="000000"/>
                          <w:kern w:val="24"/>
                          <w:sz w:val="16"/>
                          <w:szCs w:val="16"/>
                        </w:rPr>
                        <w:t>01</w:t>
                      </w:r>
                      <w:r w:rsidRPr="008C0DAB">
                        <w:rPr>
                          <w:rFonts w:ascii="Arial" w:hAnsi="Arial"/>
                          <w:color w:val="000000"/>
                          <w:kern w:val="24"/>
                          <w:sz w:val="16"/>
                          <w:szCs w:val="16"/>
                        </w:rPr>
                        <w:t>.202</w:t>
                      </w:r>
                      <w:r>
                        <w:rPr>
                          <w:rFonts w:ascii="Arial" w:hAnsi="Arial"/>
                          <w:color w:val="000000"/>
                          <w:kern w:val="24"/>
                          <w:sz w:val="16"/>
                          <w:szCs w:val="16"/>
                        </w:rPr>
                        <w:t>2</w:t>
                      </w:r>
                      <w:r w:rsidRPr="008C0DAB">
                        <w:rPr>
                          <w:rFonts w:ascii="Arial" w:hAnsi="Arial"/>
                          <w:color w:val="000000"/>
                          <w:kern w:val="24"/>
                          <w:sz w:val="16"/>
                          <w:szCs w:val="16"/>
                        </w:rPr>
                        <w:t xml:space="preserve"> um 07:00 Uhr</w:t>
                      </w:r>
                    </w:p>
                  </w:txbxContent>
                </v:textbox>
                <w10:wrap type="square"/>
              </v:shape>
            </w:pict>
          </mc:Fallback>
        </mc:AlternateContent>
      </w:r>
    </w:p>
    <w:p w14:paraId="2168C53B" w14:textId="5345DEAF" w:rsidR="004D09BC" w:rsidRDefault="004D09BC" w:rsidP="004D09BC"/>
    <w:p w14:paraId="4B632AD2" w14:textId="77777777" w:rsidR="004D09BC" w:rsidRPr="00B251CE" w:rsidRDefault="004D09BC" w:rsidP="004D09BC">
      <w:r w:rsidRPr="00B251CE">
        <w:t>Sehr geehrte Damen und Herren,</w:t>
      </w:r>
    </w:p>
    <w:p w14:paraId="366E9195" w14:textId="77777777" w:rsidR="004D09BC" w:rsidRPr="00B251CE" w:rsidRDefault="004D09BC" w:rsidP="004D09BC">
      <w:r w:rsidRPr="00B251CE">
        <w:t>Seit 3 Wochen hat mein Nachbar einen neuen Zau</w:t>
      </w:r>
      <w:r>
        <w:t>n</w:t>
      </w:r>
      <w:r w:rsidRPr="00B251CE">
        <w:t>. Grundsätzlich gefällt mir d</w:t>
      </w:r>
      <w:r>
        <w:t>ieser</w:t>
      </w:r>
      <w:r w:rsidRPr="00B251CE">
        <w:t xml:space="preserve"> sehr gut! </w:t>
      </w:r>
    </w:p>
    <w:p w14:paraId="4AD3CC0F" w14:textId="77777777" w:rsidR="004D09BC" w:rsidRPr="00B251CE" w:rsidRDefault="004D09BC" w:rsidP="004D09BC">
      <w:r w:rsidRPr="00B251CE">
        <w:t>Dazu kommt, dass momentan noch eine Fichtenhecke mein Grundstück begrenzt. Hier ist mir der Pflegeaufwand und der Platzbedarf zu hoch.</w:t>
      </w:r>
    </w:p>
    <w:p w14:paraId="3A482781" w14:textId="77777777" w:rsidR="004D09BC" w:rsidRPr="00B251CE" w:rsidRDefault="004D09BC" w:rsidP="004D09BC">
      <w:r w:rsidRPr="00B251CE">
        <w:t>Können Sie mir eine Alternative zu einer Hecke anbieten? So viel Platz wie die jetzige Lösung sollte allerdings nicht verbraucht werden.</w:t>
      </w:r>
    </w:p>
    <w:p w14:paraId="7D204159" w14:textId="77777777" w:rsidR="004D09BC" w:rsidRPr="00B251CE" w:rsidRDefault="004D09BC" w:rsidP="004D09BC">
      <w:r w:rsidRPr="00B251CE">
        <w:t xml:space="preserve">Ich </w:t>
      </w:r>
      <w:r>
        <w:t>wünsche mir</w:t>
      </w:r>
      <w:r w:rsidRPr="00B251CE">
        <w:t xml:space="preserve"> eine nachhaltige und wenig pflegeintensive Lösung. </w:t>
      </w:r>
    </w:p>
    <w:p w14:paraId="5977EA18" w14:textId="77777777" w:rsidR="004D09BC" w:rsidRPr="00B251CE" w:rsidRDefault="004D09BC" w:rsidP="004D09BC">
      <w:r w:rsidRPr="00B251CE">
        <w:lastRenderedPageBreak/>
        <w:t>Zu Ihrer Information ein paar Fakten zu meinem Grundstück:</w:t>
      </w:r>
    </w:p>
    <w:p w14:paraId="685C70CF" w14:textId="77777777" w:rsidR="004D09BC" w:rsidRPr="00B251CE" w:rsidRDefault="004D09BC" w:rsidP="004D09BC">
      <w:r>
        <w:t>Es herrscht s</w:t>
      </w:r>
      <w:r w:rsidRPr="00B251CE">
        <w:t xml:space="preserve">tarke Beschattung durch einen alten Baumbestand. </w:t>
      </w:r>
      <w:r>
        <w:t>Es gibt v</w:t>
      </w:r>
      <w:r w:rsidRPr="00B251CE">
        <w:t>iele Fußgänger an der Grundstücksgrenze.</w:t>
      </w:r>
    </w:p>
    <w:p w14:paraId="3D60AA16" w14:textId="77777777" w:rsidR="004D09BC" w:rsidRDefault="004D09BC" w:rsidP="004D09BC"/>
    <w:p w14:paraId="4069F59E" w14:textId="510C7238" w:rsidR="004D09BC" w:rsidRPr="0001349D" w:rsidRDefault="004D09BC" w:rsidP="004D09BC">
      <w:r>
        <w:t>Anbei sende ich Ihnen noch einen Anhang</w:t>
      </w:r>
      <w:r w:rsidR="00A40E31">
        <w:t xml:space="preserve"> mit der Skizze des Grundstücks.</w:t>
      </w:r>
    </w:p>
    <w:p w14:paraId="3C009041" w14:textId="77777777" w:rsidR="004D09BC" w:rsidRDefault="004D09BC" w:rsidP="004D09BC"/>
    <w:p w14:paraId="7CAAEFFE" w14:textId="5F4ABD4A" w:rsidR="004D09BC" w:rsidRDefault="004B58C6" w:rsidP="004D09BC">
      <w:r w:rsidRPr="00440B3E">
        <w:rPr>
          <w:noProof/>
          <w:lang w:eastAsia="de-DE"/>
        </w:rPr>
        <mc:AlternateContent>
          <mc:Choice Requires="wps">
            <w:drawing>
              <wp:anchor distT="0" distB="0" distL="114300" distR="114300" simplePos="0" relativeHeight="251653120" behindDoc="0" locked="0" layoutInCell="1" allowOverlap="1" wp14:anchorId="7EA67FA8" wp14:editId="01721709">
                <wp:simplePos x="0" y="0"/>
                <wp:positionH relativeFrom="column">
                  <wp:posOffset>3165474</wp:posOffset>
                </wp:positionH>
                <wp:positionV relativeFrom="paragraph">
                  <wp:posOffset>189865</wp:posOffset>
                </wp:positionV>
                <wp:extent cx="2493010" cy="2248535"/>
                <wp:effectExtent l="361950" t="400050" r="364490" b="266065"/>
                <wp:wrapNone/>
                <wp:docPr id="14" name="Rechteck: gefaltete Ecke 3"/>
                <wp:cNvGraphicFramePr/>
                <a:graphic xmlns:a="http://schemas.openxmlformats.org/drawingml/2006/main">
                  <a:graphicData uri="http://schemas.microsoft.com/office/word/2010/wordprocessingShape">
                    <wps:wsp>
                      <wps:cNvSpPr/>
                      <wps:spPr>
                        <a:xfrm rot="1182189">
                          <a:off x="0" y="0"/>
                          <a:ext cx="2493010" cy="2248535"/>
                        </a:xfrm>
                        <a:prstGeom prst="foldedCorner">
                          <a:avLst>
                            <a:gd name="adj" fmla="val 22919"/>
                          </a:avLst>
                        </a:prstGeom>
                      </wps:spPr>
                      <wps:style>
                        <a:lnRef idx="1">
                          <a:schemeClr val="accent3"/>
                        </a:lnRef>
                        <a:fillRef idx="2">
                          <a:schemeClr val="accent3"/>
                        </a:fillRef>
                        <a:effectRef idx="1">
                          <a:schemeClr val="accent3"/>
                        </a:effectRef>
                        <a:fontRef idx="minor">
                          <a:schemeClr val="dk1"/>
                        </a:fontRef>
                      </wps:style>
                      <wps:txbx>
                        <w:txbxContent>
                          <w:p w14:paraId="4DCFF6A4"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Notiz vom Chef:</w:t>
                            </w:r>
                          </w:p>
                          <w:p w14:paraId="3E35CC2B"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Hallo Lukas,</w:t>
                            </w:r>
                          </w:p>
                          <w:p w14:paraId="30E65840"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Mach dir mal ein paar Gedanken, wie wir Herrn Maier helfen k</w:t>
                            </w:r>
                            <w:r w:rsidRPr="00440B3E">
                              <w:rPr>
                                <w:rFonts w:hAnsi="Calibri"/>
                                <w:color w:val="000000" w:themeColor="text1"/>
                                <w:kern w:val="24"/>
                                <w:sz w:val="24"/>
                                <w:szCs w:val="24"/>
                              </w:rPr>
                              <w:t>ö</w:t>
                            </w:r>
                            <w:r w:rsidRPr="00440B3E">
                              <w:rPr>
                                <w:rFonts w:hAnsi="Calibri"/>
                                <w:color w:val="000000" w:themeColor="text1"/>
                                <w:kern w:val="24"/>
                                <w:sz w:val="24"/>
                                <w:szCs w:val="24"/>
                              </w:rPr>
                              <w:t>nnen.</w:t>
                            </w:r>
                          </w:p>
                          <w:p w14:paraId="0FD465CC" w14:textId="77777777" w:rsidR="004B58C6" w:rsidRDefault="004B58C6" w:rsidP="004D09BC">
                            <w:pPr>
                              <w:rPr>
                                <w:rFonts w:hAnsi="Calibri"/>
                                <w:color w:val="000000" w:themeColor="text1"/>
                                <w:kern w:val="24"/>
                                <w:sz w:val="24"/>
                                <w:szCs w:val="24"/>
                              </w:rPr>
                            </w:pPr>
                            <w:r w:rsidRPr="00440B3E">
                              <w:rPr>
                                <w:rFonts w:hAnsi="Calibri"/>
                                <w:color w:val="000000" w:themeColor="text1"/>
                                <w:kern w:val="24"/>
                                <w:sz w:val="24"/>
                                <w:szCs w:val="24"/>
                              </w:rPr>
                              <w:t>Was k</w:t>
                            </w:r>
                            <w:r w:rsidRPr="00440B3E">
                              <w:rPr>
                                <w:rFonts w:hAnsi="Calibri"/>
                                <w:color w:val="000000" w:themeColor="text1"/>
                                <w:kern w:val="24"/>
                                <w:sz w:val="24"/>
                                <w:szCs w:val="24"/>
                              </w:rPr>
                              <w:t>ö</w:t>
                            </w:r>
                            <w:r w:rsidRPr="00440B3E">
                              <w:rPr>
                                <w:rFonts w:hAnsi="Calibri"/>
                                <w:color w:val="000000" w:themeColor="text1"/>
                                <w:kern w:val="24"/>
                                <w:sz w:val="24"/>
                                <w:szCs w:val="24"/>
                              </w:rPr>
                              <w:t>nnen wir empfehlen?</w:t>
                            </w:r>
                          </w:p>
                          <w:p w14:paraId="6251EEB7" w14:textId="77777777" w:rsidR="004B58C6" w:rsidRPr="00440B3E" w:rsidRDefault="004B58C6" w:rsidP="004D09BC">
                            <w:pPr>
                              <w:rPr>
                                <w:rFonts w:hAnsi="Calibri"/>
                                <w:color w:val="000000" w:themeColor="text1"/>
                                <w:kern w:val="24"/>
                                <w:sz w:val="24"/>
                                <w:szCs w:val="24"/>
                              </w:rPr>
                            </w:pPr>
                            <w:r>
                              <w:rPr>
                                <w:rFonts w:hAnsi="Calibri"/>
                                <w:color w:val="000000" w:themeColor="text1"/>
                                <w:kern w:val="24"/>
                                <w:sz w:val="24"/>
                                <w:szCs w:val="24"/>
                              </w:rPr>
                              <w:t>Gru</w:t>
                            </w:r>
                            <w:r>
                              <w:rPr>
                                <w:rFonts w:hAnsi="Calibri"/>
                                <w:color w:val="000000" w:themeColor="text1"/>
                                <w:kern w:val="24"/>
                                <w:sz w:val="24"/>
                                <w:szCs w:val="24"/>
                              </w:rPr>
                              <w:t>ß</w:t>
                            </w:r>
                            <w:r>
                              <w:rPr>
                                <w:rFonts w:hAnsi="Calibri"/>
                                <w:color w:val="000000" w:themeColor="text1"/>
                                <w:kern w:val="24"/>
                                <w:sz w:val="24"/>
                                <w:szCs w:val="24"/>
                              </w:rPr>
                              <w:t xml:space="preserve"> Thomas</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EA67FA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3" o:spid="_x0000_s1036" type="#_x0000_t65" style="position:absolute;margin-left:249.25pt;margin-top:14.95pt;width:196.3pt;height:177.05pt;rotation:1291266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" adj="16649" fillcolor="#cdddac [1622]" strokecolor="#94b64e [3046]">
                <v:fill color2="#f0f4e6 [502]" rotate="t" angle="180" colors="0 #dafda7;22938f #e4fdc2;1 #f5ffe6" focus="100%" type="gradient"/>
                <v:shadow on="t" color="black" opacity="24903f" origin=",.5" offset="0,.55556mm"/>
                <v:textbox>
                  <w:txbxContent>
                    <w:p w14:paraId="4DCFF6A4"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Notiz vom Chef:</w:t>
                      </w:r>
                    </w:p>
                    <w:p w14:paraId="3E35CC2B"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Hallo Lukas,</w:t>
                      </w:r>
                    </w:p>
                    <w:p w14:paraId="30E65840" w14:textId="77777777" w:rsidR="004B58C6" w:rsidRPr="00440B3E" w:rsidRDefault="004B58C6" w:rsidP="004D09BC">
                      <w:pPr>
                        <w:rPr>
                          <w:rFonts w:hAnsi="Calibri"/>
                          <w:color w:val="000000" w:themeColor="text1"/>
                          <w:kern w:val="24"/>
                          <w:sz w:val="24"/>
                          <w:szCs w:val="24"/>
                        </w:rPr>
                      </w:pPr>
                      <w:r w:rsidRPr="00440B3E">
                        <w:rPr>
                          <w:rFonts w:hAnsi="Calibri"/>
                          <w:color w:val="000000" w:themeColor="text1"/>
                          <w:kern w:val="24"/>
                          <w:sz w:val="24"/>
                          <w:szCs w:val="24"/>
                        </w:rPr>
                        <w:t>Mach dir mal ein paar Gedanken, wie wir Herrn Maier helfen k</w:t>
                      </w:r>
                      <w:r w:rsidRPr="00440B3E">
                        <w:rPr>
                          <w:rFonts w:hAnsi="Calibri"/>
                          <w:color w:val="000000" w:themeColor="text1"/>
                          <w:kern w:val="24"/>
                          <w:sz w:val="24"/>
                          <w:szCs w:val="24"/>
                        </w:rPr>
                        <w:t>ö</w:t>
                      </w:r>
                      <w:r w:rsidRPr="00440B3E">
                        <w:rPr>
                          <w:rFonts w:hAnsi="Calibri"/>
                          <w:color w:val="000000" w:themeColor="text1"/>
                          <w:kern w:val="24"/>
                          <w:sz w:val="24"/>
                          <w:szCs w:val="24"/>
                        </w:rPr>
                        <w:t>nnen.</w:t>
                      </w:r>
                    </w:p>
                    <w:p w14:paraId="0FD465CC" w14:textId="77777777" w:rsidR="004B58C6" w:rsidRDefault="004B58C6" w:rsidP="004D09BC">
                      <w:pPr>
                        <w:rPr>
                          <w:rFonts w:hAnsi="Calibri"/>
                          <w:color w:val="000000" w:themeColor="text1"/>
                          <w:kern w:val="24"/>
                          <w:sz w:val="24"/>
                          <w:szCs w:val="24"/>
                        </w:rPr>
                      </w:pPr>
                      <w:r w:rsidRPr="00440B3E">
                        <w:rPr>
                          <w:rFonts w:hAnsi="Calibri"/>
                          <w:color w:val="000000" w:themeColor="text1"/>
                          <w:kern w:val="24"/>
                          <w:sz w:val="24"/>
                          <w:szCs w:val="24"/>
                        </w:rPr>
                        <w:t>Was k</w:t>
                      </w:r>
                      <w:r w:rsidRPr="00440B3E">
                        <w:rPr>
                          <w:rFonts w:hAnsi="Calibri"/>
                          <w:color w:val="000000" w:themeColor="text1"/>
                          <w:kern w:val="24"/>
                          <w:sz w:val="24"/>
                          <w:szCs w:val="24"/>
                        </w:rPr>
                        <w:t>ö</w:t>
                      </w:r>
                      <w:r w:rsidRPr="00440B3E">
                        <w:rPr>
                          <w:rFonts w:hAnsi="Calibri"/>
                          <w:color w:val="000000" w:themeColor="text1"/>
                          <w:kern w:val="24"/>
                          <w:sz w:val="24"/>
                          <w:szCs w:val="24"/>
                        </w:rPr>
                        <w:t>nnen wir empfehlen?</w:t>
                      </w:r>
                    </w:p>
                    <w:p w14:paraId="6251EEB7" w14:textId="77777777" w:rsidR="004B58C6" w:rsidRPr="00440B3E" w:rsidRDefault="004B58C6" w:rsidP="004D09BC">
                      <w:pPr>
                        <w:rPr>
                          <w:rFonts w:hAnsi="Calibri"/>
                          <w:color w:val="000000" w:themeColor="text1"/>
                          <w:kern w:val="24"/>
                          <w:sz w:val="24"/>
                          <w:szCs w:val="24"/>
                        </w:rPr>
                      </w:pPr>
                      <w:r>
                        <w:rPr>
                          <w:rFonts w:hAnsi="Calibri"/>
                          <w:color w:val="000000" w:themeColor="text1"/>
                          <w:kern w:val="24"/>
                          <w:sz w:val="24"/>
                          <w:szCs w:val="24"/>
                        </w:rPr>
                        <w:t>Gru</w:t>
                      </w:r>
                      <w:r>
                        <w:rPr>
                          <w:rFonts w:hAnsi="Calibri"/>
                          <w:color w:val="000000" w:themeColor="text1"/>
                          <w:kern w:val="24"/>
                          <w:sz w:val="24"/>
                          <w:szCs w:val="24"/>
                        </w:rPr>
                        <w:t>ß</w:t>
                      </w:r>
                      <w:r>
                        <w:rPr>
                          <w:rFonts w:hAnsi="Calibri"/>
                          <w:color w:val="000000" w:themeColor="text1"/>
                          <w:kern w:val="24"/>
                          <w:sz w:val="24"/>
                          <w:szCs w:val="24"/>
                        </w:rPr>
                        <w:t xml:space="preserve"> Thomas</w:t>
                      </w:r>
                    </w:p>
                  </w:txbxContent>
                </v:textbox>
              </v:shape>
            </w:pict>
          </mc:Fallback>
        </mc:AlternateContent>
      </w:r>
      <w:r w:rsidR="004D09BC">
        <w:t>Mit freundlichen Grüßen</w:t>
      </w:r>
    </w:p>
    <w:p w14:paraId="44C5D012" w14:textId="108BD3D8" w:rsidR="004D09BC" w:rsidRDefault="004D09BC" w:rsidP="004D09BC">
      <w:r>
        <w:t>Johannes Maier</w:t>
      </w:r>
    </w:p>
    <w:p w14:paraId="73CC127C" w14:textId="075FDED2" w:rsidR="004D09BC" w:rsidRDefault="004D09BC" w:rsidP="004D09BC"/>
    <w:p w14:paraId="76EE17FA" w14:textId="77777777" w:rsidR="004D09BC" w:rsidRDefault="004D09BC" w:rsidP="004D09BC"/>
    <w:p w14:paraId="271AD89E" w14:textId="77777777" w:rsidR="004D09BC" w:rsidRDefault="004D09BC" w:rsidP="004D09BC">
      <w:r>
        <w:t>Anhänge:</w:t>
      </w:r>
    </w:p>
    <w:p w14:paraId="4BF4F68C" w14:textId="0AFC8D97" w:rsidR="004D09BC" w:rsidRPr="004B58C6" w:rsidRDefault="004D09BC">
      <w:pPr>
        <w:pStyle w:val="Listenabsatz"/>
        <w:numPr>
          <w:ilvl w:val="0"/>
          <w:numId w:val="14"/>
        </w:numPr>
        <w:rPr>
          <w:rFonts w:ascii="FreeSans" w:hAnsi="FreeSans" w:cs="FreeSans"/>
          <w:sz w:val="20"/>
        </w:rPr>
      </w:pPr>
      <w:r w:rsidRPr="004B58C6">
        <w:rPr>
          <w:rFonts w:ascii="FreeSans" w:hAnsi="FreeSans" w:cs="FreeSans"/>
          <w:sz w:val="20"/>
        </w:rPr>
        <w:t>Skizze des Grundstücks</w:t>
      </w:r>
    </w:p>
    <w:p w14:paraId="0FA327D6" w14:textId="0F8FCE21" w:rsidR="004D09BC" w:rsidRDefault="004D09BC" w:rsidP="004D09BC">
      <w:pPr>
        <w:pStyle w:val="Listenabsatz"/>
      </w:pPr>
    </w:p>
    <w:p w14:paraId="1AE393F8" w14:textId="798C9AC6" w:rsidR="00DF6C21" w:rsidRDefault="00DF6C21" w:rsidP="004D09BC">
      <w:pPr>
        <w:pStyle w:val="Listenabsatz"/>
      </w:pPr>
    </w:p>
    <w:p w14:paraId="221AA7F3" w14:textId="732F2DBA" w:rsidR="00DF6C21" w:rsidRDefault="00DF6C21" w:rsidP="004D09BC">
      <w:pPr>
        <w:pStyle w:val="Listenabsatz"/>
      </w:pPr>
    </w:p>
    <w:p w14:paraId="73FA40F0" w14:textId="77777777" w:rsidR="00DF6C21" w:rsidRDefault="00DF6C21" w:rsidP="004D09BC">
      <w:pPr>
        <w:pStyle w:val="Listenabsatz"/>
      </w:pPr>
    </w:p>
    <w:p w14:paraId="013C0175" w14:textId="77777777" w:rsidR="004D09BC" w:rsidRPr="00023D57" w:rsidRDefault="004D09BC" w:rsidP="004D09BC"/>
    <w:p w14:paraId="2DB5D89D" w14:textId="77777777" w:rsidR="00782949" w:rsidRPr="00023D57" w:rsidRDefault="00782949" w:rsidP="004D09BC"/>
    <w:p w14:paraId="1F426E9D" w14:textId="77777777" w:rsidR="00DF6C21" w:rsidRPr="004B58C6" w:rsidRDefault="00DF6C21" w:rsidP="00DF6C21">
      <w:pPr>
        <w:rPr>
          <w:rFonts w:cs="FreeSans"/>
          <w:szCs w:val="20"/>
          <w:u w:val="single"/>
        </w:rPr>
      </w:pPr>
      <w:r w:rsidRPr="004B58C6">
        <w:rPr>
          <w:rFonts w:cs="FreeSans"/>
          <w:szCs w:val="20"/>
          <w:u w:val="single"/>
        </w:rPr>
        <w:t>Handlungsaufträge</w:t>
      </w:r>
    </w:p>
    <w:p w14:paraId="529A433E" w14:textId="5B41A3BB" w:rsidR="00DF6C21" w:rsidRPr="004B58C6" w:rsidRDefault="00DF6C21">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Überlegen Sie sich Möglichkeiten ein Grundstück einzufrieden!</w:t>
      </w:r>
    </w:p>
    <w:p w14:paraId="031282EF" w14:textId="364B4783" w:rsidR="00DF6C21" w:rsidRPr="004B58C6" w:rsidRDefault="00DF6C21">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Bilden Sie ein Team mit 5 Personen!</w:t>
      </w:r>
    </w:p>
    <w:p w14:paraId="7835C364" w14:textId="2800F296" w:rsidR="00DF6C21" w:rsidRPr="004B58C6" w:rsidRDefault="00DF6C21">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 xml:space="preserve">Machen Sie sich mit der </w:t>
      </w:r>
      <w:r w:rsidR="007415B3" w:rsidRPr="004B58C6">
        <w:rPr>
          <w:rFonts w:ascii="FreeSans" w:hAnsi="FreeSans" w:cs="FreeSans"/>
          <w:sz w:val="20"/>
          <w:szCs w:val="20"/>
        </w:rPr>
        <w:t>E-Mail</w:t>
      </w:r>
      <w:r w:rsidRPr="004B58C6">
        <w:rPr>
          <w:rFonts w:ascii="FreeSans" w:hAnsi="FreeSans" w:cs="FreeSans"/>
          <w:sz w:val="20"/>
          <w:szCs w:val="20"/>
        </w:rPr>
        <w:t xml:space="preserve"> des Kunden und dem Informationsmaterial (Fachartikel aus </w:t>
      </w:r>
      <w:proofErr w:type="spellStart"/>
      <w:r w:rsidRPr="004B58C6">
        <w:rPr>
          <w:rFonts w:ascii="FreeSans" w:hAnsi="FreeSans" w:cs="FreeSans"/>
          <w:sz w:val="20"/>
          <w:szCs w:val="20"/>
        </w:rPr>
        <w:t>Mygardenismycastle</w:t>
      </w:r>
      <w:proofErr w:type="spellEnd"/>
      <w:r w:rsidRPr="004B58C6">
        <w:rPr>
          <w:rFonts w:ascii="FreeSans" w:hAnsi="FreeSans" w:cs="FreeSans"/>
          <w:sz w:val="20"/>
          <w:szCs w:val="20"/>
        </w:rPr>
        <w:t>) der Firma vertraut!</w:t>
      </w:r>
    </w:p>
    <w:p w14:paraId="4195D8DA" w14:textId="131A63F9" w:rsidR="00DF6C21" w:rsidRPr="004B58C6" w:rsidRDefault="00DF6C21">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Halten Sie die Wünsche des Kunden (</w:t>
      </w:r>
      <w:r w:rsidR="007415B3" w:rsidRPr="004B58C6">
        <w:rPr>
          <w:rFonts w:ascii="FreeSans" w:hAnsi="FreeSans" w:cs="FreeSans"/>
          <w:sz w:val="20"/>
          <w:szCs w:val="20"/>
        </w:rPr>
        <w:t>E-Mail</w:t>
      </w:r>
      <w:r w:rsidRPr="004B58C6">
        <w:rPr>
          <w:rFonts w:ascii="FreeSans" w:hAnsi="FreeSans" w:cs="FreeSans"/>
          <w:sz w:val="20"/>
          <w:szCs w:val="20"/>
        </w:rPr>
        <w:t>) auf der Beratungshilfe fest!</w:t>
      </w:r>
    </w:p>
    <w:p w14:paraId="2CAD07FA" w14:textId="2A0A948E" w:rsidR="00DF6C21" w:rsidRPr="004B58C6" w:rsidRDefault="00DF6C21">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Ergänzen Sie auf der Beratungshilfe die nötigen Informationen!</w:t>
      </w:r>
    </w:p>
    <w:p w14:paraId="1EFD40A2" w14:textId="07436BE5" w:rsidR="00DF6C21" w:rsidRPr="004B58C6" w:rsidRDefault="00DF6C21" w:rsidP="004B58C6">
      <w:pPr>
        <w:pStyle w:val="Listenabsatz"/>
        <w:numPr>
          <w:ilvl w:val="0"/>
          <w:numId w:val="15"/>
        </w:numPr>
        <w:spacing w:after="0" w:line="240" w:lineRule="auto"/>
        <w:rPr>
          <w:rFonts w:ascii="FreeSans" w:hAnsi="FreeSans" w:cs="FreeSans"/>
          <w:sz w:val="20"/>
          <w:szCs w:val="20"/>
        </w:rPr>
      </w:pPr>
      <w:r w:rsidRPr="004B58C6">
        <w:rPr>
          <w:rFonts w:ascii="FreeSans" w:hAnsi="FreeSans" w:cs="FreeSans"/>
          <w:sz w:val="20"/>
          <w:szCs w:val="20"/>
        </w:rPr>
        <w:t>Entscheiden Sie sich als Team für eine mögliche Einfriedung! Präsentieren Sie Ihre Entscheidung!</w:t>
      </w:r>
    </w:p>
    <w:p w14:paraId="408EE551" w14:textId="77777777" w:rsidR="004B58C6" w:rsidRPr="004B58C6" w:rsidRDefault="004B58C6" w:rsidP="004B58C6">
      <w:pPr>
        <w:pStyle w:val="Listenabsatz"/>
        <w:spacing w:after="0" w:line="240" w:lineRule="auto"/>
        <w:rPr>
          <w:rFonts w:ascii="FreeSans" w:hAnsi="FreeSans" w:cs="FreeSans"/>
          <w:sz w:val="20"/>
          <w:szCs w:val="20"/>
        </w:rPr>
      </w:pPr>
    </w:p>
    <w:p w14:paraId="74A55633" w14:textId="77777777" w:rsidR="00DF6C21" w:rsidRPr="004B58C6" w:rsidRDefault="00DF6C21" w:rsidP="004B58C6">
      <w:pPr>
        <w:rPr>
          <w:rFonts w:cs="FreeSans"/>
          <w:bCs/>
          <w:szCs w:val="20"/>
          <w:u w:val="single"/>
        </w:rPr>
      </w:pPr>
      <w:r w:rsidRPr="004B58C6">
        <w:rPr>
          <w:rFonts w:cs="FreeSans"/>
          <w:bCs/>
          <w:szCs w:val="20"/>
          <w:u w:val="single"/>
        </w:rPr>
        <w:t>Reflexionsimpulse:</w:t>
      </w:r>
    </w:p>
    <w:p w14:paraId="05E8CA15" w14:textId="77777777"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Ordnen Sie die Einfriedungen nach dem Pflegeaufwand!</w:t>
      </w:r>
    </w:p>
    <w:p w14:paraId="4E9D3C4E" w14:textId="77777777"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Ordnen Sie die Einfriedungen nach dem Bauaufwand!</w:t>
      </w:r>
    </w:p>
    <w:p w14:paraId="011F4A6A" w14:textId="77777777"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Ordnen Sie die Einfriedungen nach den Herstellungskosten!</w:t>
      </w:r>
    </w:p>
    <w:p w14:paraId="28768253" w14:textId="77777777"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Ordnen Sie die Einfriedungen nach der Haltbarkeit!</w:t>
      </w:r>
    </w:p>
    <w:p w14:paraId="65727E5F" w14:textId="6055A573"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 xml:space="preserve">Ordnen Sie die Einfriedungen nach der Umweltfreundlichkeit! (Biodiversität, Nachhaltigkeit, </w:t>
      </w:r>
      <w:r w:rsidR="0052754A" w:rsidRPr="004B58C6">
        <w:rPr>
          <w:rFonts w:cs="FreeSans"/>
          <w:szCs w:val="20"/>
        </w:rPr>
        <w:t>CO</w:t>
      </w:r>
      <w:r w:rsidR="0052754A" w:rsidRPr="004B58C6">
        <w:rPr>
          <w:rFonts w:cs="FreeSans"/>
          <w:szCs w:val="20"/>
          <w:vertAlign w:val="subscript"/>
        </w:rPr>
        <w:t>2</w:t>
      </w:r>
      <w:r w:rsidR="0052754A" w:rsidRPr="004B58C6">
        <w:rPr>
          <w:rFonts w:cs="FreeSans"/>
          <w:szCs w:val="20"/>
        </w:rPr>
        <w:t>-Fußabdruck</w:t>
      </w:r>
      <w:r w:rsidRPr="004B58C6">
        <w:rPr>
          <w:rFonts w:cs="FreeSans"/>
          <w:szCs w:val="20"/>
        </w:rPr>
        <w:t>)</w:t>
      </w:r>
    </w:p>
    <w:p w14:paraId="7466EE25" w14:textId="77777777" w:rsidR="00DF6C21" w:rsidRPr="004B58C6" w:rsidRDefault="00DF6C21" w:rsidP="004B58C6">
      <w:pPr>
        <w:numPr>
          <w:ilvl w:val="1"/>
          <w:numId w:val="7"/>
        </w:numPr>
        <w:spacing w:before="0" w:after="0" w:line="240" w:lineRule="auto"/>
        <w:ind w:left="723"/>
        <w:rPr>
          <w:rFonts w:cs="FreeSans"/>
          <w:szCs w:val="20"/>
        </w:rPr>
      </w:pPr>
      <w:r w:rsidRPr="004B58C6">
        <w:rPr>
          <w:rFonts w:cs="FreeSans"/>
          <w:szCs w:val="20"/>
        </w:rPr>
        <w:t>Nehmen Sie Stellung zu folgender Aussage: „Ein lasierter Holzzaun ist nicht mehr nachhaltig!“ [Verwendete Lasur. Wie viel länger hält der Zaun mit Lasur? Ist die Lasur biologisch abbaubar?]</w:t>
      </w:r>
    </w:p>
    <w:p w14:paraId="44BCC6F2" w14:textId="1544E428" w:rsidR="004D09BC" w:rsidRDefault="004D09BC" w:rsidP="004D09BC"/>
    <w:p w14:paraId="0EF1A1F5" w14:textId="552BA03E" w:rsidR="00986725" w:rsidRPr="00023D57" w:rsidRDefault="00986725" w:rsidP="004D09BC">
      <w:r>
        <w:rPr>
          <w:noProof/>
        </w:rPr>
        <w:lastRenderedPageBreak/>
        <w:drawing>
          <wp:inline distT="0" distB="0" distL="0" distR="0" wp14:anchorId="44CDFC70" wp14:editId="7E4C6E2D">
            <wp:extent cx="4144010" cy="14859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4010" cy="1485900"/>
                    </a:xfrm>
                    <a:prstGeom prst="rect">
                      <a:avLst/>
                    </a:prstGeom>
                    <a:noFill/>
                  </pic:spPr>
                </pic:pic>
              </a:graphicData>
            </a:graphic>
          </wp:inline>
        </w:drawing>
      </w:r>
    </w:p>
    <w:p w14:paraId="1928FF51" w14:textId="77777777" w:rsidR="004D09BC" w:rsidRDefault="004D09BC" w:rsidP="004D09BC"/>
    <w:p w14:paraId="54D79241" w14:textId="77777777" w:rsidR="004D09BC" w:rsidRDefault="004D09BC" w:rsidP="004D09BC">
      <w:pPr>
        <w:sectPr w:rsidR="004D09BC" w:rsidSect="00B61F57">
          <w:headerReference w:type="even" r:id="rId14"/>
          <w:headerReference w:type="default" r:id="rId15"/>
          <w:footerReference w:type="even" r:id="rId16"/>
          <w:footerReference w:type="default" r:id="rId17"/>
          <w:headerReference w:type="first" r:id="rId18"/>
          <w:footerReference w:type="first" r:id="rId19"/>
          <w:pgSz w:w="11906" w:h="16838"/>
          <w:pgMar w:top="1135" w:right="1417" w:bottom="1134" w:left="1417" w:header="708" w:footer="708" w:gutter="0"/>
          <w:cols w:space="708"/>
          <w:docGrid w:linePitch="360"/>
        </w:sectPr>
      </w:pPr>
    </w:p>
    <w:p w14:paraId="6D129A8E" w14:textId="00A395D4" w:rsidR="004D09BC" w:rsidRDefault="0052754A" w:rsidP="004D09BC">
      <w:r>
        <w:rPr>
          <w:noProof/>
          <w:lang w:eastAsia="de-DE"/>
        </w:rPr>
        <w:lastRenderedPageBreak/>
        <mc:AlternateContent>
          <mc:Choice Requires="wps">
            <w:drawing>
              <wp:anchor distT="45720" distB="45720" distL="114300" distR="114300" simplePos="0" relativeHeight="251661312" behindDoc="0" locked="0" layoutInCell="1" allowOverlap="1" wp14:anchorId="611EE1E1" wp14:editId="2EADCAA6">
                <wp:simplePos x="0" y="0"/>
                <wp:positionH relativeFrom="margin">
                  <wp:align>left</wp:align>
                </wp:positionH>
                <wp:positionV relativeFrom="paragraph">
                  <wp:posOffset>-248285</wp:posOffset>
                </wp:positionV>
                <wp:extent cx="6539345" cy="1404620"/>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345" cy="1404620"/>
                        </a:xfrm>
                        <a:prstGeom prst="rect">
                          <a:avLst/>
                        </a:prstGeom>
                        <a:noFill/>
                        <a:ln w="9525">
                          <a:noFill/>
                          <a:miter lim="800000"/>
                          <a:headEnd/>
                          <a:tailEnd/>
                        </a:ln>
                      </wps:spPr>
                      <wps:txbx>
                        <w:txbxContent>
                          <w:p w14:paraId="5F75BF4C" w14:textId="261649A1" w:rsidR="004B58C6" w:rsidRPr="004B58C6" w:rsidRDefault="004B58C6" w:rsidP="004D09BC">
                            <w:pPr>
                              <w:rPr>
                                <w:b/>
                                <w:bCs/>
                                <w:szCs w:val="36"/>
                              </w:rPr>
                            </w:pPr>
                            <w:r w:rsidRPr="004B58C6">
                              <w:rPr>
                                <w:b/>
                                <w:bCs/>
                                <w:szCs w:val="36"/>
                              </w:rPr>
                              <w:t>Anhang: Skizze des Gartens von Herrn Maier: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EE1E1" id="Textfeld 2" o:spid="_x0000_s1037" type="#_x0000_t202" style="position:absolute;margin-left:0;margin-top:-19.55pt;width:514.9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" filled="f" stroked="f">
                <v:textbox style="mso-fit-shape-to-text:t">
                  <w:txbxContent>
                    <w:p w14:paraId="5F75BF4C" w14:textId="261649A1" w:rsidR="004B58C6" w:rsidRPr="004B58C6" w:rsidRDefault="004B58C6" w:rsidP="004D09BC">
                      <w:pPr>
                        <w:rPr>
                          <w:b/>
                          <w:bCs/>
                          <w:szCs w:val="36"/>
                        </w:rPr>
                      </w:pPr>
                      <w:r w:rsidRPr="004B58C6">
                        <w:rPr>
                          <w:b/>
                          <w:bCs/>
                          <w:szCs w:val="36"/>
                        </w:rPr>
                        <w:t>Anhang: Skizze des Gartens von Herrn Maier:</w:t>
                      </w:r>
                    </w:p>
                  </w:txbxContent>
                </v:textbox>
                <w10:wrap anchorx="margin"/>
              </v:shape>
            </w:pict>
          </mc:Fallback>
        </mc:AlternateContent>
      </w:r>
      <w:r w:rsidR="004D09BC">
        <w:rPr>
          <w:noProof/>
          <w:lang w:eastAsia="de-DE"/>
        </w:rPr>
        <mc:AlternateContent>
          <mc:Choice Requires="wps">
            <w:drawing>
              <wp:anchor distT="0" distB="0" distL="114300" distR="114300" simplePos="0" relativeHeight="251655168" behindDoc="0" locked="0" layoutInCell="1" allowOverlap="1" wp14:anchorId="3EC8CEDC" wp14:editId="359D8573">
                <wp:simplePos x="0" y="0"/>
                <wp:positionH relativeFrom="column">
                  <wp:posOffset>7748328</wp:posOffset>
                </wp:positionH>
                <wp:positionV relativeFrom="paragraph">
                  <wp:posOffset>5545801</wp:posOffset>
                </wp:positionV>
                <wp:extent cx="212978" cy="232251"/>
                <wp:effectExtent l="0" t="0" r="15875" b="15875"/>
                <wp:wrapNone/>
                <wp:docPr id="15" name="Rechteck 15"/>
                <wp:cNvGraphicFramePr/>
                <a:graphic xmlns:a="http://schemas.openxmlformats.org/drawingml/2006/main">
                  <a:graphicData uri="http://schemas.microsoft.com/office/word/2010/wordprocessingShape">
                    <wps:wsp>
                      <wps:cNvSpPr/>
                      <wps:spPr>
                        <a:xfrm>
                          <a:off x="0" y="0"/>
                          <a:ext cx="212978" cy="232251"/>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5161DAE" id="Rechteck 15" o:spid="_x0000_s1026" style="position:absolute;margin-left:610.1pt;margin-top:436.7pt;width:16.75pt;height:18.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" fillcolor="#c0504d [3205]" strokecolor="#243f60 [1604]" strokeweight="2pt">
                <v:fill r:id="rId25" o:title="" color2="white [3212]" type="pattern"/>
              </v:rect>
            </w:pict>
          </mc:Fallback>
        </mc:AlternateContent>
      </w:r>
      <w:r w:rsidR="004D09BC">
        <w:rPr>
          <w:noProof/>
          <w:lang w:eastAsia="de-DE"/>
        </w:rPr>
        <mc:AlternateContent>
          <mc:Choice Requires="wps">
            <w:drawing>
              <wp:anchor distT="0" distB="0" distL="114300" distR="114300" simplePos="0" relativeHeight="251664384" behindDoc="0" locked="0" layoutInCell="1" allowOverlap="1" wp14:anchorId="7C9D32AF" wp14:editId="0C2B4AE2">
                <wp:simplePos x="0" y="0"/>
                <wp:positionH relativeFrom="column">
                  <wp:posOffset>109643</wp:posOffset>
                </wp:positionH>
                <wp:positionV relativeFrom="paragraph">
                  <wp:posOffset>4358005</wp:posOffset>
                </wp:positionV>
                <wp:extent cx="905934" cy="364067"/>
                <wp:effectExtent l="0" t="0" r="27940" b="17145"/>
                <wp:wrapNone/>
                <wp:docPr id="16" name="Rechteck 16"/>
                <wp:cNvGraphicFramePr/>
                <a:graphic xmlns:a="http://schemas.openxmlformats.org/drawingml/2006/main">
                  <a:graphicData uri="http://schemas.microsoft.com/office/word/2010/wordprocessingShape">
                    <wps:wsp>
                      <wps:cNvSpPr/>
                      <wps:spPr>
                        <a:xfrm>
                          <a:off x="0" y="0"/>
                          <a:ext cx="905934" cy="3640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992CAE" w14:textId="77777777" w:rsidR="004B58C6" w:rsidRDefault="004B58C6" w:rsidP="004D09B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D32AF" id="Rechteck 16" o:spid="_x0000_s1038" style="position:absolute;margin-left:8.65pt;margin-top:343.15pt;width:71.3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" fillcolor="#4f81bd [3204]" strokecolor="#243f60 [1604]" strokeweight="2pt">
                <v:textbox>
                  <w:txbxContent>
                    <w:p w14:paraId="06992CAE" w14:textId="77777777" w:rsidR="004B58C6" w:rsidRDefault="004B58C6" w:rsidP="004D09BC">
                      <w:pPr>
                        <w:jc w:val="center"/>
                      </w:pPr>
                      <w:r>
                        <w:t>1</w:t>
                      </w:r>
                    </w:p>
                  </w:txbxContent>
                </v:textbox>
              </v:rect>
            </w:pict>
          </mc:Fallback>
        </mc:AlternateContent>
      </w:r>
      <w:r w:rsidR="004D09BC">
        <w:rPr>
          <w:noProof/>
          <w:lang w:eastAsia="de-DE"/>
        </w:rPr>
        <mc:AlternateContent>
          <mc:Choice Requires="wps">
            <w:drawing>
              <wp:anchor distT="0" distB="0" distL="114300" distR="114300" simplePos="0" relativeHeight="251657216" behindDoc="0" locked="0" layoutInCell="1" allowOverlap="1" wp14:anchorId="7A9BE4A0" wp14:editId="22BD0DF6">
                <wp:simplePos x="0" y="0"/>
                <wp:positionH relativeFrom="column">
                  <wp:posOffset>-125095</wp:posOffset>
                </wp:positionH>
                <wp:positionV relativeFrom="paragraph">
                  <wp:posOffset>1984375</wp:posOffset>
                </wp:positionV>
                <wp:extent cx="2774950" cy="838200"/>
                <wp:effectExtent l="19050" t="0" r="44450" b="38100"/>
                <wp:wrapNone/>
                <wp:docPr id="17" name="Wolke 17"/>
                <wp:cNvGraphicFramePr/>
                <a:graphic xmlns:a="http://schemas.openxmlformats.org/drawingml/2006/main">
                  <a:graphicData uri="http://schemas.microsoft.com/office/word/2010/wordprocessingShape">
                    <wps:wsp>
                      <wps:cNvSpPr/>
                      <wps:spPr>
                        <a:xfrm>
                          <a:off x="0" y="0"/>
                          <a:ext cx="2774950" cy="838200"/>
                        </a:xfrm>
                        <a:prstGeom prst="cloud">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127FD" w14:textId="77777777" w:rsidR="004B58C6" w:rsidRPr="000E67F5" w:rsidRDefault="004B58C6" w:rsidP="004D09BC">
                            <w:pPr>
                              <w:jc w:val="center"/>
                              <w:rPr>
                                <w:color w:val="000000" w:themeColor="text1"/>
                              </w:rPr>
                            </w:pPr>
                            <w:r w:rsidRPr="000E67F5">
                              <w:rPr>
                                <w:color w:val="000000" w:themeColor="text1"/>
                              </w:rPr>
                              <w:t>Baumgruppe</w:t>
                            </w:r>
                            <w:r>
                              <w:rPr>
                                <w:color w:val="000000" w:themeColor="text1"/>
                              </w:rPr>
                              <w:t>:</w:t>
                            </w:r>
                            <w:r w:rsidRPr="000E67F5">
                              <w:rPr>
                                <w:color w:val="000000" w:themeColor="text1"/>
                              </w:rPr>
                              <w:t xml:space="preserve"> 15 m h</w:t>
                            </w:r>
                            <w:r>
                              <w:rPr>
                                <w:color w:val="000000" w:themeColor="text1"/>
                              </w:rPr>
                              <w:t>o</w:t>
                            </w:r>
                            <w:r w:rsidRPr="000E67F5">
                              <w:rPr>
                                <w:color w:val="000000" w:themeColor="text1"/>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E4A0" id="Wolke 17" o:spid="_x0000_s1039" style="position:absolute;margin-left:-9.85pt;margin-top:156.25pt;width:218.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stroke joinstyle="miter"/>
                <v:formulas/>
                <v:path arrowok="t" o:connecttype="custom" o:connectlocs="301455,507907;138748,492443;445020,677138;373847,684530;1058464,758455;1015555,724694;1851701,674266;1834550,711306;2192275,445371;2401103,583830;2684893,297910;2591880,349832;2461740,105279;2466622,129805;1867824,76680;1915486,45403;1422226,91581;1445286,64611;899289,100739;982795,126894;265098,306350;250516,278818" o:connectangles="0,0,0,0,0,0,0,0,0,0,0,0,0,0,0,0,0,0,0,0,0,0" textboxrect="0,0,43200,43200"/>
                <v:textbox>
                  <w:txbxContent>
                    <w:p w14:paraId="51B127FD" w14:textId="77777777" w:rsidR="004B58C6" w:rsidRPr="000E67F5" w:rsidRDefault="004B58C6" w:rsidP="004D09BC">
                      <w:pPr>
                        <w:jc w:val="center"/>
                        <w:rPr>
                          <w:color w:val="000000" w:themeColor="text1"/>
                        </w:rPr>
                      </w:pPr>
                      <w:r w:rsidRPr="000E67F5">
                        <w:rPr>
                          <w:color w:val="000000" w:themeColor="text1"/>
                        </w:rPr>
                        <w:t>Baumgruppe</w:t>
                      </w:r>
                      <w:r>
                        <w:rPr>
                          <w:color w:val="000000" w:themeColor="text1"/>
                        </w:rPr>
                        <w:t>:</w:t>
                      </w:r>
                      <w:r w:rsidRPr="000E67F5">
                        <w:rPr>
                          <w:color w:val="000000" w:themeColor="text1"/>
                        </w:rPr>
                        <w:t xml:space="preserve"> 15 m h</w:t>
                      </w:r>
                      <w:r>
                        <w:rPr>
                          <w:color w:val="000000" w:themeColor="text1"/>
                        </w:rPr>
                        <w:t>o</w:t>
                      </w:r>
                      <w:r w:rsidRPr="000E67F5">
                        <w:rPr>
                          <w:color w:val="000000" w:themeColor="text1"/>
                        </w:rPr>
                        <w:t>ch</w:t>
                      </w:r>
                    </w:p>
                  </w:txbxContent>
                </v:textbox>
              </v:shape>
            </w:pict>
          </mc:Fallback>
        </mc:AlternateContent>
      </w:r>
      <w:r w:rsidR="004D09BC">
        <w:rPr>
          <w:noProof/>
          <w:lang w:eastAsia="de-DE"/>
        </w:rPr>
        <mc:AlternateContent>
          <mc:Choice Requires="wps">
            <w:drawing>
              <wp:anchor distT="0" distB="0" distL="114300" distR="114300" simplePos="0" relativeHeight="251662336" behindDoc="0" locked="0" layoutInCell="1" allowOverlap="1" wp14:anchorId="6B69E954" wp14:editId="6D68E66A">
                <wp:simplePos x="0" y="0"/>
                <wp:positionH relativeFrom="column">
                  <wp:posOffset>7589308</wp:posOffset>
                </wp:positionH>
                <wp:positionV relativeFrom="paragraph">
                  <wp:posOffset>3891280</wp:posOffset>
                </wp:positionV>
                <wp:extent cx="1457325" cy="759460"/>
                <wp:effectExtent l="0" t="0" r="28575" b="21590"/>
                <wp:wrapNone/>
                <wp:docPr id="18" name="Rechteck 18"/>
                <wp:cNvGraphicFramePr/>
                <a:graphic xmlns:a="http://schemas.openxmlformats.org/drawingml/2006/main">
                  <a:graphicData uri="http://schemas.microsoft.com/office/word/2010/wordprocessingShape">
                    <wps:wsp>
                      <wps:cNvSpPr/>
                      <wps:spPr>
                        <a:xfrm>
                          <a:off x="0" y="0"/>
                          <a:ext cx="1457325" cy="759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524EB8" w14:textId="77777777" w:rsidR="004B58C6" w:rsidRDefault="004B58C6" w:rsidP="004D09BC">
                            <w:pPr>
                              <w:jc w:val="center"/>
                            </w:pPr>
                            <w:r>
                              <w:t>Garage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E954" id="Rechteck 18" o:spid="_x0000_s1040" style="position:absolute;margin-left:597.6pt;margin-top:306.4pt;width:114.75pt;height:5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" fillcolor="#4f81bd [3204]" strokecolor="#243f60 [1604]" strokeweight="2pt">
                <v:textbox>
                  <w:txbxContent>
                    <w:p w14:paraId="0C524EB8" w14:textId="77777777" w:rsidR="004B58C6" w:rsidRDefault="004B58C6" w:rsidP="004D09BC">
                      <w:pPr>
                        <w:jc w:val="center"/>
                      </w:pPr>
                      <w:r>
                        <w:t>Garage</w:t>
                      </w:r>
                    </w:p>
                  </w:txbxContent>
                </v:textbox>
              </v:rect>
            </w:pict>
          </mc:Fallback>
        </mc:AlternateContent>
      </w:r>
      <w:r w:rsidR="004D09BC">
        <w:rPr>
          <w:noProof/>
          <w:lang w:eastAsia="de-DE"/>
        </w:rPr>
        <mc:AlternateContent>
          <mc:Choice Requires="wps">
            <w:drawing>
              <wp:anchor distT="0" distB="0" distL="114300" distR="114300" simplePos="0" relativeHeight="251663360" behindDoc="0" locked="0" layoutInCell="1" allowOverlap="1" wp14:anchorId="1AEB15F0" wp14:editId="6C5C720E">
                <wp:simplePos x="0" y="0"/>
                <wp:positionH relativeFrom="column">
                  <wp:posOffset>7588038</wp:posOffset>
                </wp:positionH>
                <wp:positionV relativeFrom="paragraph">
                  <wp:posOffset>1672750</wp:posOffset>
                </wp:positionV>
                <wp:extent cx="1457325" cy="1954530"/>
                <wp:effectExtent l="0" t="0" r="28575" b="26670"/>
                <wp:wrapNone/>
                <wp:docPr id="19" name="Rechteck 19"/>
                <wp:cNvGraphicFramePr/>
                <a:graphic xmlns:a="http://schemas.openxmlformats.org/drawingml/2006/main">
                  <a:graphicData uri="http://schemas.microsoft.com/office/word/2010/wordprocessingShape">
                    <wps:wsp>
                      <wps:cNvSpPr/>
                      <wps:spPr>
                        <a:xfrm>
                          <a:off x="0" y="0"/>
                          <a:ext cx="1457325" cy="1954530"/>
                        </a:xfrm>
                        <a:prstGeom prst="rect">
                          <a:avLst/>
                        </a:prstGeom>
                        <a:pattFill prst="diag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A9AC306" id="Rechteck 19" o:spid="_x0000_s1026" style="position:absolute;margin-left:597.5pt;margin-top:131.7pt;width:114.75pt;height:153.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" fillcolor="#4f81bd [3204]" strokecolor="#243f60 [1604]" strokeweight="2pt">
                <v:fill r:id="rId26" o:title="" color2="white [3212]" type="pattern"/>
              </v:rect>
            </w:pict>
          </mc:Fallback>
        </mc:AlternateContent>
      </w:r>
      <w:r w:rsidR="004D09BC">
        <w:rPr>
          <w:noProof/>
          <w:lang w:eastAsia="de-DE"/>
        </w:rPr>
        <mc:AlternateContent>
          <mc:Choice Requires="wps">
            <w:drawing>
              <wp:anchor distT="0" distB="0" distL="114300" distR="114300" simplePos="0" relativeHeight="251658240" behindDoc="0" locked="0" layoutInCell="1" allowOverlap="1" wp14:anchorId="15D8F43F" wp14:editId="3190858A">
                <wp:simplePos x="0" y="0"/>
                <wp:positionH relativeFrom="column">
                  <wp:posOffset>4792624</wp:posOffset>
                </wp:positionH>
                <wp:positionV relativeFrom="paragraph">
                  <wp:posOffset>3109807</wp:posOffset>
                </wp:positionV>
                <wp:extent cx="2725290" cy="1540732"/>
                <wp:effectExtent l="0" t="0" r="18415" b="21590"/>
                <wp:wrapNone/>
                <wp:docPr id="20" name="Rechteck 20"/>
                <wp:cNvGraphicFramePr/>
                <a:graphic xmlns:a="http://schemas.openxmlformats.org/drawingml/2006/main">
                  <a:graphicData uri="http://schemas.microsoft.com/office/word/2010/wordprocessingShape">
                    <wps:wsp>
                      <wps:cNvSpPr/>
                      <wps:spPr>
                        <a:xfrm>
                          <a:off x="0" y="0"/>
                          <a:ext cx="2725290" cy="15407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FC353" w14:textId="77777777" w:rsidR="004B58C6" w:rsidRDefault="004B58C6" w:rsidP="004D09BC">
                            <w:pPr>
                              <w:jc w:val="center"/>
                            </w:pPr>
                            <w:r>
                              <w:t>Haus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8F43F" id="Rechteck 20" o:spid="_x0000_s1041" style="position:absolute;margin-left:377.35pt;margin-top:244.85pt;width:214.6pt;height:12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" fillcolor="#4f81bd [3204]" strokecolor="#243f60 [1604]" strokeweight="2pt">
                <v:textbox>
                  <w:txbxContent>
                    <w:p w14:paraId="15AFC353" w14:textId="77777777" w:rsidR="004B58C6" w:rsidRDefault="004B58C6" w:rsidP="004D09BC">
                      <w:pPr>
                        <w:jc w:val="center"/>
                      </w:pPr>
                      <w:r>
                        <w:t>Haus</w:t>
                      </w:r>
                    </w:p>
                  </w:txbxContent>
                </v:textbox>
              </v:rect>
            </w:pict>
          </mc:Fallback>
        </mc:AlternateContent>
      </w:r>
      <w:r w:rsidR="004D09BC">
        <w:rPr>
          <w:noProof/>
          <w:lang w:eastAsia="de-DE"/>
        </w:rPr>
        <mc:AlternateContent>
          <mc:Choice Requires="wpg">
            <w:drawing>
              <wp:anchor distT="0" distB="0" distL="114300" distR="114300" simplePos="0" relativeHeight="251659264" behindDoc="0" locked="0" layoutInCell="1" allowOverlap="1" wp14:anchorId="1AD9CAE2" wp14:editId="105FBBC1">
                <wp:simplePos x="0" y="0"/>
                <wp:positionH relativeFrom="column">
                  <wp:posOffset>-220557</wp:posOffset>
                </wp:positionH>
                <wp:positionV relativeFrom="paragraph">
                  <wp:posOffset>412538</wp:posOffset>
                </wp:positionV>
                <wp:extent cx="9194800" cy="2633134"/>
                <wp:effectExtent l="0" t="0" r="25400" b="15240"/>
                <wp:wrapNone/>
                <wp:docPr id="21" name="Gruppieren 21"/>
                <wp:cNvGraphicFramePr/>
                <a:graphic xmlns:a="http://schemas.openxmlformats.org/drawingml/2006/main">
                  <a:graphicData uri="http://schemas.microsoft.com/office/word/2010/wordprocessingGroup">
                    <wpg:wgp>
                      <wpg:cNvGrpSpPr/>
                      <wpg:grpSpPr>
                        <a:xfrm>
                          <a:off x="0" y="0"/>
                          <a:ext cx="9194800" cy="2633134"/>
                          <a:chOff x="-1" y="0"/>
                          <a:chExt cx="8298181" cy="2273978"/>
                        </a:xfrm>
                      </wpg:grpSpPr>
                      <wpg:grpSp>
                        <wpg:cNvPr id="22" name="Gruppieren 22"/>
                        <wpg:cNvGrpSpPr/>
                        <wpg:grpSpPr>
                          <a:xfrm>
                            <a:off x="0" y="0"/>
                            <a:ext cx="8298180" cy="1025525"/>
                            <a:chOff x="0" y="0"/>
                            <a:chExt cx="7490128" cy="1025718"/>
                          </a:xfrm>
                        </wpg:grpSpPr>
                        <wps:wsp>
                          <wps:cNvPr id="23" name="Gerader Verbinder 23"/>
                          <wps:cNvCnPr/>
                          <wps:spPr>
                            <a:xfrm flipH="1">
                              <a:off x="7951" y="811033"/>
                              <a:ext cx="748217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 name="Gerader Verbinder 24"/>
                          <wps:cNvCnPr/>
                          <wps:spPr>
                            <a:xfrm flipH="1">
                              <a:off x="7951" y="0"/>
                              <a:ext cx="748217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 name="Gerader Verbinder 25"/>
                          <wps:cNvCnPr/>
                          <wps:spPr>
                            <a:xfrm flipH="1">
                              <a:off x="7951" y="1025718"/>
                              <a:ext cx="748217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6" name="Gerader Verbinder 26"/>
                          <wps:cNvCnPr/>
                          <wps:spPr>
                            <a:xfrm flipH="1">
                              <a:off x="0" y="397565"/>
                              <a:ext cx="7482177" cy="0"/>
                            </a:xfrm>
                            <a:prstGeom prst="line">
                              <a:avLst/>
                            </a:prstGeom>
                            <a:ln w="12700">
                              <a:prstDash val="lgDash"/>
                            </a:ln>
                          </wps:spPr>
                          <wps:style>
                            <a:lnRef idx="1">
                              <a:schemeClr val="accent1"/>
                            </a:lnRef>
                            <a:fillRef idx="0">
                              <a:schemeClr val="accent1"/>
                            </a:fillRef>
                            <a:effectRef idx="0">
                              <a:schemeClr val="accent1"/>
                            </a:effectRef>
                            <a:fontRef idx="minor">
                              <a:schemeClr val="tx1"/>
                            </a:fontRef>
                          </wps:style>
                          <wps:bodyPr/>
                        </wps:wsp>
                      </wpg:grpSp>
                      <wps:wsp>
                        <wps:cNvPr id="27" name="Rechteck 27"/>
                        <wps:cNvSpPr/>
                        <wps:spPr>
                          <a:xfrm>
                            <a:off x="-1" y="1087582"/>
                            <a:ext cx="6941973" cy="200025"/>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abgerundete Ecken 28"/>
                        <wps:cNvSpPr/>
                        <wps:spPr>
                          <a:xfrm>
                            <a:off x="3283578" y="1335903"/>
                            <a:ext cx="3700211" cy="938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A5FB0" w14:textId="77777777" w:rsidR="004B58C6" w:rsidRPr="00471337" w:rsidRDefault="004B58C6" w:rsidP="004D09BC">
                              <w:pPr>
                                <w:jc w:val="center"/>
                                <w:rPr>
                                  <w:color w:val="000000" w:themeColor="text1"/>
                                </w:rPr>
                              </w:pPr>
                              <w:r>
                                <w:rPr>
                                  <w:color w:val="000000" w:themeColor="text1"/>
                                </w:rPr>
                                <w:t>Vorgarten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D9CAE2" id="Gruppieren 21" o:spid="_x0000_s1042" style="position:absolute;margin-left:-17.35pt;margin-top:32.5pt;width:724pt;height:207.35pt;z-index:251659264;mso-height-relative:margin" coordorigin="" coordsize="82981,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">
                <v:group id="Gruppieren 22" o:spid="_x0000_s1043" style="position:absolute;width:82981;height:10255" coordsize="74901,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Gerader Verbinder 23" o:spid="_x0000_s1044" style="position:absolute;flip:x;visibility:visible;mso-wrap-style:square" from="79,8110" to="749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" strokecolor="#4579b8 [3044]" strokeweight="1pt"/>
                  <v:line id="Gerader Verbinder 24" o:spid="_x0000_s1045" style="position:absolute;flip:x;visibility:visible;mso-wrap-style:square" from="79,0" to="74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" strokecolor="#4579b8 [3044]" strokeweight="1pt"/>
                  <v:line id="Gerader Verbinder 25" o:spid="_x0000_s1046" style="position:absolute;flip:x;visibility:visible;mso-wrap-style:square" from="79,10257" to="74901,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" strokecolor="#4579b8 [3044]" strokeweight="1pt"/>
                  <v:line id="Gerader Verbinder 26" o:spid="_x0000_s1047" style="position:absolute;flip:x;visibility:visible;mso-wrap-style:square" from="0,3975" to="74821,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" strokecolor="#4579b8 [3044]" strokeweight="1pt">
                    <v:stroke dashstyle="longDash"/>
                  </v:line>
                </v:group>
                <v:rect id="Rechteck 27" o:spid="_x0000_s1048" style="position:absolute;top:10875;width:6941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" fillcolor="#c0504d [3205]" strokecolor="#243f60 [1604]" strokeweight="2pt">
                  <v:fill r:id="rId27" o:title="" color2="white [3212]" type="pattern"/>
                </v:rect>
                <v:roundrect id="Rechteck: abgerundete Ecken 28" o:spid="_x0000_s1049" style="position:absolute;left:32835;top:13359;width:37002;height:9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" filled="f" strokecolor="black [3213]" strokeweight="2pt">
                  <v:textbox>
                    <w:txbxContent>
                      <w:p w14:paraId="789A5FB0" w14:textId="77777777" w:rsidR="004B58C6" w:rsidRPr="00471337" w:rsidRDefault="004B58C6" w:rsidP="004D09BC">
                        <w:pPr>
                          <w:jc w:val="center"/>
                          <w:rPr>
                            <w:color w:val="000000" w:themeColor="text1"/>
                          </w:rPr>
                        </w:pPr>
                        <w:r>
                          <w:rPr>
                            <w:color w:val="000000" w:themeColor="text1"/>
                          </w:rPr>
                          <w:t>Vorgarten</w:t>
                        </w:r>
                      </w:p>
                    </w:txbxContent>
                  </v:textbox>
                </v:roundrect>
              </v:group>
            </w:pict>
          </mc:Fallback>
        </mc:AlternateContent>
      </w:r>
      <w:r w:rsidR="004D09BC">
        <w:rPr>
          <w:noProof/>
          <w:lang w:eastAsia="de-DE"/>
        </w:rPr>
        <mc:AlternateContent>
          <mc:Choice Requires="wpg">
            <w:drawing>
              <wp:anchor distT="0" distB="0" distL="114300" distR="114300" simplePos="0" relativeHeight="251656192" behindDoc="0" locked="0" layoutInCell="1" allowOverlap="1" wp14:anchorId="7AAF5B2F" wp14:editId="43B28C91">
                <wp:simplePos x="0" y="0"/>
                <wp:positionH relativeFrom="column">
                  <wp:posOffset>8978961</wp:posOffset>
                </wp:positionH>
                <wp:positionV relativeFrom="paragraph">
                  <wp:posOffset>-290195</wp:posOffset>
                </wp:positionV>
                <wp:extent cx="513676" cy="1365887"/>
                <wp:effectExtent l="0" t="0" r="0" b="24765"/>
                <wp:wrapNone/>
                <wp:docPr id="29" name="Gruppieren 29"/>
                <wp:cNvGraphicFramePr/>
                <a:graphic xmlns:a="http://schemas.openxmlformats.org/drawingml/2006/main">
                  <a:graphicData uri="http://schemas.microsoft.com/office/word/2010/wordprocessingGroup">
                    <wpg:wgp>
                      <wpg:cNvGrpSpPr/>
                      <wpg:grpSpPr>
                        <a:xfrm>
                          <a:off x="0" y="0"/>
                          <a:ext cx="513676" cy="1365887"/>
                          <a:chOff x="0" y="0"/>
                          <a:chExt cx="463550" cy="1179137"/>
                        </a:xfrm>
                      </wpg:grpSpPr>
                      <wps:wsp>
                        <wps:cNvPr id="30" name="Pfeil: nach oben 30"/>
                        <wps:cNvSpPr/>
                        <wps:spPr>
                          <a:xfrm>
                            <a:off x="95827" y="476827"/>
                            <a:ext cx="222250" cy="702310"/>
                          </a:xfrm>
                          <a:prstGeom prst="upArrow">
                            <a:avLst>
                              <a:gd name="adj1" fmla="val 49784"/>
                              <a:gd name="adj2" fmla="val 966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463550" cy="622300"/>
                          </a:xfrm>
                          <a:prstGeom prst="rect">
                            <a:avLst/>
                          </a:prstGeom>
                          <a:noFill/>
                          <a:ln w="6350">
                            <a:noFill/>
                          </a:ln>
                        </wps:spPr>
                        <wps:txbx>
                          <w:txbxContent>
                            <w:p w14:paraId="59374200" w14:textId="77777777" w:rsidR="004B58C6" w:rsidRPr="00C316A3" w:rsidRDefault="004B58C6" w:rsidP="004D09BC">
                              <w:pPr>
                                <w:rPr>
                                  <w:sz w:val="56"/>
                                  <w:szCs w:val="56"/>
                                </w:rPr>
                              </w:pPr>
                              <w:r w:rsidRPr="00C316A3">
                                <w:rPr>
                                  <w:sz w:val="56"/>
                                  <w:szCs w:val="5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F5B2F" id="Gruppieren 29" o:spid="_x0000_s1050" style="position:absolute;margin-left:707pt;margin-top:-22.85pt;width:40.45pt;height:107.55pt;z-index:251656192" coordsize="4635,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30" o:spid="_x0000_s1051" type="#_x0000_t68" style="position:absolute;left:958;top:4768;width:2222;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" adj="6604,5423" fillcolor="#4f81bd [3204]" strokecolor="#243f60 [1604]" strokeweight="2pt"/>
                <v:shape id="Textfeld 31" o:spid="_x0000_s1052" type="#_x0000_t202" style="position:absolute;width:463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9374200" w14:textId="77777777" w:rsidR="004B58C6" w:rsidRPr="00C316A3" w:rsidRDefault="004B58C6" w:rsidP="004D09BC">
                        <w:pPr>
                          <w:rPr>
                            <w:sz w:val="56"/>
                            <w:szCs w:val="56"/>
                          </w:rPr>
                        </w:pPr>
                        <w:r w:rsidRPr="00C316A3">
                          <w:rPr>
                            <w:sz w:val="56"/>
                            <w:szCs w:val="56"/>
                          </w:rPr>
                          <w:t>N</w:t>
                        </w:r>
                      </w:p>
                    </w:txbxContent>
                  </v:textbox>
                </v:shape>
              </v:group>
            </w:pict>
          </mc:Fallback>
        </mc:AlternateContent>
      </w:r>
      <w:r w:rsidR="004D09BC">
        <w:rPr>
          <w:noProof/>
          <w:lang w:eastAsia="de-DE"/>
        </w:rPr>
        <mc:AlternateContent>
          <mc:Choice Requires="wpg">
            <w:drawing>
              <wp:anchor distT="0" distB="0" distL="114300" distR="114300" simplePos="0" relativeHeight="251660288" behindDoc="0" locked="0" layoutInCell="1" allowOverlap="1" wp14:anchorId="17D0DF22" wp14:editId="7F50CE95">
                <wp:simplePos x="0" y="0"/>
                <wp:positionH relativeFrom="column">
                  <wp:posOffset>-224790</wp:posOffset>
                </wp:positionH>
                <wp:positionV relativeFrom="paragraph">
                  <wp:posOffset>-129328</wp:posOffset>
                </wp:positionV>
                <wp:extent cx="16534480" cy="818557"/>
                <wp:effectExtent l="38100" t="0" r="20320" b="38735"/>
                <wp:wrapNone/>
                <wp:docPr id="32" name="Gruppieren 32"/>
                <wp:cNvGraphicFramePr/>
                <a:graphic xmlns:a="http://schemas.openxmlformats.org/drawingml/2006/main">
                  <a:graphicData uri="http://schemas.microsoft.com/office/word/2010/wordprocessingGroup">
                    <wpg:wgp>
                      <wpg:cNvGrpSpPr/>
                      <wpg:grpSpPr>
                        <a:xfrm>
                          <a:off x="0" y="0"/>
                          <a:ext cx="16534480" cy="818557"/>
                          <a:chOff x="0" y="0"/>
                          <a:chExt cx="14921345" cy="706640"/>
                        </a:xfrm>
                      </wpg:grpSpPr>
                      <wpg:grpSp>
                        <wpg:cNvPr id="33" name="Gruppieren 33"/>
                        <wpg:cNvGrpSpPr/>
                        <wpg:grpSpPr>
                          <a:xfrm>
                            <a:off x="0" y="0"/>
                            <a:ext cx="8305800" cy="387927"/>
                            <a:chOff x="0" y="0"/>
                            <a:chExt cx="8305800" cy="387927"/>
                          </a:xfrm>
                        </wpg:grpSpPr>
                        <wps:wsp>
                          <wps:cNvPr id="34" name="Gerade Verbindung mit Pfeil 34"/>
                          <wps:cNvCnPr/>
                          <wps:spPr>
                            <a:xfrm>
                              <a:off x="3464" y="221672"/>
                              <a:ext cx="8289371"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Gerader Verbinder 35"/>
                          <wps:cNvCnPr/>
                          <wps:spPr>
                            <a:xfrm>
                              <a:off x="0" y="62345"/>
                              <a:ext cx="0" cy="325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 name="Gerader Verbinder 36"/>
                          <wps:cNvCnPr/>
                          <wps:spPr>
                            <a:xfrm>
                              <a:off x="8305800" y="62345"/>
                              <a:ext cx="0" cy="325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7" name="Textfeld 2"/>
                          <wps:cNvSpPr txBox="1">
                            <a:spLocks noChangeArrowheads="1"/>
                          </wps:cNvSpPr>
                          <wps:spPr bwMode="auto">
                            <a:xfrm>
                              <a:off x="3754582" y="0"/>
                              <a:ext cx="803275" cy="386080"/>
                            </a:xfrm>
                            <a:prstGeom prst="rect">
                              <a:avLst/>
                            </a:prstGeom>
                            <a:noFill/>
                            <a:ln w="9525">
                              <a:noFill/>
                              <a:miter lim="800000"/>
                              <a:headEnd/>
                              <a:tailEnd/>
                            </a:ln>
                          </wps:spPr>
                          <wps:txbx>
                            <w:txbxContent>
                              <w:p w14:paraId="6CC0558F" w14:textId="77777777" w:rsidR="004B58C6" w:rsidRDefault="004B58C6" w:rsidP="004D09BC">
                                <w:r>
                                  <w:t>20 Meter</w:t>
                                </w:r>
                              </w:p>
                            </w:txbxContent>
                          </wps:txbx>
                          <wps:bodyPr rot="0" vert="horz" wrap="square" lIns="91440" tIns="45720" rIns="91440" bIns="45720" anchor="t" anchorCtr="0">
                            <a:noAutofit/>
                          </wps:bodyPr>
                        </wps:wsp>
                      </wpg:grpSp>
                      <wps:wsp>
                        <wps:cNvPr id="38" name="Gerader Verbinder 38"/>
                        <wps:cNvCnPr/>
                        <wps:spPr>
                          <a:xfrm>
                            <a:off x="11589327" y="381890"/>
                            <a:ext cx="0" cy="3247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9" name="Gerader Verbinder 39"/>
                        <wps:cNvCnPr/>
                        <wps:spPr>
                          <a:xfrm>
                            <a:off x="14921345" y="540810"/>
                            <a:ext cx="0" cy="1658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D0DF22" id="Gruppieren 32" o:spid="_x0000_s1053" style="position:absolute;margin-left:-17.7pt;margin-top:-10.2pt;width:1301.95pt;height:64.45pt;z-index:251660288" coordsize="149213,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">
                <v:group id="Gruppieren 33" o:spid="_x0000_s1054" style="position:absolute;width:83058;height:3879" coordsize="83058,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34" o:spid="_x0000_s1055" type="#_x0000_t32" style="position:absolute;left:34;top:2216;width:82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" strokecolor="#4579b8 [3044]" strokeweight="1pt">
                    <v:stroke startarrow="block" endarrow="block"/>
                  </v:shape>
                  <v:line id="Gerader Verbinder 35" o:spid="_x0000_s1056" style="position:absolute;visibility:visible;mso-wrap-style:square" from="0,623"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" strokecolor="#4579b8 [3044]" strokeweight="1pt"/>
                  <v:line id="Gerader Verbinder 36" o:spid="_x0000_s1057" style="position:absolute;visibility:visible;mso-wrap-style:square" from="83058,623" to="83058,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" strokecolor="#4579b8 [3044]" strokeweight="1pt"/>
                  <v:shape id="_x0000_s1058" type="#_x0000_t202" style="position:absolute;left:37545;width:803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CC0558F" w14:textId="77777777" w:rsidR="004B58C6" w:rsidRDefault="004B58C6" w:rsidP="004D09BC">
                          <w:r>
                            <w:t>20 Meter</w:t>
                          </w:r>
                        </w:p>
                      </w:txbxContent>
                    </v:textbox>
                  </v:shape>
                </v:group>
                <v:line id="Gerader Verbinder 38" o:spid="_x0000_s1059" style="position:absolute;visibility:visible;mso-wrap-style:square" from="115893,3818" to="115893,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" strokecolor="#4579b8 [3044]" strokeweight="1pt"/>
                <v:line id="Gerader Verbinder 39" o:spid="_x0000_s1060" style="position:absolute;visibility:visible;mso-wrap-style:square" from="149213,5408" to="149213,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" strokecolor="#4579b8 [3044]" strokeweight="1pt"/>
              </v:group>
            </w:pict>
          </mc:Fallback>
        </mc:AlternateContent>
      </w:r>
    </w:p>
    <w:p w14:paraId="7DC03CB5" w14:textId="77777777" w:rsidR="004D09BC" w:rsidRDefault="004D09BC" w:rsidP="004D09BC"/>
    <w:p w14:paraId="52E5E729" w14:textId="77777777" w:rsidR="004D09BC" w:rsidRPr="00444D01" w:rsidRDefault="004D09BC" w:rsidP="004D09BC"/>
    <w:p w14:paraId="58E1F007" w14:textId="77777777" w:rsidR="004D09BC" w:rsidRPr="00444D01" w:rsidRDefault="004D09BC" w:rsidP="004D09BC"/>
    <w:p w14:paraId="6EC2181A" w14:textId="77777777" w:rsidR="004D09BC" w:rsidRPr="00444D01" w:rsidRDefault="004D09BC" w:rsidP="004D09BC">
      <w:r>
        <w:rPr>
          <w:noProof/>
          <w:lang w:eastAsia="de-DE"/>
        </w:rPr>
        <mc:AlternateContent>
          <mc:Choice Requires="wps">
            <w:drawing>
              <wp:anchor distT="0" distB="0" distL="114300" distR="114300" simplePos="0" relativeHeight="251701248" behindDoc="0" locked="0" layoutInCell="1" allowOverlap="1" wp14:anchorId="536A98DB" wp14:editId="69788713">
                <wp:simplePos x="0" y="0"/>
                <wp:positionH relativeFrom="column">
                  <wp:posOffset>7585710</wp:posOffset>
                </wp:positionH>
                <wp:positionV relativeFrom="paragraph">
                  <wp:posOffset>220345</wp:posOffset>
                </wp:positionV>
                <wp:extent cx="0" cy="184785"/>
                <wp:effectExtent l="0" t="0" r="38100" b="24765"/>
                <wp:wrapNone/>
                <wp:docPr id="223" name="Gerader Verbinder 223"/>
                <wp:cNvGraphicFramePr/>
                <a:graphic xmlns:a="http://schemas.openxmlformats.org/drawingml/2006/main">
                  <a:graphicData uri="http://schemas.microsoft.com/office/word/2010/wordprocessingShape">
                    <wps:wsp>
                      <wps:cNvCnPr/>
                      <wps:spPr>
                        <a:xfrm>
                          <a:off x="0" y="0"/>
                          <a:ext cx="0" cy="1847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F9AD55" id="Gerader Verbinder 22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97.3pt,17.35pt" to="597.3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" strokecolor="black [3213]" strokeweight="1.5pt"/>
            </w:pict>
          </mc:Fallback>
        </mc:AlternateContent>
      </w:r>
      <w:r>
        <w:rPr>
          <w:noProof/>
          <w:lang w:eastAsia="de-DE"/>
        </w:rPr>
        <mc:AlternateContent>
          <mc:Choice Requires="wps">
            <w:drawing>
              <wp:anchor distT="0" distB="0" distL="114300" distR="114300" simplePos="0" relativeHeight="251702272" behindDoc="0" locked="0" layoutInCell="1" allowOverlap="1" wp14:anchorId="5C6E812C" wp14:editId="4FE2C203">
                <wp:simplePos x="0" y="0"/>
                <wp:positionH relativeFrom="column">
                  <wp:posOffset>9033510</wp:posOffset>
                </wp:positionH>
                <wp:positionV relativeFrom="paragraph">
                  <wp:posOffset>234315</wp:posOffset>
                </wp:positionV>
                <wp:extent cx="0" cy="185149"/>
                <wp:effectExtent l="0" t="0" r="38100" b="24765"/>
                <wp:wrapNone/>
                <wp:docPr id="224" name="Gerader Verbinder 224"/>
                <wp:cNvGraphicFramePr/>
                <a:graphic xmlns:a="http://schemas.openxmlformats.org/drawingml/2006/main">
                  <a:graphicData uri="http://schemas.microsoft.com/office/word/2010/wordprocessingShape">
                    <wps:wsp>
                      <wps:cNvCnPr/>
                      <wps:spPr>
                        <a:xfrm>
                          <a:off x="0" y="0"/>
                          <a:ext cx="0" cy="1851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5CCED25" id="Gerader Verbinder 22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11.3pt,18.45pt" to="711.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" strokecolor="black [3213]" strokeweight="1.5pt"/>
            </w:pict>
          </mc:Fallback>
        </mc:AlternateContent>
      </w:r>
    </w:p>
    <w:p w14:paraId="27239C4D" w14:textId="77777777" w:rsidR="004D09BC" w:rsidRPr="00444D01" w:rsidRDefault="004D09BC" w:rsidP="004D09BC">
      <w:r>
        <w:rPr>
          <w:noProof/>
          <w:lang w:eastAsia="de-DE"/>
        </w:rPr>
        <mc:AlternateContent>
          <mc:Choice Requires="wps">
            <w:drawing>
              <wp:anchor distT="45720" distB="45720" distL="114300" distR="114300" simplePos="0" relativeHeight="251703296" behindDoc="0" locked="0" layoutInCell="1" allowOverlap="1" wp14:anchorId="3C61768C" wp14:editId="4939CC53">
                <wp:simplePos x="0" y="0"/>
                <wp:positionH relativeFrom="column">
                  <wp:posOffset>8042910</wp:posOffset>
                </wp:positionH>
                <wp:positionV relativeFrom="paragraph">
                  <wp:posOffset>74295</wp:posOffset>
                </wp:positionV>
                <wp:extent cx="561975" cy="350520"/>
                <wp:effectExtent l="0" t="0" r="28575" b="11430"/>
                <wp:wrapSquare wrapText="bothSides"/>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0520"/>
                        </a:xfrm>
                        <a:prstGeom prst="rect">
                          <a:avLst/>
                        </a:prstGeom>
                        <a:solidFill>
                          <a:srgbClr val="FFFFFF"/>
                        </a:solidFill>
                        <a:ln w="9525">
                          <a:solidFill>
                            <a:srgbClr val="000000"/>
                          </a:solidFill>
                          <a:miter lim="800000"/>
                          <a:headEnd/>
                          <a:tailEnd/>
                        </a:ln>
                      </wps:spPr>
                      <wps:txbx>
                        <w:txbxContent>
                          <w:p w14:paraId="6E9B4B82" w14:textId="77777777" w:rsidR="004B58C6" w:rsidRDefault="004B58C6" w:rsidP="004D09BC">
                            <w:r>
                              <w:t>5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1768C" id="_x0000_s1061" type="#_x0000_t202" style="position:absolute;margin-left:633.3pt;margin-top:5.85pt;width:44.25pt;height:27.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">
                <v:textbox>
                  <w:txbxContent>
                    <w:p w14:paraId="6E9B4B82" w14:textId="77777777" w:rsidR="004B58C6" w:rsidRDefault="004B58C6" w:rsidP="004D09BC">
                      <w:r>
                        <w:t>5 m</w:t>
                      </w:r>
                    </w:p>
                  </w:txbxContent>
                </v:textbox>
                <w10:wrap type="square"/>
              </v:shape>
            </w:pict>
          </mc:Fallback>
        </mc:AlternateContent>
      </w:r>
      <w:r>
        <w:rPr>
          <w:noProof/>
          <w:lang w:eastAsia="de-DE"/>
        </w:rPr>
        <mc:AlternateContent>
          <mc:Choice Requires="wps">
            <w:drawing>
              <wp:anchor distT="0" distB="0" distL="114300" distR="114300" simplePos="0" relativeHeight="251700224" behindDoc="0" locked="0" layoutInCell="1" allowOverlap="1" wp14:anchorId="61E0D675" wp14:editId="496060D2">
                <wp:simplePos x="0" y="0"/>
                <wp:positionH relativeFrom="column">
                  <wp:posOffset>7585709</wp:posOffset>
                </wp:positionH>
                <wp:positionV relativeFrom="paragraph">
                  <wp:posOffset>43815</wp:posOffset>
                </wp:positionV>
                <wp:extent cx="1457325" cy="0"/>
                <wp:effectExtent l="38100" t="76200" r="9525" b="95250"/>
                <wp:wrapNone/>
                <wp:docPr id="222" name="Gerade Verbindung mit Pfeil 222"/>
                <wp:cNvGraphicFramePr/>
                <a:graphic xmlns:a="http://schemas.openxmlformats.org/drawingml/2006/main">
                  <a:graphicData uri="http://schemas.microsoft.com/office/word/2010/wordprocessingShape">
                    <wps:wsp>
                      <wps:cNvCnPr/>
                      <wps:spPr>
                        <a:xfrm>
                          <a:off x="0" y="0"/>
                          <a:ext cx="1457325"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8377313" id="Gerade Verbindung mit Pfeil 222" o:spid="_x0000_s1026" type="#_x0000_t32" style="position:absolute;margin-left:597.3pt;margin-top:3.45pt;width:114.7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" strokecolor="black [3213]" strokeweight="1.5pt">
                <v:stroke startarrow="block" endarrow="block"/>
              </v:shape>
            </w:pict>
          </mc:Fallback>
        </mc:AlternateContent>
      </w:r>
    </w:p>
    <w:p w14:paraId="1C2FFD62" w14:textId="77777777" w:rsidR="004D09BC" w:rsidRPr="00444D01" w:rsidRDefault="004D09BC" w:rsidP="004D09BC"/>
    <w:p w14:paraId="7818500C" w14:textId="77777777" w:rsidR="004D09BC" w:rsidRPr="00444D01" w:rsidRDefault="004D09BC" w:rsidP="004D09BC"/>
    <w:p w14:paraId="57C3C615" w14:textId="77777777" w:rsidR="004D09BC" w:rsidRPr="00444D01" w:rsidRDefault="004D09BC" w:rsidP="004D09BC"/>
    <w:p w14:paraId="0C92F8DC" w14:textId="77777777" w:rsidR="004D09BC" w:rsidRPr="00444D01" w:rsidRDefault="004D09BC" w:rsidP="004D09BC"/>
    <w:p w14:paraId="7D61D29B" w14:textId="77777777" w:rsidR="004D09BC" w:rsidRPr="00444D01" w:rsidRDefault="004D09BC" w:rsidP="004D09BC"/>
    <w:p w14:paraId="2CD9777A" w14:textId="77777777" w:rsidR="004D09BC" w:rsidRPr="00444D01" w:rsidRDefault="004D09BC" w:rsidP="004D09BC"/>
    <w:p w14:paraId="2DC93DD7" w14:textId="77777777" w:rsidR="004D09BC" w:rsidRPr="00444D01" w:rsidRDefault="004D09BC" w:rsidP="004D09BC"/>
    <w:p w14:paraId="1C5635A1" w14:textId="77777777" w:rsidR="004D09BC" w:rsidRPr="00444D01" w:rsidRDefault="004D09BC" w:rsidP="004D09BC"/>
    <w:p w14:paraId="325410C5" w14:textId="77777777" w:rsidR="004D09BC" w:rsidRPr="00444D01" w:rsidRDefault="004D09BC" w:rsidP="004D09BC"/>
    <w:p w14:paraId="5E1420A5" w14:textId="77777777" w:rsidR="004D09BC" w:rsidRPr="00444D01" w:rsidRDefault="004D09BC" w:rsidP="004D09BC"/>
    <w:p w14:paraId="453533EE" w14:textId="77777777" w:rsidR="004D09BC" w:rsidRPr="00444D01" w:rsidRDefault="004D09BC" w:rsidP="004D09BC"/>
    <w:p w14:paraId="25161112" w14:textId="11C6547A" w:rsidR="004D09BC" w:rsidRPr="00444D01" w:rsidRDefault="004D09BC" w:rsidP="004D09BC"/>
    <w:p w14:paraId="5A99B0AF" w14:textId="540961A7" w:rsidR="004D09BC" w:rsidRPr="00444D01" w:rsidRDefault="004B58C6" w:rsidP="004D09BC">
      <w:r>
        <w:rPr>
          <w:noProof/>
          <w:lang w:eastAsia="de-DE"/>
        </w:rPr>
        <mc:AlternateContent>
          <mc:Choice Requires="wps">
            <w:drawing>
              <wp:anchor distT="0" distB="0" distL="114300" distR="114300" simplePos="0" relativeHeight="251654144" behindDoc="0" locked="0" layoutInCell="1" allowOverlap="1" wp14:anchorId="044464A6" wp14:editId="0D4CE449">
                <wp:simplePos x="0" y="0"/>
                <wp:positionH relativeFrom="column">
                  <wp:posOffset>7591425</wp:posOffset>
                </wp:positionH>
                <wp:positionV relativeFrom="paragraph">
                  <wp:posOffset>201295</wp:posOffset>
                </wp:positionV>
                <wp:extent cx="1908810" cy="1126066"/>
                <wp:effectExtent l="0" t="0" r="15240" b="171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126066"/>
                        </a:xfrm>
                        <a:prstGeom prst="rect">
                          <a:avLst/>
                        </a:prstGeom>
                        <a:solidFill>
                          <a:srgbClr val="FFFFFF"/>
                        </a:solidFill>
                        <a:ln w="9525">
                          <a:solidFill>
                            <a:srgbClr val="000000"/>
                          </a:solidFill>
                          <a:miter lim="800000"/>
                          <a:headEnd/>
                          <a:tailEnd/>
                        </a:ln>
                      </wps:spPr>
                      <wps:txbx>
                        <w:txbxContent>
                          <w:p w14:paraId="38447821" w14:textId="77777777" w:rsidR="004B58C6" w:rsidRDefault="004B58C6" w:rsidP="004D09BC">
                            <w:r>
                              <w:t>Legende:</w:t>
                            </w:r>
                          </w:p>
                          <w:p w14:paraId="35C1573E" w14:textId="77777777" w:rsidR="004B58C6" w:rsidRDefault="004B58C6" w:rsidP="004D09BC">
                            <w:r>
                              <w:tab/>
                              <w:t>= Ort der Einfriedung</w:t>
                            </w:r>
                          </w:p>
                          <w:p w14:paraId="553CA36A" w14:textId="77777777" w:rsidR="004B58C6" w:rsidRDefault="004B58C6" w:rsidP="004D09BC">
                            <w:pPr>
                              <w:ind w:left="709" w:hanging="283"/>
                            </w:pPr>
                            <w:r>
                              <w:t>1</w:t>
                            </w:r>
                            <w:r>
                              <w:tab/>
                              <w:t>= Gewächshaus</w:t>
                            </w:r>
                          </w:p>
                        </w:txbxContent>
                      </wps:txbx>
                      <wps:bodyPr rot="0" vert="horz" wrap="square" lIns="91440" tIns="45720" rIns="91440" bIns="45720" anchor="t" anchorCtr="0">
                        <a:noAutofit/>
                      </wps:bodyPr>
                    </wps:wsp>
                  </a:graphicData>
                </a:graphic>
              </wp:anchor>
            </w:drawing>
          </mc:Choice>
          <mc:Fallback>
            <w:pict>
              <v:shape w14:anchorId="044464A6" id="_x0000_s1062" type="#_x0000_t202" style="position:absolute;margin-left:597.75pt;margin-top:15.85pt;width:150.3pt;height:88.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">
                <v:textbox>
                  <w:txbxContent>
                    <w:p w14:paraId="38447821" w14:textId="77777777" w:rsidR="004B58C6" w:rsidRDefault="004B58C6" w:rsidP="004D09BC">
                      <w:r>
                        <w:t>Legende:</w:t>
                      </w:r>
                    </w:p>
                    <w:p w14:paraId="35C1573E" w14:textId="77777777" w:rsidR="004B58C6" w:rsidRDefault="004B58C6" w:rsidP="004D09BC">
                      <w:r>
                        <w:tab/>
                        <w:t>= Ort der Einfriedung</w:t>
                      </w:r>
                    </w:p>
                    <w:p w14:paraId="553CA36A" w14:textId="77777777" w:rsidR="004B58C6" w:rsidRDefault="004B58C6" w:rsidP="004D09BC">
                      <w:pPr>
                        <w:ind w:left="709" w:hanging="283"/>
                      </w:pPr>
                      <w:r>
                        <w:t>1</w:t>
                      </w:r>
                      <w:r>
                        <w:tab/>
                        <w:t>= Gewächshaus</w:t>
                      </w:r>
                    </w:p>
                  </w:txbxContent>
                </v:textbox>
              </v:shape>
            </w:pict>
          </mc:Fallback>
        </mc:AlternateContent>
      </w:r>
    </w:p>
    <w:p w14:paraId="551C1EE9" w14:textId="77777777" w:rsidR="004D09BC" w:rsidRDefault="004D09BC" w:rsidP="004D09BC"/>
    <w:p w14:paraId="32DABBB8" w14:textId="09333BD1" w:rsidR="004D09BC" w:rsidRDefault="004D09BC" w:rsidP="004D09BC">
      <w:pPr>
        <w:tabs>
          <w:tab w:val="left" w:pos="1350"/>
        </w:tabs>
        <w:sectPr w:rsidR="004D09BC" w:rsidSect="00B61F57">
          <w:pgSz w:w="16838" w:h="11906" w:orient="landscape"/>
          <w:pgMar w:top="1417" w:right="1417" w:bottom="0" w:left="1134" w:header="708" w:footer="708" w:gutter="0"/>
          <w:cols w:space="708"/>
          <w:docGrid w:linePitch="360"/>
        </w:sectPr>
      </w:pPr>
    </w:p>
    <w:p w14:paraId="1BC2F28C" w14:textId="3E4C962B" w:rsidR="00EF36E3" w:rsidRDefault="004B58C6" w:rsidP="004B58C6">
      <w:r>
        <w:rPr>
          <w:noProof/>
        </w:rPr>
        <w:lastRenderedPageBreak/>
        <mc:AlternateContent>
          <mc:Choice Requires="wpg">
            <w:drawing>
              <wp:anchor distT="0" distB="0" distL="114300" distR="114300" simplePos="0" relativeHeight="251719680" behindDoc="0" locked="0" layoutInCell="1" allowOverlap="1" wp14:anchorId="74A98F1F" wp14:editId="10E463C1">
                <wp:simplePos x="0" y="0"/>
                <wp:positionH relativeFrom="column">
                  <wp:posOffset>6795135</wp:posOffset>
                </wp:positionH>
                <wp:positionV relativeFrom="paragraph">
                  <wp:posOffset>-91440</wp:posOffset>
                </wp:positionV>
                <wp:extent cx="2486025" cy="2710815"/>
                <wp:effectExtent l="0" t="0" r="28575" b="0"/>
                <wp:wrapNone/>
                <wp:docPr id="60" name="Gruppieren 60"/>
                <wp:cNvGraphicFramePr/>
                <a:graphic xmlns:a="http://schemas.openxmlformats.org/drawingml/2006/main">
                  <a:graphicData uri="http://schemas.microsoft.com/office/word/2010/wordprocessingGroup">
                    <wpg:wgp>
                      <wpg:cNvGrpSpPr/>
                      <wpg:grpSpPr>
                        <a:xfrm>
                          <a:off x="0" y="0"/>
                          <a:ext cx="2486025" cy="2710815"/>
                          <a:chOff x="0" y="0"/>
                          <a:chExt cx="2486025" cy="2710815"/>
                        </a:xfrm>
                      </wpg:grpSpPr>
                      <wps:wsp>
                        <wps:cNvPr id="284" name="Rechteck 5"/>
                        <wps:cNvSpPr/>
                        <wps:spPr>
                          <a:xfrm>
                            <a:off x="47625" y="0"/>
                            <a:ext cx="243840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D0281F" w14:textId="77777777" w:rsidR="004B58C6" w:rsidRPr="002343B1" w:rsidRDefault="004B58C6" w:rsidP="00EF36E3">
                              <w:pPr>
                                <w:jc w:val="center"/>
                                <w:rPr>
                                  <w:rFonts w:ascii="Calibri" w:eastAsia="+mn-ea" w:hAnsi="Calibri" w:cs="+mn-cs"/>
                                  <w:b/>
                                  <w:bCs/>
                                  <w:color w:val="000000"/>
                                  <w:kern w:val="24"/>
                                  <w:sz w:val="28"/>
                                  <w:szCs w:val="32"/>
                                </w:rPr>
                              </w:pPr>
                              <w:r w:rsidRPr="002343B1">
                                <w:rPr>
                                  <w:rFonts w:ascii="Calibri" w:eastAsia="+mn-ea" w:hAnsi="Calibri" w:cs="+mn-cs"/>
                                  <w:b/>
                                  <w:bCs/>
                                  <w:color w:val="000000"/>
                                  <w:kern w:val="24"/>
                                  <w:sz w:val="28"/>
                                  <w:szCs w:val="32"/>
                                </w:rPr>
                                <w:t>Mauer</w:t>
                              </w:r>
                            </w:p>
                          </w:txbxContent>
                        </wps:txbx>
                        <wps:bodyPr wrap="square" lIns="0" tIns="0" rIns="0" bIns="0" rtlCol="0" anchor="t">
                          <a:noAutofit/>
                        </wps:bodyPr>
                      </wps:wsp>
                      <wps:wsp>
                        <wps:cNvPr id="297" name="Textfeld 297"/>
                        <wps:cNvSpPr txBox="1"/>
                        <wps:spPr>
                          <a:xfrm>
                            <a:off x="0" y="257175"/>
                            <a:ext cx="2469515" cy="2453640"/>
                          </a:xfrm>
                          <a:prstGeom prst="rect">
                            <a:avLst/>
                          </a:prstGeom>
                          <a:noFill/>
                        </wps:spPr>
                        <wps:txbx>
                          <w:txbxContent>
                            <w:p w14:paraId="4442038E" w14:textId="530897D3"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338F441D" w14:textId="01BB5DB8"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1A34EB19" w14:textId="00669E95"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wps:txbx>
                        <wps:bodyPr wrap="square">
                          <a:spAutoFit/>
                        </wps:bodyPr>
                      </wps:wsp>
                    </wpg:wgp>
                  </a:graphicData>
                </a:graphic>
              </wp:anchor>
            </w:drawing>
          </mc:Choice>
          <mc:Fallback>
            <w:pict>
              <v:group w14:anchorId="74A98F1F" id="Gruppieren 60" o:spid="_x0000_s1063" style="position:absolute;margin-left:535.05pt;margin-top:-7.2pt;width:195.75pt;height:213.45pt;z-index:251719680" coordsize="2486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">
                <v:rect id="Rechteck 5" o:spid="_x0000_s1064" style="position:absolute;left:476;width:243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" filled="f" strokecolor="#243f60 [1604]" strokeweight="2pt">
                  <v:textbox inset="0,0,0,0">
                    <w:txbxContent>
                      <w:p w14:paraId="41D0281F" w14:textId="77777777" w:rsidR="004B58C6" w:rsidRPr="002343B1" w:rsidRDefault="004B58C6" w:rsidP="00EF36E3">
                        <w:pPr>
                          <w:jc w:val="center"/>
                          <w:rPr>
                            <w:rFonts w:ascii="Calibri" w:eastAsia="+mn-ea" w:hAnsi="Calibri" w:cs="+mn-cs"/>
                            <w:b/>
                            <w:bCs/>
                            <w:color w:val="000000"/>
                            <w:kern w:val="24"/>
                            <w:sz w:val="28"/>
                            <w:szCs w:val="32"/>
                          </w:rPr>
                        </w:pPr>
                        <w:r w:rsidRPr="002343B1">
                          <w:rPr>
                            <w:rFonts w:ascii="Calibri" w:eastAsia="+mn-ea" w:hAnsi="Calibri" w:cs="+mn-cs"/>
                            <w:b/>
                            <w:bCs/>
                            <w:color w:val="000000"/>
                            <w:kern w:val="24"/>
                            <w:sz w:val="28"/>
                            <w:szCs w:val="32"/>
                          </w:rPr>
                          <w:t>Mauer</w:t>
                        </w:r>
                      </w:p>
                    </w:txbxContent>
                  </v:textbox>
                </v:rect>
                <v:shape id="Textfeld 297" o:spid="_x0000_s1065" type="#_x0000_t202" style="position:absolute;top:2571;width:24695;height:2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14:paraId="4442038E" w14:textId="530897D3"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338F441D" w14:textId="01BB5DB8"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1A34EB19" w14:textId="00669E95"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v:textbox>
                </v:shape>
              </v:group>
            </w:pict>
          </mc:Fallback>
        </mc:AlternateContent>
      </w:r>
      <w:r>
        <w:rPr>
          <w:noProof/>
        </w:rPr>
        <mc:AlternateContent>
          <mc:Choice Requires="wpg">
            <w:drawing>
              <wp:anchor distT="0" distB="0" distL="114300" distR="114300" simplePos="0" relativeHeight="251717632" behindDoc="0" locked="0" layoutInCell="1" allowOverlap="1" wp14:anchorId="1C2C39BD" wp14:editId="0FA52ED8">
                <wp:simplePos x="0" y="0"/>
                <wp:positionH relativeFrom="page">
                  <wp:align>center</wp:align>
                </wp:positionH>
                <wp:positionV relativeFrom="paragraph">
                  <wp:posOffset>-91440</wp:posOffset>
                </wp:positionV>
                <wp:extent cx="2501900" cy="2710815"/>
                <wp:effectExtent l="0" t="0" r="12700" b="0"/>
                <wp:wrapNone/>
                <wp:docPr id="59" name="Gruppieren 59"/>
                <wp:cNvGraphicFramePr/>
                <a:graphic xmlns:a="http://schemas.openxmlformats.org/drawingml/2006/main">
                  <a:graphicData uri="http://schemas.microsoft.com/office/word/2010/wordprocessingGroup">
                    <wpg:wgp>
                      <wpg:cNvGrpSpPr/>
                      <wpg:grpSpPr>
                        <a:xfrm>
                          <a:off x="0" y="0"/>
                          <a:ext cx="2501900" cy="2710815"/>
                          <a:chOff x="0" y="0"/>
                          <a:chExt cx="2501900" cy="2710815"/>
                        </a:xfrm>
                      </wpg:grpSpPr>
                      <wps:wsp>
                        <wps:cNvPr id="285" name="Rechteck 4"/>
                        <wps:cNvSpPr/>
                        <wps:spPr>
                          <a:xfrm>
                            <a:off x="66675" y="0"/>
                            <a:ext cx="2435225" cy="358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A007C6" w14:textId="77777777" w:rsidR="004B58C6" w:rsidRPr="002343B1" w:rsidRDefault="004B58C6" w:rsidP="00EF36E3">
                              <w:pPr>
                                <w:jc w:val="center"/>
                                <w:rPr>
                                  <w:rFonts w:hAnsi="Calibri"/>
                                  <w:b/>
                                  <w:bCs/>
                                  <w:color w:val="000000" w:themeColor="text1"/>
                                  <w:kern w:val="24"/>
                                  <w:sz w:val="28"/>
                                  <w:szCs w:val="28"/>
                                </w:rPr>
                              </w:pPr>
                              <w:r w:rsidRPr="002343B1">
                                <w:rPr>
                                  <w:rFonts w:hAnsi="Calibri"/>
                                  <w:b/>
                                  <w:bCs/>
                                  <w:color w:val="000000" w:themeColor="text1"/>
                                  <w:kern w:val="24"/>
                                  <w:sz w:val="28"/>
                                  <w:szCs w:val="28"/>
                                </w:rPr>
                                <w:t>Metallzaun</w:t>
                              </w:r>
                            </w:p>
                          </w:txbxContent>
                        </wps:txbx>
                        <wps:bodyPr wrap="square" lIns="0" tIns="0" rIns="0" bIns="0" rtlCol="0" anchor="t">
                          <a:noAutofit/>
                        </wps:bodyPr>
                      </wps:wsp>
                      <wps:wsp>
                        <wps:cNvPr id="298" name="Textfeld 15"/>
                        <wps:cNvSpPr txBox="1"/>
                        <wps:spPr>
                          <a:xfrm>
                            <a:off x="0" y="257175"/>
                            <a:ext cx="2469515" cy="2453640"/>
                          </a:xfrm>
                          <a:prstGeom prst="rect">
                            <a:avLst/>
                          </a:prstGeom>
                          <a:noFill/>
                        </wps:spPr>
                        <wps:txbx>
                          <w:txbxContent>
                            <w:p w14:paraId="5C665D5C" w14:textId="77777777"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5E18783F" w14:textId="6318106A"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6BCA0351" w14:textId="1CC6CE93"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wps:txbx>
                        <wps:bodyPr wrap="square">
                          <a:spAutoFit/>
                        </wps:bodyPr>
                      </wps:wsp>
                    </wpg:wgp>
                  </a:graphicData>
                </a:graphic>
              </wp:anchor>
            </w:drawing>
          </mc:Choice>
          <mc:Fallback>
            <w:pict>
              <v:group w14:anchorId="1C2C39BD" id="Gruppieren 59" o:spid="_x0000_s1066" style="position:absolute;margin-left:0;margin-top:-7.2pt;width:197pt;height:213.45pt;z-index:251717632;mso-position-horizontal:center;mso-position-horizontal-relative:page" coordsize="25019,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">
                <v:rect id="Rechteck 4" o:spid="_x0000_s1067" style="position:absolute;left:666;width:2435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" filled="f" strokecolor="#243f60 [1604]" strokeweight="2pt">
                  <v:textbox inset="0,0,0,0">
                    <w:txbxContent>
                      <w:p w14:paraId="69A007C6" w14:textId="77777777" w:rsidR="004B58C6" w:rsidRPr="002343B1" w:rsidRDefault="004B58C6" w:rsidP="00EF36E3">
                        <w:pPr>
                          <w:jc w:val="center"/>
                          <w:rPr>
                            <w:rFonts w:hAnsi="Calibri"/>
                            <w:b/>
                            <w:bCs/>
                            <w:color w:val="000000" w:themeColor="text1"/>
                            <w:kern w:val="24"/>
                            <w:sz w:val="28"/>
                            <w:szCs w:val="28"/>
                          </w:rPr>
                        </w:pPr>
                        <w:r w:rsidRPr="002343B1">
                          <w:rPr>
                            <w:rFonts w:hAnsi="Calibri"/>
                            <w:b/>
                            <w:bCs/>
                            <w:color w:val="000000" w:themeColor="text1"/>
                            <w:kern w:val="24"/>
                            <w:sz w:val="28"/>
                            <w:szCs w:val="28"/>
                          </w:rPr>
                          <w:t>Metallzaun</w:t>
                        </w:r>
                      </w:p>
                    </w:txbxContent>
                  </v:textbox>
                </v:rect>
                <v:shape id="Textfeld 15" o:spid="_x0000_s1068" type="#_x0000_t202" style="position:absolute;top:2571;width:24695;height:2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5C665D5C" w14:textId="77777777"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5E18783F" w14:textId="6318106A"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6BCA0351" w14:textId="1CC6CE93"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v:textbox>
                </v:shape>
                <w10:wrap anchorx="page"/>
              </v:group>
            </w:pict>
          </mc:Fallback>
        </mc:AlternateContent>
      </w:r>
      <w:r>
        <w:rPr>
          <w:noProof/>
        </w:rPr>
        <mc:AlternateContent>
          <mc:Choice Requires="wpg">
            <w:drawing>
              <wp:anchor distT="0" distB="0" distL="114300" distR="114300" simplePos="0" relativeHeight="251713536" behindDoc="0" locked="0" layoutInCell="1" allowOverlap="1" wp14:anchorId="63F52CAD" wp14:editId="6ECF9330">
                <wp:simplePos x="0" y="0"/>
                <wp:positionH relativeFrom="margin">
                  <wp:align>left</wp:align>
                </wp:positionH>
                <wp:positionV relativeFrom="paragraph">
                  <wp:posOffset>-93345</wp:posOffset>
                </wp:positionV>
                <wp:extent cx="2469515" cy="2739390"/>
                <wp:effectExtent l="0" t="0" r="26035" b="0"/>
                <wp:wrapNone/>
                <wp:docPr id="58" name="Gruppieren 58"/>
                <wp:cNvGraphicFramePr/>
                <a:graphic xmlns:a="http://schemas.openxmlformats.org/drawingml/2006/main">
                  <a:graphicData uri="http://schemas.microsoft.com/office/word/2010/wordprocessingGroup">
                    <wpg:wgp>
                      <wpg:cNvGrpSpPr/>
                      <wpg:grpSpPr>
                        <a:xfrm>
                          <a:off x="0" y="0"/>
                          <a:ext cx="2469515" cy="2739390"/>
                          <a:chOff x="0" y="0"/>
                          <a:chExt cx="2469515" cy="2739390"/>
                        </a:xfrm>
                      </wpg:grpSpPr>
                      <wps:wsp>
                        <wps:cNvPr id="286" name="Rechteck 3"/>
                        <wps:cNvSpPr/>
                        <wps:spPr>
                          <a:xfrm>
                            <a:off x="28575" y="0"/>
                            <a:ext cx="243967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5720F4" w14:textId="77777777" w:rsidR="004B58C6" w:rsidRPr="000C0FC8" w:rsidRDefault="004B58C6" w:rsidP="00EF36E3">
                              <w:pPr>
                                <w:jc w:val="center"/>
                                <w:rPr>
                                  <w:rFonts w:asciiTheme="minorHAnsi" w:hAnsiTheme="minorHAnsi" w:cstheme="minorHAnsi"/>
                                  <w:b/>
                                  <w:bCs/>
                                  <w:color w:val="000000" w:themeColor="text1"/>
                                  <w:kern w:val="24"/>
                                  <w:sz w:val="28"/>
                                  <w:szCs w:val="28"/>
                                </w:rPr>
                              </w:pPr>
                              <w:r w:rsidRPr="000C0FC8">
                                <w:rPr>
                                  <w:rFonts w:asciiTheme="minorHAnsi" w:hAnsiTheme="minorHAnsi" w:cstheme="minorHAnsi"/>
                                  <w:b/>
                                  <w:bCs/>
                                  <w:color w:val="000000" w:themeColor="text1"/>
                                  <w:kern w:val="24"/>
                                  <w:sz w:val="28"/>
                                  <w:szCs w:val="28"/>
                                </w:rPr>
                                <w:t>Holzzaun</w:t>
                              </w:r>
                            </w:p>
                          </w:txbxContent>
                        </wps:txbx>
                        <wps:bodyPr wrap="square" lIns="0" tIns="0" rIns="0" bIns="0" rtlCol="0" anchor="t">
                          <a:noAutofit/>
                        </wps:bodyPr>
                      </wps:wsp>
                      <wps:wsp>
                        <wps:cNvPr id="301" name="Textfeld 15"/>
                        <wps:cNvSpPr txBox="1"/>
                        <wps:spPr>
                          <a:xfrm>
                            <a:off x="0" y="285750"/>
                            <a:ext cx="2469515" cy="2453640"/>
                          </a:xfrm>
                          <a:prstGeom prst="rect">
                            <a:avLst/>
                          </a:prstGeom>
                          <a:noFill/>
                        </wps:spPr>
                        <wps:txbx>
                          <w:txbxContent>
                            <w:p w14:paraId="6846A6F7" w14:textId="77777777"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7980451E" w14:textId="420E41C5"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48E8859C" w14:textId="6D67888D"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wps:txbx>
                        <wps:bodyPr wrap="square">
                          <a:spAutoFit/>
                        </wps:bodyPr>
                      </wps:wsp>
                    </wpg:wgp>
                  </a:graphicData>
                </a:graphic>
              </wp:anchor>
            </w:drawing>
          </mc:Choice>
          <mc:Fallback>
            <w:pict>
              <v:group w14:anchorId="63F52CAD" id="Gruppieren 58" o:spid="_x0000_s1069" style="position:absolute;margin-left:0;margin-top:-7.35pt;width:194.45pt;height:215.7pt;z-index:251713536;mso-position-horizontal:left;mso-position-horizontal-relative:margin" coordsize="24695,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">
                <v:rect id="Rechteck 3" o:spid="_x0000_s1070" style="position:absolute;left:285;width:243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" filled="f" strokecolor="#243f60 [1604]" strokeweight="2pt">
                  <v:textbox inset="0,0,0,0">
                    <w:txbxContent>
                      <w:p w14:paraId="3B5720F4" w14:textId="77777777" w:rsidR="004B58C6" w:rsidRPr="000C0FC8" w:rsidRDefault="004B58C6" w:rsidP="00EF36E3">
                        <w:pPr>
                          <w:jc w:val="center"/>
                          <w:rPr>
                            <w:rFonts w:asciiTheme="minorHAnsi" w:hAnsiTheme="minorHAnsi" w:cstheme="minorHAnsi"/>
                            <w:b/>
                            <w:bCs/>
                            <w:color w:val="000000" w:themeColor="text1"/>
                            <w:kern w:val="24"/>
                            <w:sz w:val="28"/>
                            <w:szCs w:val="28"/>
                          </w:rPr>
                        </w:pPr>
                        <w:r w:rsidRPr="000C0FC8">
                          <w:rPr>
                            <w:rFonts w:asciiTheme="minorHAnsi" w:hAnsiTheme="minorHAnsi" w:cstheme="minorHAnsi"/>
                            <w:b/>
                            <w:bCs/>
                            <w:color w:val="000000" w:themeColor="text1"/>
                            <w:kern w:val="24"/>
                            <w:sz w:val="28"/>
                            <w:szCs w:val="28"/>
                          </w:rPr>
                          <w:t>Holzzaun</w:t>
                        </w:r>
                      </w:p>
                    </w:txbxContent>
                  </v:textbox>
                </v:rect>
                <v:shape id="Textfeld 15" o:spid="_x0000_s1071" type="#_x0000_t202" style="position:absolute;top:2857;width:24695;height:2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6846A6F7" w14:textId="77777777"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w:t>
                        </w:r>
                      </w:p>
                      <w:p w14:paraId="7980451E" w14:textId="420E41C5"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w:t>
                        </w:r>
                      </w:p>
                      <w:p w14:paraId="48E8859C" w14:textId="6D67888D"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w:t>
                        </w:r>
                      </w:p>
                    </w:txbxContent>
                  </v:textbox>
                </v:shape>
                <w10:wrap anchorx="margin"/>
              </v:group>
            </w:pict>
          </mc:Fallback>
        </mc:AlternateContent>
      </w:r>
    </w:p>
    <w:p w14:paraId="20DF956A" w14:textId="2AFF781D" w:rsidR="00EF36E3" w:rsidRPr="00C81005" w:rsidRDefault="00EF36E3" w:rsidP="00EF36E3"/>
    <w:p w14:paraId="3C73D1F5" w14:textId="3B2947E4" w:rsidR="00EF36E3" w:rsidRPr="00C81005" w:rsidRDefault="00EF36E3" w:rsidP="00EF36E3"/>
    <w:p w14:paraId="424A84A9" w14:textId="77777777" w:rsidR="00EF36E3" w:rsidRPr="00C81005" w:rsidRDefault="00EF36E3" w:rsidP="00EF36E3"/>
    <w:p w14:paraId="3FD02D5F" w14:textId="77777777" w:rsidR="00EF36E3" w:rsidRPr="00C81005" w:rsidRDefault="00EF36E3" w:rsidP="00EF36E3"/>
    <w:p w14:paraId="30697785" w14:textId="596978CD" w:rsidR="00EF36E3" w:rsidRPr="00C81005" w:rsidRDefault="00EF36E3" w:rsidP="00EF36E3"/>
    <w:p w14:paraId="591AF345" w14:textId="77777777" w:rsidR="00EF36E3" w:rsidRPr="00C81005" w:rsidRDefault="00EF36E3" w:rsidP="00EF36E3"/>
    <w:p w14:paraId="79F3829E" w14:textId="77777777" w:rsidR="00EF36E3" w:rsidRPr="00C81005" w:rsidRDefault="00EF36E3" w:rsidP="00EF36E3"/>
    <w:p w14:paraId="0DE6DE76" w14:textId="0D736682" w:rsidR="00EF36E3" w:rsidRPr="00C81005" w:rsidRDefault="00EF36E3" w:rsidP="00EF36E3"/>
    <w:p w14:paraId="6CF12078" w14:textId="6250A620" w:rsidR="00EF36E3" w:rsidRPr="00C81005" w:rsidRDefault="00EF36E3" w:rsidP="00EF36E3"/>
    <w:p w14:paraId="79777FFF" w14:textId="495C76E8" w:rsidR="00EF36E3" w:rsidRPr="00C81005" w:rsidRDefault="00EF36E3" w:rsidP="00EF36E3"/>
    <w:p w14:paraId="787642C2" w14:textId="2F901B0A" w:rsidR="00EF36E3" w:rsidRPr="00C81005" w:rsidRDefault="004B58C6" w:rsidP="00EF36E3">
      <w:r>
        <w:rPr>
          <w:noProof/>
          <w:lang w:eastAsia="de-DE"/>
        </w:rPr>
        <mc:AlternateContent>
          <mc:Choice Requires="wpg">
            <w:drawing>
              <wp:anchor distT="0" distB="0" distL="114300" distR="114300" simplePos="0" relativeHeight="251711488" behindDoc="0" locked="0" layoutInCell="1" allowOverlap="1" wp14:anchorId="7D88FBA9" wp14:editId="3210C55B">
                <wp:simplePos x="0" y="0"/>
                <wp:positionH relativeFrom="column">
                  <wp:posOffset>6635115</wp:posOffset>
                </wp:positionH>
                <wp:positionV relativeFrom="paragraph">
                  <wp:posOffset>139700</wp:posOffset>
                </wp:positionV>
                <wp:extent cx="2526665" cy="2143794"/>
                <wp:effectExtent l="0" t="0" r="26035" b="0"/>
                <wp:wrapNone/>
                <wp:docPr id="292" name="Gruppieren 292"/>
                <wp:cNvGraphicFramePr/>
                <a:graphic xmlns:a="http://schemas.openxmlformats.org/drawingml/2006/main">
                  <a:graphicData uri="http://schemas.microsoft.com/office/word/2010/wordprocessingGroup">
                    <wpg:wgp>
                      <wpg:cNvGrpSpPr/>
                      <wpg:grpSpPr>
                        <a:xfrm>
                          <a:off x="0" y="0"/>
                          <a:ext cx="2526665" cy="2143794"/>
                          <a:chOff x="-83476" y="-19050"/>
                          <a:chExt cx="2527303" cy="2144572"/>
                        </a:xfrm>
                      </wpg:grpSpPr>
                      <wps:wsp>
                        <wps:cNvPr id="293" name="Rechteck 7"/>
                        <wps:cNvSpPr/>
                        <wps:spPr>
                          <a:xfrm>
                            <a:off x="-17" y="-19050"/>
                            <a:ext cx="2443844" cy="3353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980B4E" w14:textId="77777777" w:rsidR="004B58C6" w:rsidRPr="006E6308" w:rsidRDefault="004B58C6" w:rsidP="00EF36E3">
                              <w:pPr>
                                <w:jc w:val="center"/>
                                <w:rPr>
                                  <w:rFonts w:hAnsi="Calibri"/>
                                  <w:b/>
                                  <w:bCs/>
                                  <w:color w:val="000000" w:themeColor="text1"/>
                                  <w:kern w:val="24"/>
                                  <w:sz w:val="28"/>
                                  <w:szCs w:val="28"/>
                                </w:rPr>
                              </w:pPr>
                              <w:r w:rsidRPr="006E6308">
                                <w:rPr>
                                  <w:rFonts w:hAnsi="Calibri"/>
                                  <w:b/>
                                  <w:bCs/>
                                  <w:color w:val="000000" w:themeColor="text1"/>
                                  <w:kern w:val="24"/>
                                  <w:sz w:val="28"/>
                                  <w:szCs w:val="28"/>
                                </w:rPr>
                                <w:t>Kundenw</w:t>
                              </w:r>
                              <w:r w:rsidRPr="006E6308">
                                <w:rPr>
                                  <w:rFonts w:hAnsi="Calibri"/>
                                  <w:b/>
                                  <w:bCs/>
                                  <w:color w:val="000000" w:themeColor="text1"/>
                                  <w:kern w:val="24"/>
                                  <w:sz w:val="28"/>
                                  <w:szCs w:val="28"/>
                                </w:rPr>
                                <w:t>ü</w:t>
                              </w:r>
                              <w:r w:rsidRPr="006E6308">
                                <w:rPr>
                                  <w:rFonts w:hAnsi="Calibri"/>
                                  <w:b/>
                                  <w:bCs/>
                                  <w:color w:val="000000" w:themeColor="text1"/>
                                  <w:kern w:val="24"/>
                                  <w:sz w:val="28"/>
                                  <w:szCs w:val="28"/>
                                </w:rPr>
                                <w:t>nsche</w:t>
                              </w:r>
                            </w:p>
                          </w:txbxContent>
                        </wps:txbx>
                        <wps:bodyPr lIns="0" tIns="0" rIns="0" bIns="0" rtlCol="0" anchor="ctr"/>
                      </wps:wsp>
                      <wps:wsp>
                        <wps:cNvPr id="294" name="Textfeld 15"/>
                        <wps:cNvSpPr txBox="1"/>
                        <wps:spPr>
                          <a:xfrm>
                            <a:off x="-83476" y="509496"/>
                            <a:ext cx="2521587" cy="1616026"/>
                          </a:xfrm>
                          <a:prstGeom prst="rect">
                            <a:avLst/>
                          </a:prstGeom>
                          <a:noFill/>
                        </wps:spPr>
                        <wps:txbx>
                          <w:txbxContent>
                            <w:p w14:paraId="1BF680EF" w14:textId="1ED62274" w:rsidR="004B58C6" w:rsidRPr="00FC2370" w:rsidRDefault="004B58C6" w:rsidP="00EF36E3">
                              <w:pPr>
                                <w:spacing w:line="360" w:lineRule="auto"/>
                                <w:rPr>
                                  <w:rFonts w:hAnsi="Calibri"/>
                                  <w:color w:val="000000" w:themeColor="text1"/>
                                  <w:kern w:val="24"/>
                                  <w:sz w:val="24"/>
                                  <w:szCs w:val="24"/>
                                </w:rPr>
                              </w:pPr>
                              <w:r>
                                <w:rPr>
                                  <w:rFonts w:hAnsi="Calibri"/>
                                  <w:color w:val="000000" w:themeColor="text1"/>
                                  <w:kern w:val="24"/>
                                  <w:sz w:val="24"/>
                                  <w:szCs w:val="24"/>
                                </w:rPr>
                                <w:t>_______________________________________________________________________________________________________________________________________</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D88FBA9" id="Gruppieren 292" o:spid="_x0000_s1072" style="position:absolute;margin-left:522.45pt;margin-top:11pt;width:198.95pt;height:168.8pt;z-index:251711488;mso-width-relative:margin;mso-height-relative:margin" coordorigin="-834,-190" coordsize="25273,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">
                <v:rect id="Rechteck 7" o:spid="_x0000_s1073" style="position:absolute;top:-190;width:2443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" filled="f" strokecolor="#243f60 [1604]" strokeweight="2pt">
                  <v:textbox inset="0,0,0,0">
                    <w:txbxContent>
                      <w:p w14:paraId="18980B4E" w14:textId="77777777" w:rsidR="004B58C6" w:rsidRPr="006E6308" w:rsidRDefault="004B58C6" w:rsidP="00EF36E3">
                        <w:pPr>
                          <w:jc w:val="center"/>
                          <w:rPr>
                            <w:rFonts w:hAnsi="Calibri"/>
                            <w:b/>
                            <w:bCs/>
                            <w:color w:val="000000" w:themeColor="text1"/>
                            <w:kern w:val="24"/>
                            <w:sz w:val="28"/>
                            <w:szCs w:val="28"/>
                          </w:rPr>
                        </w:pPr>
                        <w:r w:rsidRPr="006E6308">
                          <w:rPr>
                            <w:rFonts w:hAnsi="Calibri"/>
                            <w:b/>
                            <w:bCs/>
                            <w:color w:val="000000" w:themeColor="text1"/>
                            <w:kern w:val="24"/>
                            <w:sz w:val="28"/>
                            <w:szCs w:val="28"/>
                          </w:rPr>
                          <w:t>Kundenw</w:t>
                        </w:r>
                        <w:r w:rsidRPr="006E6308">
                          <w:rPr>
                            <w:rFonts w:hAnsi="Calibri"/>
                            <w:b/>
                            <w:bCs/>
                            <w:color w:val="000000" w:themeColor="text1"/>
                            <w:kern w:val="24"/>
                            <w:sz w:val="28"/>
                            <w:szCs w:val="28"/>
                          </w:rPr>
                          <w:t>ü</w:t>
                        </w:r>
                        <w:r w:rsidRPr="006E6308">
                          <w:rPr>
                            <w:rFonts w:hAnsi="Calibri"/>
                            <w:b/>
                            <w:bCs/>
                            <w:color w:val="000000" w:themeColor="text1"/>
                            <w:kern w:val="24"/>
                            <w:sz w:val="28"/>
                            <w:szCs w:val="28"/>
                          </w:rPr>
                          <w:t>nsche</w:t>
                        </w:r>
                      </w:p>
                    </w:txbxContent>
                  </v:textbox>
                </v:rect>
                <v:shape id="Textfeld 15" o:spid="_x0000_s1074" type="#_x0000_t202" style="position:absolute;left:-834;top:5094;width:25215;height:1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1BF680EF" w14:textId="1ED62274" w:rsidR="004B58C6" w:rsidRPr="00FC2370" w:rsidRDefault="004B58C6" w:rsidP="00EF36E3">
                        <w:pPr>
                          <w:spacing w:line="360" w:lineRule="auto"/>
                          <w:rPr>
                            <w:rFonts w:hAnsi="Calibri"/>
                            <w:color w:val="000000" w:themeColor="text1"/>
                            <w:kern w:val="24"/>
                            <w:sz w:val="24"/>
                            <w:szCs w:val="24"/>
                          </w:rPr>
                        </w:pPr>
                        <w:r>
                          <w:rPr>
                            <w:rFonts w:hAnsi="Calibri"/>
                            <w:color w:val="000000" w:themeColor="text1"/>
                            <w:kern w:val="24"/>
                            <w:sz w:val="24"/>
                            <w:szCs w:val="24"/>
                          </w:rPr>
                          <w:t>_______________________________________________________________________________________________________________________________________</w:t>
                        </w:r>
                      </w:p>
                    </w:txbxContent>
                  </v:textbox>
                </v:shape>
              </v:group>
            </w:pict>
          </mc:Fallback>
        </mc:AlternateContent>
      </w:r>
      <w:r>
        <w:rPr>
          <w:noProof/>
          <w:lang w:eastAsia="de-DE"/>
        </w:rPr>
        <mc:AlternateContent>
          <mc:Choice Requires="wpg">
            <w:drawing>
              <wp:anchor distT="0" distB="0" distL="114300" distR="114300" simplePos="0" relativeHeight="251723776" behindDoc="0" locked="0" layoutInCell="1" allowOverlap="1" wp14:anchorId="47BDA560" wp14:editId="2E5320EE">
                <wp:simplePos x="0" y="0"/>
                <wp:positionH relativeFrom="column">
                  <wp:posOffset>3312795</wp:posOffset>
                </wp:positionH>
                <wp:positionV relativeFrom="paragraph">
                  <wp:posOffset>133985</wp:posOffset>
                </wp:positionV>
                <wp:extent cx="2541905" cy="3425190"/>
                <wp:effectExtent l="0" t="0" r="10795" b="0"/>
                <wp:wrapNone/>
                <wp:docPr id="2" name="Gruppieren 2"/>
                <wp:cNvGraphicFramePr/>
                <a:graphic xmlns:a="http://schemas.openxmlformats.org/drawingml/2006/main">
                  <a:graphicData uri="http://schemas.microsoft.com/office/word/2010/wordprocessingGroup">
                    <wpg:wgp>
                      <wpg:cNvGrpSpPr/>
                      <wpg:grpSpPr>
                        <a:xfrm>
                          <a:off x="0" y="0"/>
                          <a:ext cx="2541905" cy="3425190"/>
                          <a:chOff x="0" y="0"/>
                          <a:chExt cx="2541905" cy="3425190"/>
                        </a:xfrm>
                      </wpg:grpSpPr>
                      <wps:wsp>
                        <wps:cNvPr id="299" name="Rechteck 7"/>
                        <wps:cNvSpPr/>
                        <wps:spPr>
                          <a:xfrm>
                            <a:off x="76200" y="0"/>
                            <a:ext cx="2465705" cy="335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26D16D" w14:textId="77777777" w:rsidR="004B58C6" w:rsidRPr="006E6308" w:rsidRDefault="004B58C6" w:rsidP="00EF36E3">
                              <w:pPr>
                                <w:jc w:val="center"/>
                                <w:rPr>
                                  <w:rFonts w:hAnsi="Calibri"/>
                                  <w:b/>
                                  <w:bCs/>
                                  <w:color w:val="000000" w:themeColor="text1"/>
                                  <w:kern w:val="24"/>
                                  <w:sz w:val="28"/>
                                  <w:szCs w:val="28"/>
                                </w:rPr>
                              </w:pPr>
                              <w:r w:rsidRPr="006E6308">
                                <w:rPr>
                                  <w:rFonts w:hAnsi="Calibri"/>
                                  <w:b/>
                                  <w:bCs/>
                                  <w:color w:val="000000" w:themeColor="text1"/>
                                  <w:kern w:val="24"/>
                                  <w:sz w:val="28"/>
                                  <w:szCs w:val="28"/>
                                </w:rPr>
                                <w:t>Gabionen</w:t>
                              </w:r>
                            </w:p>
                          </w:txbxContent>
                        </wps:txbx>
                        <wps:bodyPr lIns="0" tIns="0" rIns="0" bIns="0" rtlCol="0" anchor="ctr">
                          <a:noAutofit/>
                        </wps:bodyPr>
                      </wps:wsp>
                      <wps:wsp>
                        <wps:cNvPr id="295" name="Textfeld 15"/>
                        <wps:cNvSpPr txBox="1"/>
                        <wps:spPr>
                          <a:xfrm>
                            <a:off x="0" y="285750"/>
                            <a:ext cx="2469515" cy="3139440"/>
                          </a:xfrm>
                          <a:prstGeom prst="rect">
                            <a:avLst/>
                          </a:prstGeom>
                          <a:noFill/>
                        </wps:spPr>
                        <wps:txbx>
                          <w:txbxContent>
                            <w:p w14:paraId="5ABD233E" w14:textId="6C7199B4"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_________________________________________________</w:t>
                              </w:r>
                            </w:p>
                            <w:p w14:paraId="24FDFA3C" w14:textId="4AA1E791"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_________________________________________________</w:t>
                              </w:r>
                            </w:p>
                            <w:p w14:paraId="3E759B2D" w14:textId="1AE2D879"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______________________________________________</w:t>
                              </w:r>
                            </w:p>
                          </w:txbxContent>
                        </wps:txbx>
                        <wps:bodyPr wrap="square">
                          <a:spAutoFit/>
                        </wps:bodyPr>
                      </wps:wsp>
                    </wpg:wgp>
                  </a:graphicData>
                </a:graphic>
              </wp:anchor>
            </w:drawing>
          </mc:Choice>
          <mc:Fallback>
            <w:pict>
              <v:group w14:anchorId="47BDA560" id="Gruppieren 2" o:spid="_x0000_s1075" style="position:absolute;margin-left:260.85pt;margin-top:10.55pt;width:200.15pt;height:269.7pt;z-index:251723776" coordsize="25419,3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">
                <v:rect id="Rechteck 7" o:spid="_x0000_s1076" style="position:absolute;left:762;width:24657;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" filled="f" strokecolor="#243f60 [1604]" strokeweight="2pt">
                  <v:textbox inset="0,0,0,0">
                    <w:txbxContent>
                      <w:p w14:paraId="3026D16D" w14:textId="77777777" w:rsidR="004B58C6" w:rsidRPr="006E6308" w:rsidRDefault="004B58C6" w:rsidP="00EF36E3">
                        <w:pPr>
                          <w:jc w:val="center"/>
                          <w:rPr>
                            <w:rFonts w:hAnsi="Calibri"/>
                            <w:b/>
                            <w:bCs/>
                            <w:color w:val="000000" w:themeColor="text1"/>
                            <w:kern w:val="24"/>
                            <w:sz w:val="28"/>
                            <w:szCs w:val="28"/>
                          </w:rPr>
                        </w:pPr>
                        <w:r w:rsidRPr="006E6308">
                          <w:rPr>
                            <w:rFonts w:hAnsi="Calibri"/>
                            <w:b/>
                            <w:bCs/>
                            <w:color w:val="000000" w:themeColor="text1"/>
                            <w:kern w:val="24"/>
                            <w:sz w:val="28"/>
                            <w:szCs w:val="28"/>
                          </w:rPr>
                          <w:t>Gabionen</w:t>
                        </w:r>
                      </w:p>
                    </w:txbxContent>
                  </v:textbox>
                </v:rect>
                <v:shape id="Textfeld 15" o:spid="_x0000_s1077" type="#_x0000_t202" style="position:absolute;top:2857;width:24695;height:3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" filled="f" stroked="f">
                  <v:textbox style="mso-fit-shape-to-text:t">
                    <w:txbxContent>
                      <w:p w14:paraId="5ABD233E" w14:textId="6C7199B4"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_________________________________________________</w:t>
                        </w:r>
                      </w:p>
                      <w:p w14:paraId="24FDFA3C" w14:textId="4AA1E791"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_________________________________________________</w:t>
                        </w:r>
                      </w:p>
                      <w:p w14:paraId="3E759B2D" w14:textId="1AE2D879"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______________________________________________</w:t>
                        </w:r>
                      </w:p>
                    </w:txbxContent>
                  </v:textbox>
                </v:shape>
              </v:group>
            </w:pict>
          </mc:Fallback>
        </mc:AlternateContent>
      </w:r>
      <w:r>
        <w:rPr>
          <w:noProof/>
        </w:rPr>
        <mc:AlternateContent>
          <mc:Choice Requires="wpg">
            <w:drawing>
              <wp:anchor distT="0" distB="0" distL="114300" distR="114300" simplePos="0" relativeHeight="251721728" behindDoc="0" locked="0" layoutInCell="1" allowOverlap="1" wp14:anchorId="71BA31EB" wp14:editId="3259D4D1">
                <wp:simplePos x="0" y="0"/>
                <wp:positionH relativeFrom="margin">
                  <wp:align>left</wp:align>
                </wp:positionH>
                <wp:positionV relativeFrom="paragraph">
                  <wp:posOffset>153035</wp:posOffset>
                </wp:positionV>
                <wp:extent cx="2473325" cy="3425190"/>
                <wp:effectExtent l="0" t="19050" r="22225" b="0"/>
                <wp:wrapNone/>
                <wp:docPr id="57" name="Gruppieren 57"/>
                <wp:cNvGraphicFramePr/>
                <a:graphic xmlns:a="http://schemas.openxmlformats.org/drawingml/2006/main">
                  <a:graphicData uri="http://schemas.microsoft.com/office/word/2010/wordprocessingGroup">
                    <wpg:wgp>
                      <wpg:cNvGrpSpPr/>
                      <wpg:grpSpPr>
                        <a:xfrm>
                          <a:off x="0" y="0"/>
                          <a:ext cx="2473325" cy="3425190"/>
                          <a:chOff x="0" y="0"/>
                          <a:chExt cx="2473325" cy="3425190"/>
                        </a:xfrm>
                      </wpg:grpSpPr>
                      <wps:wsp>
                        <wps:cNvPr id="300" name="Rechteck 6"/>
                        <wps:cNvSpPr/>
                        <wps:spPr>
                          <a:xfrm>
                            <a:off x="57150" y="0"/>
                            <a:ext cx="2416175" cy="327660"/>
                          </a:xfrm>
                          <a:prstGeom prst="rect">
                            <a:avLst/>
                          </a:prstGeom>
                          <a:noFill/>
                          <a:ln w="28575" cap="flat" cmpd="sng" algn="ctr">
                            <a:solidFill>
                              <a:srgbClr val="4472C4">
                                <a:shade val="50000"/>
                              </a:srgbClr>
                            </a:solidFill>
                            <a:prstDash val="solid"/>
                            <a:miter lim="800000"/>
                          </a:ln>
                          <a:effectLst/>
                        </wps:spPr>
                        <wps:txbx>
                          <w:txbxContent>
                            <w:p w14:paraId="30339DF4" w14:textId="77777777" w:rsidR="004B58C6" w:rsidRPr="006E6308" w:rsidRDefault="004B58C6" w:rsidP="00EF36E3">
                              <w:pPr>
                                <w:jc w:val="center"/>
                                <w:rPr>
                                  <w:rFonts w:ascii="Calibri" w:eastAsia="+mn-ea" w:hAnsi="Calibri" w:cs="+mn-cs"/>
                                  <w:b/>
                                  <w:bCs/>
                                  <w:color w:val="000000"/>
                                  <w:kern w:val="24"/>
                                  <w:sz w:val="28"/>
                                  <w:szCs w:val="32"/>
                                </w:rPr>
                              </w:pPr>
                              <w:r w:rsidRPr="006E6308">
                                <w:rPr>
                                  <w:rFonts w:ascii="Calibri" w:eastAsia="+mn-ea" w:hAnsi="Calibri" w:cs="+mn-cs"/>
                                  <w:b/>
                                  <w:bCs/>
                                  <w:color w:val="000000"/>
                                  <w:kern w:val="24"/>
                                  <w:sz w:val="28"/>
                                  <w:szCs w:val="32"/>
                                </w:rPr>
                                <w:t>Hecke</w:t>
                              </w:r>
                            </w:p>
                          </w:txbxContent>
                        </wps:txbx>
                        <wps:bodyPr lIns="0" tIns="0" rIns="0" bIns="0" rtlCol="0" anchor="ctr">
                          <a:noAutofit/>
                        </wps:bodyPr>
                      </wps:wsp>
                      <wps:wsp>
                        <wps:cNvPr id="296" name="Textfeld 15"/>
                        <wps:cNvSpPr txBox="1"/>
                        <wps:spPr>
                          <a:xfrm>
                            <a:off x="0" y="285750"/>
                            <a:ext cx="2469515" cy="3139440"/>
                          </a:xfrm>
                          <a:prstGeom prst="rect">
                            <a:avLst/>
                          </a:prstGeom>
                          <a:noFill/>
                        </wps:spPr>
                        <wps:txbx>
                          <w:txbxContent>
                            <w:p w14:paraId="40CEDCD9" w14:textId="6D7EC34F"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_________________________________________________</w:t>
                              </w:r>
                            </w:p>
                            <w:p w14:paraId="5AFB3FF4" w14:textId="523A70A9"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_________________________________________________</w:t>
                              </w:r>
                            </w:p>
                            <w:p w14:paraId="73D16CA6" w14:textId="62EA157C"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______________________________________________</w:t>
                              </w:r>
                            </w:p>
                          </w:txbxContent>
                        </wps:txbx>
                        <wps:bodyPr wrap="square">
                          <a:spAutoFit/>
                        </wps:bodyPr>
                      </wps:wsp>
                    </wpg:wgp>
                  </a:graphicData>
                </a:graphic>
              </wp:anchor>
            </w:drawing>
          </mc:Choice>
          <mc:Fallback>
            <w:pict>
              <v:group w14:anchorId="71BA31EB" id="Gruppieren 57" o:spid="_x0000_s1078" style="position:absolute;margin-left:0;margin-top:12.05pt;width:194.75pt;height:269.7pt;z-index:251721728;mso-position-horizontal:left;mso-position-horizontal-relative:margin" coordsize="24733,3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">
                <v:rect id="_x0000_s1079" style="position:absolute;left:571;width:2416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" filled="f" strokecolor="#2f528f" strokeweight="2.25pt">
                  <v:textbox inset="0,0,0,0">
                    <w:txbxContent>
                      <w:p w14:paraId="30339DF4" w14:textId="77777777" w:rsidR="004B58C6" w:rsidRPr="006E6308" w:rsidRDefault="004B58C6" w:rsidP="00EF36E3">
                        <w:pPr>
                          <w:jc w:val="center"/>
                          <w:rPr>
                            <w:rFonts w:ascii="Calibri" w:eastAsia="+mn-ea" w:hAnsi="Calibri" w:cs="+mn-cs"/>
                            <w:b/>
                            <w:bCs/>
                            <w:color w:val="000000"/>
                            <w:kern w:val="24"/>
                            <w:sz w:val="28"/>
                            <w:szCs w:val="32"/>
                          </w:rPr>
                        </w:pPr>
                        <w:r w:rsidRPr="006E6308">
                          <w:rPr>
                            <w:rFonts w:ascii="Calibri" w:eastAsia="+mn-ea" w:hAnsi="Calibri" w:cs="+mn-cs"/>
                            <w:b/>
                            <w:bCs/>
                            <w:color w:val="000000"/>
                            <w:kern w:val="24"/>
                            <w:sz w:val="28"/>
                            <w:szCs w:val="32"/>
                          </w:rPr>
                          <w:t>Hecke</w:t>
                        </w:r>
                      </w:p>
                    </w:txbxContent>
                  </v:textbox>
                </v:rect>
                <v:shape id="Textfeld 15" o:spid="_x0000_s1080" type="#_x0000_t202" style="position:absolute;top:2857;width:24695;height:3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40CEDCD9" w14:textId="6D7EC34F"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Vorteile: _______________________</w:t>
                        </w:r>
                        <w:r>
                          <w:rPr>
                            <w:rFonts w:hAnsi="Calibri"/>
                            <w:color w:val="000000" w:themeColor="text1"/>
                            <w:kern w:val="24"/>
                          </w:rPr>
                          <w:t>_________________________________________________</w:t>
                        </w:r>
                      </w:p>
                      <w:p w14:paraId="5AFB3FF4" w14:textId="523A70A9"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Nachteile: _______________________</w:t>
                        </w:r>
                        <w:r>
                          <w:rPr>
                            <w:rFonts w:hAnsi="Calibri"/>
                            <w:color w:val="000000" w:themeColor="text1"/>
                            <w:kern w:val="24"/>
                          </w:rPr>
                          <w:t>_________________________________________________</w:t>
                        </w:r>
                      </w:p>
                      <w:p w14:paraId="73D16CA6" w14:textId="62EA157C" w:rsidR="004B58C6" w:rsidRPr="00CA2C9B" w:rsidRDefault="004B58C6" w:rsidP="00EF36E3">
                        <w:pPr>
                          <w:spacing w:line="360" w:lineRule="auto"/>
                          <w:rPr>
                            <w:rFonts w:hAnsi="Calibri"/>
                            <w:color w:val="000000" w:themeColor="text1"/>
                            <w:kern w:val="24"/>
                          </w:rPr>
                        </w:pPr>
                        <w:r w:rsidRPr="00CA2C9B">
                          <w:rPr>
                            <w:rFonts w:hAnsi="Calibri"/>
                            <w:color w:val="000000" w:themeColor="text1"/>
                            <w:kern w:val="24"/>
                          </w:rPr>
                          <w:t>Nachhaltigkeit: ______________________</w:t>
                        </w:r>
                        <w:r>
                          <w:rPr>
                            <w:rFonts w:hAnsi="Calibri"/>
                            <w:color w:val="000000" w:themeColor="text1"/>
                            <w:kern w:val="24"/>
                          </w:rPr>
                          <w:t>___</w:t>
                        </w:r>
                        <w:r w:rsidRPr="00CA2C9B">
                          <w:rPr>
                            <w:rFonts w:hAnsi="Calibri"/>
                            <w:color w:val="000000" w:themeColor="text1"/>
                            <w:kern w:val="24"/>
                          </w:rPr>
                          <w:t>_</w:t>
                        </w:r>
                        <w:r>
                          <w:rPr>
                            <w:rFonts w:hAnsi="Calibri"/>
                            <w:color w:val="000000" w:themeColor="text1"/>
                            <w:kern w:val="24"/>
                          </w:rPr>
                          <w:t>______________________________________________</w:t>
                        </w:r>
                      </w:p>
                    </w:txbxContent>
                  </v:textbox>
                </v:shape>
                <w10:wrap anchorx="margin"/>
              </v:group>
            </w:pict>
          </mc:Fallback>
        </mc:AlternateContent>
      </w:r>
    </w:p>
    <w:p w14:paraId="6BEC06AF" w14:textId="1964A99C" w:rsidR="00EF36E3" w:rsidRPr="00C81005" w:rsidRDefault="00EF36E3" w:rsidP="00EF36E3"/>
    <w:p w14:paraId="58C94B4D" w14:textId="1FF631D3" w:rsidR="00EF36E3" w:rsidRPr="00C81005" w:rsidRDefault="007415B3" w:rsidP="00EF36E3">
      <w:r>
        <w:rPr>
          <w:noProof/>
          <w:lang w:eastAsia="de-DE"/>
        </w:rPr>
        <mc:AlternateContent>
          <mc:Choice Requires="wps">
            <w:drawing>
              <wp:anchor distT="0" distB="0" distL="114300" distR="114300" simplePos="0" relativeHeight="251724800" behindDoc="0" locked="0" layoutInCell="1" allowOverlap="1" wp14:anchorId="5BB55E47" wp14:editId="7B65FD67">
                <wp:simplePos x="0" y="0"/>
                <wp:positionH relativeFrom="column">
                  <wp:posOffset>9179560</wp:posOffset>
                </wp:positionH>
                <wp:positionV relativeFrom="paragraph">
                  <wp:posOffset>287655</wp:posOffset>
                </wp:positionV>
                <wp:extent cx="180000" cy="180000"/>
                <wp:effectExtent l="0" t="0" r="10795" b="10795"/>
                <wp:wrapNone/>
                <wp:docPr id="291" name="Rechteck 291"/>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5917" id="Rechteck 291" o:spid="_x0000_s1026" style="position:absolute;margin-left:722.8pt;margin-top:22.6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" filled="f" strokecolor="black [3213]" strokeweight="2pt"/>
            </w:pict>
          </mc:Fallback>
        </mc:AlternateContent>
      </w:r>
    </w:p>
    <w:p w14:paraId="3D5AC02F" w14:textId="1162917C" w:rsidR="00EF36E3" w:rsidRDefault="007415B3" w:rsidP="00EF36E3">
      <w:r>
        <w:rPr>
          <w:noProof/>
          <w:lang w:eastAsia="de-DE"/>
        </w:rPr>
        <mc:AlternateContent>
          <mc:Choice Requires="wps">
            <w:drawing>
              <wp:anchor distT="0" distB="0" distL="114300" distR="114300" simplePos="0" relativeHeight="251728896" behindDoc="0" locked="0" layoutInCell="1" allowOverlap="1" wp14:anchorId="38D5C815" wp14:editId="4B5117CD">
                <wp:simplePos x="0" y="0"/>
                <wp:positionH relativeFrom="column">
                  <wp:posOffset>9178925</wp:posOffset>
                </wp:positionH>
                <wp:positionV relativeFrom="paragraph">
                  <wp:posOffset>1144905</wp:posOffset>
                </wp:positionV>
                <wp:extent cx="179705" cy="179705"/>
                <wp:effectExtent l="0" t="0" r="10795" b="10795"/>
                <wp:wrapNone/>
                <wp:docPr id="287" name="Rechteck 287"/>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DF9A6E" id="Rechteck 287" o:spid="_x0000_s1026" style="position:absolute;margin-left:722.75pt;margin-top:90.15pt;width:14.1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" filled="f" strokecolor="black [3213]" strokeweight="2pt"/>
            </w:pict>
          </mc:Fallback>
        </mc:AlternateContent>
      </w:r>
      <w:r>
        <w:rPr>
          <w:noProof/>
          <w:lang w:eastAsia="de-DE"/>
        </w:rPr>
        <mc:AlternateContent>
          <mc:Choice Requires="wps">
            <w:drawing>
              <wp:anchor distT="0" distB="0" distL="114300" distR="114300" simplePos="0" relativeHeight="251725824" behindDoc="0" locked="0" layoutInCell="1" allowOverlap="1" wp14:anchorId="55FB2A7A" wp14:editId="010AFCC0">
                <wp:simplePos x="0" y="0"/>
                <wp:positionH relativeFrom="column">
                  <wp:posOffset>9179560</wp:posOffset>
                </wp:positionH>
                <wp:positionV relativeFrom="paragraph">
                  <wp:posOffset>296545</wp:posOffset>
                </wp:positionV>
                <wp:extent cx="179705" cy="179705"/>
                <wp:effectExtent l="0" t="0" r="10795" b="10795"/>
                <wp:wrapNone/>
                <wp:docPr id="290" name="Rechteck 290"/>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581CB6E" id="Rechteck 290" o:spid="_x0000_s1026" style="position:absolute;margin-left:722.8pt;margin-top:23.35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" filled="f" strokecolor="black [3213]" strokeweight="2pt"/>
            </w:pict>
          </mc:Fallback>
        </mc:AlternateContent>
      </w:r>
      <w:r>
        <w:rPr>
          <w:noProof/>
          <w:lang w:eastAsia="de-DE"/>
        </w:rPr>
        <mc:AlternateContent>
          <mc:Choice Requires="wps">
            <w:drawing>
              <wp:anchor distT="0" distB="0" distL="114300" distR="114300" simplePos="0" relativeHeight="251727872" behindDoc="0" locked="0" layoutInCell="1" allowOverlap="1" wp14:anchorId="7856A5C9" wp14:editId="1D8F0D18">
                <wp:simplePos x="0" y="0"/>
                <wp:positionH relativeFrom="column">
                  <wp:posOffset>9178925</wp:posOffset>
                </wp:positionH>
                <wp:positionV relativeFrom="paragraph">
                  <wp:posOffset>863600</wp:posOffset>
                </wp:positionV>
                <wp:extent cx="179705" cy="179705"/>
                <wp:effectExtent l="0" t="0" r="10795" b="10795"/>
                <wp:wrapNone/>
                <wp:docPr id="288" name="Rechteck 288"/>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F10A30" id="Rechteck 288" o:spid="_x0000_s1026" style="position:absolute;margin-left:722.75pt;margin-top:68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" filled="f" strokecolor="black [3213]" strokeweight="2pt"/>
            </w:pict>
          </mc:Fallback>
        </mc:AlternateContent>
      </w:r>
      <w:r>
        <w:rPr>
          <w:noProof/>
          <w:lang w:eastAsia="de-DE"/>
        </w:rPr>
        <mc:AlternateContent>
          <mc:Choice Requires="wps">
            <w:drawing>
              <wp:anchor distT="0" distB="0" distL="114300" distR="114300" simplePos="0" relativeHeight="251726848" behindDoc="0" locked="0" layoutInCell="1" allowOverlap="1" wp14:anchorId="6E12B962" wp14:editId="13F6262B">
                <wp:simplePos x="0" y="0"/>
                <wp:positionH relativeFrom="column">
                  <wp:posOffset>9177655</wp:posOffset>
                </wp:positionH>
                <wp:positionV relativeFrom="paragraph">
                  <wp:posOffset>573405</wp:posOffset>
                </wp:positionV>
                <wp:extent cx="179705" cy="179705"/>
                <wp:effectExtent l="0" t="0" r="10795" b="10795"/>
                <wp:wrapNone/>
                <wp:docPr id="289" name="Rechteck 289"/>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67274E" id="Rechteck 289" o:spid="_x0000_s1026" style="position:absolute;margin-left:722.65pt;margin-top:45.15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" filled="f" strokecolor="black [3213]" strokeweight="2pt"/>
            </w:pict>
          </mc:Fallback>
        </mc:AlternateContent>
      </w:r>
    </w:p>
    <w:p w14:paraId="5D8BA48A" w14:textId="77777777" w:rsidR="00EF36E3" w:rsidRDefault="00EF36E3" w:rsidP="00EF36E3">
      <w:pPr>
        <w:tabs>
          <w:tab w:val="left" w:pos="9990"/>
        </w:tabs>
      </w:pPr>
      <w:r>
        <w:tab/>
      </w:r>
    </w:p>
    <w:p w14:paraId="51341753" w14:textId="1B29B827" w:rsidR="00EF36E3" w:rsidRDefault="001E15E5" w:rsidP="00EF36E3">
      <w:pPr>
        <w:spacing w:before="0" w:after="0" w:line="240" w:lineRule="auto"/>
      </w:pPr>
      <w:r>
        <w:rPr>
          <w:noProof/>
          <w:lang w:eastAsia="de-DE"/>
        </w:rPr>
        <mc:AlternateContent>
          <mc:Choice Requires="wps">
            <w:drawing>
              <wp:anchor distT="0" distB="0" distL="114300" distR="114300" simplePos="0" relativeHeight="251707392" behindDoc="0" locked="0" layoutInCell="1" allowOverlap="1" wp14:anchorId="566FB925" wp14:editId="6938E14C">
                <wp:simplePos x="0" y="0"/>
                <wp:positionH relativeFrom="margin">
                  <wp:posOffset>6728461</wp:posOffset>
                </wp:positionH>
                <wp:positionV relativeFrom="paragraph">
                  <wp:posOffset>1288415</wp:posOffset>
                </wp:positionV>
                <wp:extent cx="2536190" cy="459105"/>
                <wp:effectExtent l="0" t="0" r="0" b="0"/>
                <wp:wrapNone/>
                <wp:docPr id="283" name="Rechteck 283"/>
                <wp:cNvGraphicFramePr/>
                <a:graphic xmlns:a="http://schemas.openxmlformats.org/drawingml/2006/main">
                  <a:graphicData uri="http://schemas.microsoft.com/office/word/2010/wordprocessingShape">
                    <wps:wsp>
                      <wps:cNvSpPr/>
                      <wps:spPr>
                        <a:xfrm>
                          <a:off x="0" y="0"/>
                          <a:ext cx="2536190" cy="459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B2110" w14:textId="77777777" w:rsidR="004B58C6" w:rsidRPr="004B58C6" w:rsidRDefault="004B58C6" w:rsidP="00EF36E3">
                            <w:pPr>
                              <w:rPr>
                                <w:b/>
                                <w:bCs/>
                                <w:color w:val="000000" w:themeColor="text1"/>
                                <w:szCs w:val="20"/>
                              </w:rPr>
                            </w:pPr>
                            <w:r w:rsidRPr="004B58C6">
                              <w:rPr>
                                <w:b/>
                                <w:bCs/>
                                <w:color w:val="000000" w:themeColor="text1"/>
                                <w:szCs w:val="20"/>
                              </w:rPr>
                              <w:t>Beratungshilfe für Einfriedungen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B925" id="Rechteck 283" o:spid="_x0000_s1081" style="position:absolute;margin-left:529.8pt;margin-top:101.45pt;width:199.7pt;height:36.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" filled="f" stroked="f" strokeweight="2pt">
                <v:textbox>
                  <w:txbxContent>
                    <w:p w14:paraId="0E1B2110" w14:textId="77777777" w:rsidR="004B58C6" w:rsidRPr="004B58C6" w:rsidRDefault="004B58C6" w:rsidP="00EF36E3">
                      <w:pPr>
                        <w:rPr>
                          <w:b/>
                          <w:bCs/>
                          <w:color w:val="000000" w:themeColor="text1"/>
                          <w:szCs w:val="20"/>
                        </w:rPr>
                      </w:pPr>
                      <w:r w:rsidRPr="004B58C6">
                        <w:rPr>
                          <w:b/>
                          <w:bCs/>
                          <w:color w:val="000000" w:themeColor="text1"/>
                          <w:szCs w:val="20"/>
                        </w:rPr>
                        <w:t>Beratungshilfe für Einfriedungen</w:t>
                      </w:r>
                    </w:p>
                  </w:txbxContent>
                </v:textbox>
                <w10:wrap anchorx="margin"/>
              </v:rect>
            </w:pict>
          </mc:Fallback>
        </mc:AlternateContent>
      </w:r>
      <w:r w:rsidR="00EF36E3">
        <w:br w:type="page"/>
      </w:r>
    </w:p>
    <w:p w14:paraId="6715E146" w14:textId="5EB69074" w:rsidR="002B7C87" w:rsidRDefault="00782949">
      <w:pPr>
        <w:spacing w:before="0" w:after="0" w:line="240" w:lineRule="auto"/>
        <w:sectPr w:rsidR="002B7C87" w:rsidSect="00B61F57">
          <w:pgSz w:w="16838" w:h="11906" w:orient="landscape"/>
          <w:pgMar w:top="1149" w:right="1417" w:bottom="1417" w:left="1134" w:header="708" w:footer="708" w:gutter="0"/>
          <w:cols w:space="708"/>
          <w:docGrid w:linePitch="360"/>
        </w:sectPr>
      </w:pPr>
      <w:r>
        <w:rPr>
          <w:noProof/>
          <w:lang w:eastAsia="de-DE"/>
        </w:rPr>
        <w:lastRenderedPageBreak/>
        <mc:AlternateContent>
          <mc:Choice Requires="wps">
            <w:drawing>
              <wp:anchor distT="0" distB="0" distL="114300" distR="114300" simplePos="0" relativeHeight="251669504" behindDoc="0" locked="0" layoutInCell="1" allowOverlap="1" wp14:anchorId="4217E059" wp14:editId="55B98BBA">
                <wp:simplePos x="0" y="0"/>
                <wp:positionH relativeFrom="margin">
                  <wp:align>left</wp:align>
                </wp:positionH>
                <wp:positionV relativeFrom="paragraph">
                  <wp:posOffset>1905</wp:posOffset>
                </wp:positionV>
                <wp:extent cx="6007615" cy="581025"/>
                <wp:effectExtent l="0" t="0" r="12700" b="28575"/>
                <wp:wrapNone/>
                <wp:docPr id="56" name="Rechteck 56"/>
                <wp:cNvGraphicFramePr/>
                <a:graphic xmlns:a="http://schemas.openxmlformats.org/drawingml/2006/main">
                  <a:graphicData uri="http://schemas.microsoft.com/office/word/2010/wordprocessingShape">
                    <wps:wsp>
                      <wps:cNvSpPr/>
                      <wps:spPr>
                        <a:xfrm>
                          <a:off x="0" y="0"/>
                          <a:ext cx="6007615" cy="5810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06C52" w14:textId="27FF877D" w:rsidR="004B58C6" w:rsidRPr="004B58C6" w:rsidRDefault="004B58C6" w:rsidP="004B58C6">
                            <w:pPr>
                              <w:rPr>
                                <w:b/>
                                <w:bCs/>
                                <w:color w:val="000000" w:themeColor="text1"/>
                                <w:szCs w:val="20"/>
                              </w:rPr>
                            </w:pPr>
                            <w:r w:rsidRPr="004B58C6">
                              <w:rPr>
                                <w:b/>
                                <w:bCs/>
                                <w:color w:val="000000" w:themeColor="text1"/>
                                <w:szCs w:val="20"/>
                              </w:rPr>
                              <w:t>Beratungshilfe für Einfriedungen</w:t>
                            </w:r>
                            <w:r>
                              <w:rPr>
                                <w:b/>
                                <w:bCs/>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7E059" id="Rechteck 56" o:spid="_x0000_s1082" style="position:absolute;margin-left:0;margin-top:.15pt;width:473.05pt;height:45.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" filled="f" strokecolor="white [3212]" strokeweight="2pt">
                <v:textbox>
                  <w:txbxContent>
                    <w:p w14:paraId="7DF06C52" w14:textId="27FF877D" w:rsidR="004B58C6" w:rsidRPr="004B58C6" w:rsidRDefault="004B58C6" w:rsidP="004B58C6">
                      <w:pPr>
                        <w:rPr>
                          <w:b/>
                          <w:bCs/>
                          <w:color w:val="000000" w:themeColor="text1"/>
                          <w:szCs w:val="20"/>
                        </w:rPr>
                      </w:pPr>
                      <w:r w:rsidRPr="004B58C6">
                        <w:rPr>
                          <w:b/>
                          <w:bCs/>
                          <w:color w:val="000000" w:themeColor="text1"/>
                          <w:szCs w:val="20"/>
                        </w:rPr>
                        <w:t>Beratungshilfe für Einfriedungen</w:t>
                      </w:r>
                      <w:r>
                        <w:rPr>
                          <w:b/>
                          <w:bCs/>
                          <w:color w:val="000000" w:themeColor="text1"/>
                          <w:szCs w:val="20"/>
                        </w:rPr>
                        <w:t xml:space="preserve"> </w:t>
                      </w:r>
                    </w:p>
                  </w:txbxContent>
                </v:textbox>
                <w10:wrap anchorx="margin"/>
              </v:rect>
            </w:pict>
          </mc:Fallback>
        </mc:AlternateContent>
      </w:r>
      <w:r w:rsidR="004D09BC">
        <w:rPr>
          <w:noProof/>
          <w:lang w:eastAsia="de-DE"/>
        </w:rPr>
        <mc:AlternateContent>
          <mc:Choice Requires="wpg">
            <w:drawing>
              <wp:anchor distT="0" distB="0" distL="114300" distR="114300" simplePos="0" relativeHeight="251675648" behindDoc="0" locked="0" layoutInCell="1" allowOverlap="1" wp14:anchorId="7BB3DBEE" wp14:editId="08E1C72D">
                <wp:simplePos x="0" y="0"/>
                <wp:positionH relativeFrom="column">
                  <wp:posOffset>3194685</wp:posOffset>
                </wp:positionH>
                <wp:positionV relativeFrom="paragraph">
                  <wp:posOffset>3689985</wp:posOffset>
                </wp:positionV>
                <wp:extent cx="3314700" cy="2838450"/>
                <wp:effectExtent l="0" t="0" r="0" b="0"/>
                <wp:wrapNone/>
                <wp:docPr id="41" name="Gruppieren 41"/>
                <wp:cNvGraphicFramePr/>
                <a:graphic xmlns:a="http://schemas.openxmlformats.org/drawingml/2006/main">
                  <a:graphicData uri="http://schemas.microsoft.com/office/word/2010/wordprocessingGroup">
                    <wpg:wgp>
                      <wpg:cNvGrpSpPr/>
                      <wpg:grpSpPr>
                        <a:xfrm>
                          <a:off x="0" y="0"/>
                          <a:ext cx="3314700" cy="2838450"/>
                          <a:chOff x="-24224" y="-1361149"/>
                          <a:chExt cx="2809912" cy="4053136"/>
                        </a:xfrm>
                      </wpg:grpSpPr>
                      <wps:wsp>
                        <wps:cNvPr id="42" name="Rechteck 7"/>
                        <wps:cNvSpPr/>
                        <wps:spPr>
                          <a:xfrm>
                            <a:off x="19050" y="-1361149"/>
                            <a:ext cx="1006405" cy="5032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E3E8E3"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Gabionen</w:t>
                              </w:r>
                            </w:p>
                          </w:txbxContent>
                        </wps:txbx>
                        <wps:bodyPr lIns="0" tIns="0" rIns="0" bIns="0" rtlCol="0" anchor="ctr"/>
                      </wps:wsp>
                      <wps:wsp>
                        <wps:cNvPr id="43" name="Textfeld 15"/>
                        <wps:cNvSpPr txBox="1"/>
                        <wps:spPr>
                          <a:xfrm>
                            <a:off x="-24224" y="-857907"/>
                            <a:ext cx="2809912" cy="3549894"/>
                          </a:xfrm>
                          <a:prstGeom prst="rect">
                            <a:avLst/>
                          </a:prstGeom>
                          <a:noFill/>
                        </wps:spPr>
                        <wps:txbx>
                          <w:txbxContent>
                            <w:p w14:paraId="2DC4DF11" w14:textId="77777777" w:rsidR="004B58C6" w:rsidRPr="001626CE" w:rsidRDefault="004B58C6" w:rsidP="004D09BC">
                              <w:pPr>
                                <w:spacing w:line="240" w:lineRule="auto"/>
                                <w:rPr>
                                  <w:rFonts w:hAnsi="Calibri"/>
                                  <w:color w:val="000000" w:themeColor="text1"/>
                                  <w:kern w:val="24"/>
                                  <w:szCs w:val="20"/>
                                </w:rPr>
                              </w:pPr>
                              <w:r w:rsidRPr="005D47CF">
                                <w:rPr>
                                  <w:rFonts w:hAnsi="Calibri"/>
                                  <w:b/>
                                  <w:bCs/>
                                  <w:color w:val="000000" w:themeColor="text1"/>
                                  <w:kern w:val="24"/>
                                  <w:szCs w:val="20"/>
                                </w:rPr>
                                <w:t>Vorteile:</w:t>
                              </w:r>
                              <w:r w:rsidRPr="001626CE">
                                <w:rPr>
                                  <w:rFonts w:hAnsi="Calibri"/>
                                  <w:color w:val="000000" w:themeColor="text1"/>
                                  <w:kern w:val="24"/>
                                  <w:szCs w:val="20"/>
                                </w:rPr>
                                <w:t xml:space="preserve"> </w:t>
                              </w:r>
                              <w:r w:rsidRPr="004B58C6">
                                <w:rPr>
                                  <w:rFonts w:hAnsi="Calibri"/>
                                  <w:color w:val="FF0000"/>
                                  <w:kern w:val="24"/>
                                  <w:szCs w:val="20"/>
                                </w:rPr>
                                <w:t>Einsatz von verschiedenen Steinen und Gr</w:t>
                              </w:r>
                              <w:r w:rsidRPr="004B58C6">
                                <w:rPr>
                                  <w:rFonts w:hAnsi="Calibri"/>
                                  <w:color w:val="FF0000"/>
                                  <w:kern w:val="24"/>
                                  <w:szCs w:val="20"/>
                                </w:rPr>
                                <w:t>öß</w:t>
                              </w:r>
                              <w:r w:rsidRPr="004B58C6">
                                <w:rPr>
                                  <w:rFonts w:hAnsi="Calibri"/>
                                  <w:color w:val="FF0000"/>
                                  <w:kern w:val="24"/>
                                  <w:szCs w:val="20"/>
                                </w:rPr>
                                <w:t>en; guter Sichtschutz und L</w:t>
                              </w:r>
                              <w:r w:rsidRPr="004B58C6">
                                <w:rPr>
                                  <w:rFonts w:hAnsi="Calibri"/>
                                  <w:color w:val="FF0000"/>
                                  <w:kern w:val="24"/>
                                  <w:szCs w:val="20"/>
                                </w:rPr>
                                <w:t>ä</w:t>
                              </w:r>
                              <w:r w:rsidRPr="004B58C6">
                                <w:rPr>
                                  <w:rFonts w:hAnsi="Calibri"/>
                                  <w:color w:val="FF0000"/>
                                  <w:kern w:val="24"/>
                                  <w:szCs w:val="20"/>
                                </w:rPr>
                                <w:t>rmschutz, nicht pflegeaufw</w:t>
                              </w:r>
                              <w:r w:rsidRPr="004B58C6">
                                <w:rPr>
                                  <w:rFonts w:hAnsi="Calibri"/>
                                  <w:color w:val="FF0000"/>
                                  <w:kern w:val="24"/>
                                  <w:szCs w:val="20"/>
                                </w:rPr>
                                <w:t>ä</w:t>
                              </w:r>
                              <w:r w:rsidRPr="004B58C6">
                                <w:rPr>
                                  <w:rFonts w:hAnsi="Calibri"/>
                                  <w:color w:val="FF0000"/>
                                  <w:kern w:val="24"/>
                                  <w:szCs w:val="20"/>
                                </w:rPr>
                                <w:t>ndig, Windschutz</w:t>
                              </w:r>
                            </w:p>
                            <w:p w14:paraId="74AE65CA" w14:textId="77777777" w:rsidR="004B58C6" w:rsidRDefault="004B58C6" w:rsidP="004D09BC">
                              <w:pPr>
                                <w:spacing w:line="240" w:lineRule="auto"/>
                                <w:rPr>
                                  <w:rFonts w:hAnsi="Calibri"/>
                                  <w:color w:val="000000" w:themeColor="text1"/>
                                  <w:kern w:val="24"/>
                                  <w:szCs w:val="20"/>
                                </w:rPr>
                              </w:pPr>
                              <w:r w:rsidRPr="005D47CF">
                                <w:rPr>
                                  <w:rFonts w:hAnsi="Calibri"/>
                                  <w:b/>
                                  <w:bCs/>
                                  <w:color w:val="000000" w:themeColor="text1"/>
                                  <w:kern w:val="24"/>
                                  <w:szCs w:val="20"/>
                                </w:rPr>
                                <w:t>Nachteile:</w:t>
                              </w:r>
                              <w:r w:rsidRPr="001626CE">
                                <w:rPr>
                                  <w:rFonts w:hAnsi="Calibri"/>
                                  <w:color w:val="000000" w:themeColor="text1"/>
                                  <w:kern w:val="24"/>
                                  <w:szCs w:val="20"/>
                                </w:rPr>
                                <w:t xml:space="preserve"> </w:t>
                              </w:r>
                              <w:r w:rsidRPr="004B58C6">
                                <w:rPr>
                                  <w:rFonts w:hAnsi="Calibri"/>
                                  <w:color w:val="FF0000"/>
                                  <w:kern w:val="24"/>
                                  <w:szCs w:val="20"/>
                                </w:rPr>
                                <w:t>Aufw</w:t>
                              </w:r>
                              <w:r w:rsidRPr="004B58C6">
                                <w:rPr>
                                  <w:rFonts w:hAnsi="Calibri"/>
                                  <w:color w:val="FF0000"/>
                                  <w:kern w:val="24"/>
                                  <w:szCs w:val="20"/>
                                </w:rPr>
                                <w:t>ä</w:t>
                              </w:r>
                              <w:r w:rsidRPr="004B58C6">
                                <w:rPr>
                                  <w:rFonts w:hAnsi="Calibri"/>
                                  <w:color w:val="FF0000"/>
                                  <w:kern w:val="24"/>
                                  <w:szCs w:val="20"/>
                                </w:rPr>
                                <w:t>ndige Fundamente sind n</w:t>
                              </w:r>
                              <w:r w:rsidRPr="004B58C6">
                                <w:rPr>
                                  <w:rFonts w:hAnsi="Calibri"/>
                                  <w:color w:val="FF0000"/>
                                  <w:kern w:val="24"/>
                                  <w:szCs w:val="20"/>
                                </w:rPr>
                                <w:t>ö</w:t>
                              </w:r>
                              <w:r w:rsidRPr="004B58C6">
                                <w:rPr>
                                  <w:rFonts w:hAnsi="Calibri"/>
                                  <w:color w:val="FF0000"/>
                                  <w:kern w:val="24"/>
                                  <w:szCs w:val="20"/>
                                </w:rPr>
                                <w:t>tig, Gabionen sind teuer. Speichern die W</w:t>
                              </w:r>
                              <w:r w:rsidRPr="004B58C6">
                                <w:rPr>
                                  <w:rFonts w:hAnsi="Calibri"/>
                                  <w:color w:val="FF0000"/>
                                  <w:kern w:val="24"/>
                                  <w:szCs w:val="20"/>
                                </w:rPr>
                                <w:t>ä</w:t>
                              </w:r>
                              <w:r w:rsidRPr="004B58C6">
                                <w:rPr>
                                  <w:rFonts w:hAnsi="Calibri"/>
                                  <w:color w:val="FF0000"/>
                                  <w:kern w:val="24"/>
                                  <w:szCs w:val="20"/>
                                </w:rPr>
                                <w:t>rme. Frostsprengung</w:t>
                              </w:r>
                            </w:p>
                            <w:p w14:paraId="6183F5AF" w14:textId="77777777" w:rsidR="004B58C6" w:rsidRPr="001626CE" w:rsidRDefault="004B58C6" w:rsidP="004D09BC">
                              <w:pPr>
                                <w:spacing w:line="240" w:lineRule="auto"/>
                                <w:rPr>
                                  <w:rFonts w:hAnsi="Calibri"/>
                                  <w:color w:val="000000" w:themeColor="text1"/>
                                  <w:kern w:val="24"/>
                                  <w:szCs w:val="20"/>
                                </w:rPr>
                              </w:pPr>
                              <w:r w:rsidRPr="00B63661">
                                <w:rPr>
                                  <w:rFonts w:hAnsi="Calibri"/>
                                  <w:b/>
                                  <w:bCs/>
                                  <w:color w:val="000000" w:themeColor="text1"/>
                                  <w:kern w:val="24"/>
                                  <w:szCs w:val="20"/>
                                </w:rPr>
                                <w:t>Nachhaltigkeit:</w:t>
                              </w:r>
                              <w:r w:rsidRPr="001626CE">
                                <w:rPr>
                                  <w:rFonts w:hAnsi="Calibri"/>
                                  <w:color w:val="000000" w:themeColor="text1"/>
                                  <w:kern w:val="24"/>
                                  <w:szCs w:val="20"/>
                                </w:rPr>
                                <w:t xml:space="preserve"> </w:t>
                              </w:r>
                              <w:r w:rsidRPr="004B58C6">
                                <w:rPr>
                                  <w:rFonts w:hAnsi="Calibri"/>
                                  <w:color w:val="FF0000"/>
                                  <w:kern w:val="24"/>
                                  <w:szCs w:val="20"/>
                                </w:rPr>
                                <w:t>Bei kurzen Transportwegen ist die Gabione eher nachhaltig. Schlecht f</w:t>
                              </w:r>
                              <w:r w:rsidRPr="004B58C6">
                                <w:rPr>
                                  <w:rFonts w:hAnsi="Calibri"/>
                                  <w:color w:val="FF0000"/>
                                  <w:kern w:val="24"/>
                                  <w:szCs w:val="20"/>
                                </w:rPr>
                                <w:t>ü</w:t>
                              </w:r>
                              <w:r w:rsidRPr="004B58C6">
                                <w:rPr>
                                  <w:rFonts w:hAnsi="Calibri"/>
                                  <w:color w:val="FF0000"/>
                                  <w:kern w:val="24"/>
                                  <w:szCs w:val="20"/>
                                </w:rPr>
                                <w:t>r die Artenvielfalt.</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7BB3DBEE" id="Gruppieren 41" o:spid="_x0000_s1083" style="position:absolute;margin-left:251.55pt;margin-top:290.55pt;width:261pt;height:223.5pt;z-index:251675648;mso-width-relative:margin;mso-height-relative:margin" coordorigin="-242,-13611" coordsize="28099,4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">
                <v:rect id="Rechteck 7" o:spid="_x0000_s1084" style="position:absolute;left:190;top:-13611;width:10064;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" filled="f" strokecolor="#243f60 [1604]" strokeweight="2pt">
                  <v:textbox inset="0,0,0,0">
                    <w:txbxContent>
                      <w:p w14:paraId="37E3E8E3"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Gabionen</w:t>
                        </w:r>
                      </w:p>
                    </w:txbxContent>
                  </v:textbox>
                </v:rect>
                <v:shape id="Textfeld 15" o:spid="_x0000_s1085" type="#_x0000_t202" style="position:absolute;left:-242;top:-8579;width:28098;height:3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DC4DF11" w14:textId="77777777" w:rsidR="004B58C6" w:rsidRPr="001626CE" w:rsidRDefault="004B58C6" w:rsidP="004D09BC">
                        <w:pPr>
                          <w:spacing w:line="240" w:lineRule="auto"/>
                          <w:rPr>
                            <w:rFonts w:hAnsi="Calibri"/>
                            <w:color w:val="000000" w:themeColor="text1"/>
                            <w:kern w:val="24"/>
                            <w:szCs w:val="20"/>
                          </w:rPr>
                        </w:pPr>
                        <w:r w:rsidRPr="005D47CF">
                          <w:rPr>
                            <w:rFonts w:hAnsi="Calibri"/>
                            <w:b/>
                            <w:bCs/>
                            <w:color w:val="000000" w:themeColor="text1"/>
                            <w:kern w:val="24"/>
                            <w:szCs w:val="20"/>
                          </w:rPr>
                          <w:t>Vorteile:</w:t>
                        </w:r>
                        <w:r w:rsidRPr="001626CE">
                          <w:rPr>
                            <w:rFonts w:hAnsi="Calibri"/>
                            <w:color w:val="000000" w:themeColor="text1"/>
                            <w:kern w:val="24"/>
                            <w:szCs w:val="20"/>
                          </w:rPr>
                          <w:t xml:space="preserve"> </w:t>
                        </w:r>
                        <w:r w:rsidRPr="004B58C6">
                          <w:rPr>
                            <w:rFonts w:hAnsi="Calibri"/>
                            <w:color w:val="FF0000"/>
                            <w:kern w:val="24"/>
                            <w:szCs w:val="20"/>
                          </w:rPr>
                          <w:t>Einsatz von verschiedenen Steinen und Gr</w:t>
                        </w:r>
                        <w:r w:rsidRPr="004B58C6">
                          <w:rPr>
                            <w:rFonts w:hAnsi="Calibri"/>
                            <w:color w:val="FF0000"/>
                            <w:kern w:val="24"/>
                            <w:szCs w:val="20"/>
                          </w:rPr>
                          <w:t>öß</w:t>
                        </w:r>
                        <w:r w:rsidRPr="004B58C6">
                          <w:rPr>
                            <w:rFonts w:hAnsi="Calibri"/>
                            <w:color w:val="FF0000"/>
                            <w:kern w:val="24"/>
                            <w:szCs w:val="20"/>
                          </w:rPr>
                          <w:t>en; guter Sichtschutz und L</w:t>
                        </w:r>
                        <w:r w:rsidRPr="004B58C6">
                          <w:rPr>
                            <w:rFonts w:hAnsi="Calibri"/>
                            <w:color w:val="FF0000"/>
                            <w:kern w:val="24"/>
                            <w:szCs w:val="20"/>
                          </w:rPr>
                          <w:t>ä</w:t>
                        </w:r>
                        <w:r w:rsidRPr="004B58C6">
                          <w:rPr>
                            <w:rFonts w:hAnsi="Calibri"/>
                            <w:color w:val="FF0000"/>
                            <w:kern w:val="24"/>
                            <w:szCs w:val="20"/>
                          </w:rPr>
                          <w:t>rmschutz, nicht pflegeaufw</w:t>
                        </w:r>
                        <w:r w:rsidRPr="004B58C6">
                          <w:rPr>
                            <w:rFonts w:hAnsi="Calibri"/>
                            <w:color w:val="FF0000"/>
                            <w:kern w:val="24"/>
                            <w:szCs w:val="20"/>
                          </w:rPr>
                          <w:t>ä</w:t>
                        </w:r>
                        <w:r w:rsidRPr="004B58C6">
                          <w:rPr>
                            <w:rFonts w:hAnsi="Calibri"/>
                            <w:color w:val="FF0000"/>
                            <w:kern w:val="24"/>
                            <w:szCs w:val="20"/>
                          </w:rPr>
                          <w:t>ndig, Windschutz</w:t>
                        </w:r>
                      </w:p>
                      <w:p w14:paraId="74AE65CA" w14:textId="77777777" w:rsidR="004B58C6" w:rsidRDefault="004B58C6" w:rsidP="004D09BC">
                        <w:pPr>
                          <w:spacing w:line="240" w:lineRule="auto"/>
                          <w:rPr>
                            <w:rFonts w:hAnsi="Calibri"/>
                            <w:color w:val="000000" w:themeColor="text1"/>
                            <w:kern w:val="24"/>
                            <w:szCs w:val="20"/>
                          </w:rPr>
                        </w:pPr>
                        <w:r w:rsidRPr="005D47CF">
                          <w:rPr>
                            <w:rFonts w:hAnsi="Calibri"/>
                            <w:b/>
                            <w:bCs/>
                            <w:color w:val="000000" w:themeColor="text1"/>
                            <w:kern w:val="24"/>
                            <w:szCs w:val="20"/>
                          </w:rPr>
                          <w:t>Nachteile:</w:t>
                        </w:r>
                        <w:r w:rsidRPr="001626CE">
                          <w:rPr>
                            <w:rFonts w:hAnsi="Calibri"/>
                            <w:color w:val="000000" w:themeColor="text1"/>
                            <w:kern w:val="24"/>
                            <w:szCs w:val="20"/>
                          </w:rPr>
                          <w:t xml:space="preserve"> </w:t>
                        </w:r>
                        <w:r w:rsidRPr="004B58C6">
                          <w:rPr>
                            <w:rFonts w:hAnsi="Calibri"/>
                            <w:color w:val="FF0000"/>
                            <w:kern w:val="24"/>
                            <w:szCs w:val="20"/>
                          </w:rPr>
                          <w:t>Aufw</w:t>
                        </w:r>
                        <w:r w:rsidRPr="004B58C6">
                          <w:rPr>
                            <w:rFonts w:hAnsi="Calibri"/>
                            <w:color w:val="FF0000"/>
                            <w:kern w:val="24"/>
                            <w:szCs w:val="20"/>
                          </w:rPr>
                          <w:t>ä</w:t>
                        </w:r>
                        <w:r w:rsidRPr="004B58C6">
                          <w:rPr>
                            <w:rFonts w:hAnsi="Calibri"/>
                            <w:color w:val="FF0000"/>
                            <w:kern w:val="24"/>
                            <w:szCs w:val="20"/>
                          </w:rPr>
                          <w:t>ndige Fundamente sind n</w:t>
                        </w:r>
                        <w:r w:rsidRPr="004B58C6">
                          <w:rPr>
                            <w:rFonts w:hAnsi="Calibri"/>
                            <w:color w:val="FF0000"/>
                            <w:kern w:val="24"/>
                            <w:szCs w:val="20"/>
                          </w:rPr>
                          <w:t>ö</w:t>
                        </w:r>
                        <w:r w:rsidRPr="004B58C6">
                          <w:rPr>
                            <w:rFonts w:hAnsi="Calibri"/>
                            <w:color w:val="FF0000"/>
                            <w:kern w:val="24"/>
                            <w:szCs w:val="20"/>
                          </w:rPr>
                          <w:t>tig, Gabionen sind teuer. Speichern die W</w:t>
                        </w:r>
                        <w:r w:rsidRPr="004B58C6">
                          <w:rPr>
                            <w:rFonts w:hAnsi="Calibri"/>
                            <w:color w:val="FF0000"/>
                            <w:kern w:val="24"/>
                            <w:szCs w:val="20"/>
                          </w:rPr>
                          <w:t>ä</w:t>
                        </w:r>
                        <w:r w:rsidRPr="004B58C6">
                          <w:rPr>
                            <w:rFonts w:hAnsi="Calibri"/>
                            <w:color w:val="FF0000"/>
                            <w:kern w:val="24"/>
                            <w:szCs w:val="20"/>
                          </w:rPr>
                          <w:t>rme. Frostsprengung</w:t>
                        </w:r>
                      </w:p>
                      <w:p w14:paraId="6183F5AF" w14:textId="77777777" w:rsidR="004B58C6" w:rsidRPr="001626CE" w:rsidRDefault="004B58C6" w:rsidP="004D09BC">
                        <w:pPr>
                          <w:spacing w:line="240" w:lineRule="auto"/>
                          <w:rPr>
                            <w:rFonts w:hAnsi="Calibri"/>
                            <w:color w:val="000000" w:themeColor="text1"/>
                            <w:kern w:val="24"/>
                            <w:szCs w:val="20"/>
                          </w:rPr>
                        </w:pPr>
                        <w:r w:rsidRPr="00B63661">
                          <w:rPr>
                            <w:rFonts w:hAnsi="Calibri"/>
                            <w:b/>
                            <w:bCs/>
                            <w:color w:val="000000" w:themeColor="text1"/>
                            <w:kern w:val="24"/>
                            <w:szCs w:val="20"/>
                          </w:rPr>
                          <w:t>Nachhaltigkeit:</w:t>
                        </w:r>
                        <w:r w:rsidRPr="001626CE">
                          <w:rPr>
                            <w:rFonts w:hAnsi="Calibri"/>
                            <w:color w:val="000000" w:themeColor="text1"/>
                            <w:kern w:val="24"/>
                            <w:szCs w:val="20"/>
                          </w:rPr>
                          <w:t xml:space="preserve"> </w:t>
                        </w:r>
                        <w:r w:rsidRPr="004B58C6">
                          <w:rPr>
                            <w:rFonts w:hAnsi="Calibri"/>
                            <w:color w:val="FF0000"/>
                            <w:kern w:val="24"/>
                            <w:szCs w:val="20"/>
                          </w:rPr>
                          <w:t>Bei kurzen Transportwegen ist die Gabione eher nachhaltig. Schlecht f</w:t>
                        </w:r>
                        <w:r w:rsidRPr="004B58C6">
                          <w:rPr>
                            <w:rFonts w:hAnsi="Calibri"/>
                            <w:color w:val="FF0000"/>
                            <w:kern w:val="24"/>
                            <w:szCs w:val="20"/>
                          </w:rPr>
                          <w:t>ü</w:t>
                        </w:r>
                        <w:r w:rsidRPr="004B58C6">
                          <w:rPr>
                            <w:rFonts w:hAnsi="Calibri"/>
                            <w:color w:val="FF0000"/>
                            <w:kern w:val="24"/>
                            <w:szCs w:val="20"/>
                          </w:rPr>
                          <w:t>r die Artenvielfalt.</w:t>
                        </w:r>
                      </w:p>
                    </w:txbxContent>
                  </v:textbox>
                </v:shape>
              </v:group>
            </w:pict>
          </mc:Fallback>
        </mc:AlternateContent>
      </w:r>
      <w:r w:rsidR="004D09BC">
        <w:rPr>
          <w:noProof/>
          <w:lang w:eastAsia="de-DE"/>
        </w:rPr>
        <mc:AlternateContent>
          <mc:Choice Requires="wpg">
            <w:drawing>
              <wp:anchor distT="0" distB="0" distL="114300" distR="114300" simplePos="0" relativeHeight="251671552" behindDoc="0" locked="0" layoutInCell="1" allowOverlap="1" wp14:anchorId="026926EC" wp14:editId="58A2BD0C">
                <wp:simplePos x="0" y="0"/>
                <wp:positionH relativeFrom="column">
                  <wp:posOffset>3337560</wp:posOffset>
                </wp:positionH>
                <wp:positionV relativeFrom="paragraph">
                  <wp:posOffset>908685</wp:posOffset>
                </wp:positionV>
                <wp:extent cx="2470785" cy="2272274"/>
                <wp:effectExtent l="0" t="0" r="0" b="0"/>
                <wp:wrapNone/>
                <wp:docPr id="44" name="Gruppieren 44"/>
                <wp:cNvGraphicFramePr/>
                <a:graphic xmlns:a="http://schemas.openxmlformats.org/drawingml/2006/main">
                  <a:graphicData uri="http://schemas.microsoft.com/office/word/2010/wordprocessingGroup">
                    <wpg:wgp>
                      <wpg:cNvGrpSpPr/>
                      <wpg:grpSpPr>
                        <a:xfrm>
                          <a:off x="0" y="0"/>
                          <a:ext cx="2470785" cy="2272274"/>
                          <a:chOff x="-76200" y="0"/>
                          <a:chExt cx="2470785" cy="2272346"/>
                        </a:xfrm>
                      </wpg:grpSpPr>
                      <wps:wsp>
                        <wps:cNvPr id="45" name="Rechteck 4"/>
                        <wps:cNvSpPr/>
                        <wps:spPr>
                          <a:xfrm>
                            <a:off x="28574" y="0"/>
                            <a:ext cx="1304926"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1DCFD5"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Metallzaun</w:t>
                              </w:r>
                            </w:p>
                          </w:txbxContent>
                        </wps:txbx>
                        <wps:bodyPr lIns="0" tIns="0" rIns="0" bIns="0" rtlCol="0" anchor="ctr"/>
                      </wps:wsp>
                      <wps:wsp>
                        <wps:cNvPr id="46" name="Textfeld 13"/>
                        <wps:cNvSpPr txBox="1"/>
                        <wps:spPr>
                          <a:xfrm>
                            <a:off x="-76200" y="360935"/>
                            <a:ext cx="2470785" cy="1911411"/>
                          </a:xfrm>
                          <a:prstGeom prst="rect">
                            <a:avLst/>
                          </a:prstGeom>
                          <a:noFill/>
                        </wps:spPr>
                        <wps:txbx>
                          <w:txbxContent>
                            <w:p w14:paraId="36C930EF" w14:textId="77777777" w:rsidR="004B58C6" w:rsidRPr="009C310F" w:rsidRDefault="004B58C6" w:rsidP="004D09BC">
                              <w:pPr>
                                <w:spacing w:line="240" w:lineRule="auto"/>
                                <w:rPr>
                                  <w:rFonts w:hAnsi="Calibri"/>
                                  <w:color w:val="000000" w:themeColor="text1"/>
                                  <w:kern w:val="24"/>
                                  <w:szCs w:val="20"/>
                                </w:rPr>
                              </w:pPr>
                              <w:r w:rsidRPr="00373DA1">
                                <w:rPr>
                                  <w:rFonts w:hAnsi="Calibri"/>
                                  <w:b/>
                                  <w:bCs/>
                                  <w:color w:val="000000" w:themeColor="text1"/>
                                  <w:kern w:val="24"/>
                                  <w:szCs w:val="20"/>
                                </w:rPr>
                                <w:t>Vorteile:</w:t>
                              </w:r>
                              <w:r>
                                <w:rPr>
                                  <w:rFonts w:hAnsi="Calibri"/>
                                  <w:color w:val="000000" w:themeColor="text1"/>
                                  <w:kern w:val="24"/>
                                  <w:szCs w:val="20"/>
                                </w:rPr>
                                <w:t xml:space="preserve"> </w:t>
                              </w:r>
                              <w:r w:rsidRPr="004B58C6">
                                <w:rPr>
                                  <w:rFonts w:hAnsi="Calibri"/>
                                  <w:color w:val="FF0000"/>
                                  <w:kern w:val="24"/>
                                  <w:szCs w:val="20"/>
                                </w:rPr>
                                <w:t>langlebig, kosteng</w:t>
                              </w:r>
                              <w:r w:rsidRPr="004B58C6">
                                <w:rPr>
                                  <w:rFonts w:hAnsi="Calibri"/>
                                  <w:color w:val="FF0000"/>
                                  <w:kern w:val="24"/>
                                  <w:szCs w:val="20"/>
                                </w:rPr>
                                <w:t>ü</w:t>
                              </w:r>
                              <w:r w:rsidRPr="004B58C6">
                                <w:rPr>
                                  <w:rFonts w:hAnsi="Calibri"/>
                                  <w:color w:val="FF0000"/>
                                  <w:kern w:val="24"/>
                                  <w:szCs w:val="20"/>
                                </w:rPr>
                                <w:t>nstig, schnelle Montage bei passenden Pfosten, sehr langlebig</w:t>
                              </w:r>
                            </w:p>
                            <w:p w14:paraId="5F671A5D" w14:textId="77777777" w:rsidR="004B58C6" w:rsidRPr="004B58C6" w:rsidRDefault="004B58C6" w:rsidP="004D09BC">
                              <w:pPr>
                                <w:spacing w:line="240" w:lineRule="auto"/>
                                <w:rPr>
                                  <w:rFonts w:hAnsi="Calibri"/>
                                  <w:color w:val="FF0000"/>
                                  <w:kern w:val="24"/>
                                  <w:szCs w:val="20"/>
                                </w:rPr>
                              </w:pPr>
                              <w:r w:rsidRPr="00373DA1">
                                <w:rPr>
                                  <w:rFonts w:hAnsi="Calibri"/>
                                  <w:b/>
                                  <w:bCs/>
                                  <w:color w:val="000000" w:themeColor="text1"/>
                                  <w:kern w:val="24"/>
                                  <w:szCs w:val="20"/>
                                </w:rPr>
                                <w:t>Nachteile:</w:t>
                              </w:r>
                              <w:r>
                                <w:rPr>
                                  <w:rFonts w:hAnsi="Calibri"/>
                                  <w:color w:val="000000" w:themeColor="text1"/>
                                  <w:kern w:val="24"/>
                                  <w:szCs w:val="20"/>
                                </w:rPr>
                                <w:t xml:space="preserve"> </w:t>
                              </w:r>
                              <w:r w:rsidRPr="004B58C6">
                                <w:rPr>
                                  <w:rFonts w:hAnsi="Calibri"/>
                                  <w:color w:val="FF0000"/>
                                  <w:kern w:val="24"/>
                                  <w:szCs w:val="20"/>
                                </w:rPr>
                                <w:t>u.U. sehr kostspielig, wenig Toleranz beim Einbau, massivere Fundamente sind notwendig (bei Gusseisen)</w:t>
                              </w:r>
                            </w:p>
                            <w:p w14:paraId="116B3DF3" w14:textId="69C08E09" w:rsidR="004B58C6" w:rsidRPr="004B58C6" w:rsidRDefault="004B58C6" w:rsidP="004D09BC">
                              <w:pPr>
                                <w:spacing w:line="240" w:lineRule="auto"/>
                                <w:rPr>
                                  <w:rFonts w:hAnsi="Calibri"/>
                                  <w:color w:val="FF0000"/>
                                  <w:kern w:val="24"/>
                                  <w:szCs w:val="20"/>
                                </w:rPr>
                              </w:pPr>
                              <w:r w:rsidRPr="00D8187B">
                                <w:rPr>
                                  <w:rFonts w:hAnsi="Calibri"/>
                                  <w:b/>
                                  <w:bCs/>
                                  <w:color w:val="000000" w:themeColor="text1"/>
                                  <w:kern w:val="24"/>
                                  <w:szCs w:val="20"/>
                                </w:rPr>
                                <w:t>Nachhaltigkeit:</w:t>
                              </w:r>
                              <w:r>
                                <w:rPr>
                                  <w:rFonts w:hAnsi="Calibri"/>
                                  <w:color w:val="000000" w:themeColor="text1"/>
                                  <w:kern w:val="24"/>
                                  <w:szCs w:val="20"/>
                                </w:rPr>
                                <w:t xml:space="preserve"> </w:t>
                              </w:r>
                              <w:r w:rsidRPr="004B58C6">
                                <w:rPr>
                                  <w:rFonts w:hAnsi="Calibri"/>
                                  <w:color w:val="FF0000"/>
                                  <w:kern w:val="24"/>
                                  <w:szCs w:val="20"/>
                                </w:rPr>
                                <w:t>nur bedingt nachhaltig (Energieintensive Produktion), gut recyclebar</w:t>
                              </w:r>
                            </w:p>
                            <w:p w14:paraId="5A3456C9" w14:textId="77777777" w:rsidR="004B58C6" w:rsidRPr="009C310F" w:rsidRDefault="004B58C6" w:rsidP="004D09BC">
                              <w:pPr>
                                <w:spacing w:line="240" w:lineRule="auto"/>
                                <w:rPr>
                                  <w:rFonts w:hAnsi="Calibri"/>
                                  <w:color w:val="000000" w:themeColor="text1"/>
                                  <w:kern w:val="24"/>
                                  <w:szCs w:val="20"/>
                                </w:rPr>
                              </w:pPr>
                            </w:p>
                          </w:txbxContent>
                        </wps:txbx>
                        <wps:bodyPr wrap="square" lIns="0" tIns="0" rIns="0" bIns="0">
                          <a:spAutoFit/>
                        </wps:bodyPr>
                      </wps:wsp>
                    </wpg:wgp>
                  </a:graphicData>
                </a:graphic>
                <wp14:sizeRelV relativeFrom="margin">
                  <wp14:pctHeight>0</wp14:pctHeight>
                </wp14:sizeRelV>
              </wp:anchor>
            </w:drawing>
          </mc:Choice>
          <mc:Fallback>
            <w:pict>
              <v:group w14:anchorId="026926EC" id="Gruppieren 44" o:spid="_x0000_s1086" style="position:absolute;margin-left:262.8pt;margin-top:71.55pt;width:194.55pt;height:178.9pt;z-index:251671552;mso-height-relative:margin" coordorigin="-762" coordsize="24707,2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">
                <v:rect id="Rechteck 4" o:spid="_x0000_s1087" style="position:absolute;left:285;width:1305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" filled="f" strokecolor="#243f60 [1604]" strokeweight="2pt">
                  <v:textbox inset="0,0,0,0">
                    <w:txbxContent>
                      <w:p w14:paraId="101DCFD5"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Metallzaun</w:t>
                        </w:r>
                      </w:p>
                    </w:txbxContent>
                  </v:textbox>
                </v:rect>
                <v:shape id="Textfeld 13" o:spid="_x0000_s1088" type="#_x0000_t202" style="position:absolute;left:-762;top:3609;width:24707;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36C930EF" w14:textId="77777777" w:rsidR="004B58C6" w:rsidRPr="009C310F" w:rsidRDefault="004B58C6" w:rsidP="004D09BC">
                        <w:pPr>
                          <w:spacing w:line="240" w:lineRule="auto"/>
                          <w:rPr>
                            <w:rFonts w:hAnsi="Calibri"/>
                            <w:color w:val="000000" w:themeColor="text1"/>
                            <w:kern w:val="24"/>
                            <w:szCs w:val="20"/>
                          </w:rPr>
                        </w:pPr>
                        <w:r w:rsidRPr="00373DA1">
                          <w:rPr>
                            <w:rFonts w:hAnsi="Calibri"/>
                            <w:b/>
                            <w:bCs/>
                            <w:color w:val="000000" w:themeColor="text1"/>
                            <w:kern w:val="24"/>
                            <w:szCs w:val="20"/>
                          </w:rPr>
                          <w:t>Vorteile:</w:t>
                        </w:r>
                        <w:r>
                          <w:rPr>
                            <w:rFonts w:hAnsi="Calibri"/>
                            <w:color w:val="000000" w:themeColor="text1"/>
                            <w:kern w:val="24"/>
                            <w:szCs w:val="20"/>
                          </w:rPr>
                          <w:t xml:space="preserve"> </w:t>
                        </w:r>
                        <w:r w:rsidRPr="004B58C6">
                          <w:rPr>
                            <w:rFonts w:hAnsi="Calibri"/>
                            <w:color w:val="FF0000"/>
                            <w:kern w:val="24"/>
                            <w:szCs w:val="20"/>
                          </w:rPr>
                          <w:t>langlebig, kosteng</w:t>
                        </w:r>
                        <w:r w:rsidRPr="004B58C6">
                          <w:rPr>
                            <w:rFonts w:hAnsi="Calibri"/>
                            <w:color w:val="FF0000"/>
                            <w:kern w:val="24"/>
                            <w:szCs w:val="20"/>
                          </w:rPr>
                          <w:t>ü</w:t>
                        </w:r>
                        <w:r w:rsidRPr="004B58C6">
                          <w:rPr>
                            <w:rFonts w:hAnsi="Calibri"/>
                            <w:color w:val="FF0000"/>
                            <w:kern w:val="24"/>
                            <w:szCs w:val="20"/>
                          </w:rPr>
                          <w:t>nstig, schnelle Montage bei passenden Pfosten, sehr langlebig</w:t>
                        </w:r>
                      </w:p>
                      <w:p w14:paraId="5F671A5D" w14:textId="77777777" w:rsidR="004B58C6" w:rsidRPr="004B58C6" w:rsidRDefault="004B58C6" w:rsidP="004D09BC">
                        <w:pPr>
                          <w:spacing w:line="240" w:lineRule="auto"/>
                          <w:rPr>
                            <w:rFonts w:hAnsi="Calibri"/>
                            <w:color w:val="FF0000"/>
                            <w:kern w:val="24"/>
                            <w:szCs w:val="20"/>
                          </w:rPr>
                        </w:pPr>
                        <w:r w:rsidRPr="00373DA1">
                          <w:rPr>
                            <w:rFonts w:hAnsi="Calibri"/>
                            <w:b/>
                            <w:bCs/>
                            <w:color w:val="000000" w:themeColor="text1"/>
                            <w:kern w:val="24"/>
                            <w:szCs w:val="20"/>
                          </w:rPr>
                          <w:t>Nachteile:</w:t>
                        </w:r>
                        <w:r>
                          <w:rPr>
                            <w:rFonts w:hAnsi="Calibri"/>
                            <w:color w:val="000000" w:themeColor="text1"/>
                            <w:kern w:val="24"/>
                            <w:szCs w:val="20"/>
                          </w:rPr>
                          <w:t xml:space="preserve"> </w:t>
                        </w:r>
                        <w:r w:rsidRPr="004B58C6">
                          <w:rPr>
                            <w:rFonts w:hAnsi="Calibri"/>
                            <w:color w:val="FF0000"/>
                            <w:kern w:val="24"/>
                            <w:szCs w:val="20"/>
                          </w:rPr>
                          <w:t>u.U. sehr kostspielig, wenig Toleranz beim Einbau, massivere Fundamente sind notwendig (bei Gusseisen)</w:t>
                        </w:r>
                      </w:p>
                      <w:p w14:paraId="116B3DF3" w14:textId="69C08E09" w:rsidR="004B58C6" w:rsidRPr="004B58C6" w:rsidRDefault="004B58C6" w:rsidP="004D09BC">
                        <w:pPr>
                          <w:spacing w:line="240" w:lineRule="auto"/>
                          <w:rPr>
                            <w:rFonts w:hAnsi="Calibri"/>
                            <w:color w:val="FF0000"/>
                            <w:kern w:val="24"/>
                            <w:szCs w:val="20"/>
                          </w:rPr>
                        </w:pPr>
                        <w:r w:rsidRPr="00D8187B">
                          <w:rPr>
                            <w:rFonts w:hAnsi="Calibri"/>
                            <w:b/>
                            <w:bCs/>
                            <w:color w:val="000000" w:themeColor="text1"/>
                            <w:kern w:val="24"/>
                            <w:szCs w:val="20"/>
                          </w:rPr>
                          <w:t>Nachhaltigkeit:</w:t>
                        </w:r>
                        <w:r>
                          <w:rPr>
                            <w:rFonts w:hAnsi="Calibri"/>
                            <w:color w:val="000000" w:themeColor="text1"/>
                            <w:kern w:val="24"/>
                            <w:szCs w:val="20"/>
                          </w:rPr>
                          <w:t xml:space="preserve"> </w:t>
                        </w:r>
                        <w:r w:rsidRPr="004B58C6">
                          <w:rPr>
                            <w:rFonts w:hAnsi="Calibri"/>
                            <w:color w:val="FF0000"/>
                            <w:kern w:val="24"/>
                            <w:szCs w:val="20"/>
                          </w:rPr>
                          <w:t>nur bedingt nachhaltig (Energieintensive Produktion), gut recyclebar</w:t>
                        </w:r>
                      </w:p>
                      <w:p w14:paraId="5A3456C9" w14:textId="77777777" w:rsidR="004B58C6" w:rsidRPr="009C310F" w:rsidRDefault="004B58C6" w:rsidP="004D09BC">
                        <w:pPr>
                          <w:spacing w:line="240" w:lineRule="auto"/>
                          <w:rPr>
                            <w:rFonts w:hAnsi="Calibri"/>
                            <w:color w:val="000000" w:themeColor="text1"/>
                            <w:kern w:val="24"/>
                            <w:szCs w:val="20"/>
                          </w:rPr>
                        </w:pPr>
                      </w:p>
                    </w:txbxContent>
                  </v:textbox>
                </v:shape>
              </v:group>
            </w:pict>
          </mc:Fallback>
        </mc:AlternateContent>
      </w:r>
      <w:r w:rsidR="004D09BC">
        <w:rPr>
          <w:noProof/>
          <w:lang w:eastAsia="de-DE"/>
        </w:rPr>
        <mc:AlternateContent>
          <mc:Choice Requires="wpg">
            <w:drawing>
              <wp:anchor distT="0" distB="0" distL="114300" distR="114300" simplePos="0" relativeHeight="251670528" behindDoc="0" locked="0" layoutInCell="1" allowOverlap="1" wp14:anchorId="7B77A5C4" wp14:editId="763B5BEF">
                <wp:simplePos x="0" y="0"/>
                <wp:positionH relativeFrom="column">
                  <wp:posOffset>-205740</wp:posOffset>
                </wp:positionH>
                <wp:positionV relativeFrom="paragraph">
                  <wp:posOffset>880110</wp:posOffset>
                </wp:positionV>
                <wp:extent cx="2416175" cy="2549804"/>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2416175" cy="2549804"/>
                          <a:chOff x="-47625" y="1"/>
                          <a:chExt cx="2416175" cy="2549900"/>
                        </a:xfrm>
                      </wpg:grpSpPr>
                      <wps:wsp>
                        <wps:cNvPr id="48" name="Rechteck 3"/>
                        <wps:cNvSpPr/>
                        <wps:spPr>
                          <a:xfrm>
                            <a:off x="1" y="1"/>
                            <a:ext cx="1228724" cy="35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F81C02"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Holzzaun</w:t>
                              </w:r>
                            </w:p>
                          </w:txbxContent>
                        </wps:txbx>
                        <wps:bodyPr lIns="0" tIns="0" rIns="0" bIns="0" rtlCol="0" anchor="ctr"/>
                      </wps:wsp>
                      <wps:wsp>
                        <wps:cNvPr id="49" name="Textfeld 9"/>
                        <wps:cNvSpPr txBox="1"/>
                        <wps:spPr>
                          <a:xfrm>
                            <a:off x="-47625" y="389550"/>
                            <a:ext cx="2416175" cy="2160351"/>
                          </a:xfrm>
                          <a:prstGeom prst="rect">
                            <a:avLst/>
                          </a:prstGeom>
                          <a:noFill/>
                        </wps:spPr>
                        <wps:txbx>
                          <w:txbxContent>
                            <w:p w14:paraId="288DC262" w14:textId="77777777" w:rsidR="004B58C6" w:rsidRPr="008D421D" w:rsidRDefault="004B58C6" w:rsidP="004D09BC">
                              <w:pPr>
                                <w:spacing w:line="240" w:lineRule="auto"/>
                                <w:rPr>
                                  <w:rFonts w:hAnsi="Calibri"/>
                                  <w:color w:val="000000" w:themeColor="text1"/>
                                  <w:kern w:val="24"/>
                                  <w:szCs w:val="20"/>
                                </w:rPr>
                              </w:pPr>
                              <w:r w:rsidRPr="0022466C">
                                <w:rPr>
                                  <w:rFonts w:hAnsi="Calibri"/>
                                  <w:b/>
                                  <w:bCs/>
                                  <w:color w:val="000000" w:themeColor="text1"/>
                                  <w:kern w:val="24"/>
                                  <w:szCs w:val="20"/>
                                </w:rPr>
                                <w:t>Vorteile:</w:t>
                              </w:r>
                              <w:r w:rsidRPr="008D421D">
                                <w:rPr>
                                  <w:rFonts w:hAnsi="Calibri"/>
                                  <w:color w:val="000000" w:themeColor="text1"/>
                                  <w:kern w:val="24"/>
                                  <w:szCs w:val="20"/>
                                </w:rPr>
                                <w:t xml:space="preserve"> </w:t>
                              </w:r>
                              <w:r w:rsidRPr="004B58C6">
                                <w:rPr>
                                  <w:rFonts w:hAnsi="Calibri"/>
                                  <w:color w:val="FF0000"/>
                                  <w:kern w:val="24"/>
                                  <w:szCs w:val="20"/>
                                </w:rPr>
                                <w:t>leicht zu bearbeiten (k</w:t>
                              </w:r>
                              <w:r w:rsidRPr="004B58C6">
                                <w:rPr>
                                  <w:rFonts w:hAnsi="Calibri"/>
                                  <w:color w:val="FF0000"/>
                                  <w:kern w:val="24"/>
                                  <w:szCs w:val="20"/>
                                </w:rPr>
                                <w:t>ü</w:t>
                              </w:r>
                              <w:r w:rsidRPr="004B58C6">
                                <w:rPr>
                                  <w:rFonts w:hAnsi="Calibri"/>
                                  <w:color w:val="FF0000"/>
                                  <w:kern w:val="24"/>
                                  <w:szCs w:val="20"/>
                                </w:rPr>
                                <w:t>rzen, etwas h</w:t>
                              </w:r>
                              <w:r w:rsidRPr="004B58C6">
                                <w:rPr>
                                  <w:rFonts w:hAnsi="Calibri"/>
                                  <w:color w:val="FF0000"/>
                                  <w:kern w:val="24"/>
                                  <w:szCs w:val="20"/>
                                </w:rPr>
                                <w:t>ö</w:t>
                              </w:r>
                              <w:r w:rsidRPr="004B58C6">
                                <w:rPr>
                                  <w:rFonts w:hAnsi="Calibri"/>
                                  <w:color w:val="FF0000"/>
                                  <w:kern w:val="24"/>
                                  <w:szCs w:val="20"/>
                                </w:rPr>
                                <w:t xml:space="preserve">here Toleranzen etc.), einfache Herstellung des Zauns (einfaches Konzept), Sichtschutz und Windschutz; einfach zu reparieren, </w:t>
                              </w:r>
                            </w:p>
                            <w:p w14:paraId="6166DF66" w14:textId="77777777" w:rsidR="004B58C6" w:rsidRPr="0034742B" w:rsidRDefault="004B58C6" w:rsidP="004D09BC">
                              <w:pPr>
                                <w:spacing w:line="240" w:lineRule="auto"/>
                                <w:rPr>
                                  <w:rFonts w:hAnsi="Calibri"/>
                                  <w:b/>
                                  <w:bCs/>
                                  <w:color w:val="000000" w:themeColor="text1"/>
                                  <w:kern w:val="24"/>
                                  <w:szCs w:val="20"/>
                                </w:rPr>
                              </w:pPr>
                              <w:r w:rsidRPr="0034742B">
                                <w:rPr>
                                  <w:rFonts w:hAnsi="Calibri"/>
                                  <w:b/>
                                  <w:bCs/>
                                  <w:color w:val="000000" w:themeColor="text1"/>
                                  <w:kern w:val="24"/>
                                  <w:szCs w:val="20"/>
                                </w:rPr>
                                <w:t>Nachteile:</w:t>
                              </w:r>
                            </w:p>
                            <w:p w14:paraId="429535EE" w14:textId="17D7F9A0" w:rsidR="004B58C6" w:rsidRPr="004B58C6" w:rsidRDefault="004B58C6" w:rsidP="004D09BC">
                              <w:pPr>
                                <w:spacing w:line="240" w:lineRule="auto"/>
                                <w:rPr>
                                  <w:rFonts w:hAnsi="Calibri"/>
                                  <w:color w:val="FF0000"/>
                                  <w:kern w:val="24"/>
                                  <w:szCs w:val="20"/>
                                </w:rPr>
                              </w:pPr>
                              <w:r w:rsidRPr="004B58C6">
                                <w:rPr>
                                  <w:rFonts w:hAnsi="Calibri"/>
                                  <w:color w:val="FF0000"/>
                                  <w:kern w:val="24"/>
                                  <w:szCs w:val="20"/>
                                </w:rPr>
                                <w:t xml:space="preserve">Holz verwittert also ist Pflege notwendig. Chemischer ist Holzschutz ist notwendig. </w:t>
                              </w:r>
                              <w:r w:rsidRPr="004B58C6">
                                <w:rPr>
                                  <w:rFonts w:hAnsi="Calibri"/>
                                  <w:color w:val="FF0000"/>
                                  <w:kern w:val="24"/>
                                  <w:szCs w:val="20"/>
                                </w:rPr>
                                <w:t>„</w:t>
                              </w:r>
                              <w:r w:rsidRPr="004B58C6">
                                <w:rPr>
                                  <w:rFonts w:hAnsi="Calibri"/>
                                  <w:color w:val="FF0000"/>
                                  <w:kern w:val="24"/>
                                  <w:szCs w:val="20"/>
                                </w:rPr>
                                <w:t>kurze Lebensdauer</w:t>
                              </w:r>
                              <w:r w:rsidRPr="004B58C6">
                                <w:rPr>
                                  <w:rFonts w:hAnsi="Calibri"/>
                                  <w:color w:val="FF0000"/>
                                  <w:kern w:val="24"/>
                                  <w:szCs w:val="20"/>
                                </w:rPr>
                                <w:t>“</w:t>
                              </w:r>
                            </w:p>
                            <w:p w14:paraId="7142B82F" w14:textId="77777777" w:rsidR="004B58C6" w:rsidRPr="004B58C6" w:rsidRDefault="004B58C6" w:rsidP="004D09BC">
                              <w:pPr>
                                <w:spacing w:line="240" w:lineRule="auto"/>
                                <w:rPr>
                                  <w:rFonts w:hAnsi="Calibri"/>
                                  <w:color w:val="FF0000"/>
                                  <w:kern w:val="24"/>
                                  <w:szCs w:val="20"/>
                                </w:rPr>
                              </w:pPr>
                              <w:r w:rsidRPr="0034742B">
                                <w:rPr>
                                  <w:rFonts w:hAnsi="Calibri"/>
                                  <w:b/>
                                  <w:bCs/>
                                  <w:color w:val="000000" w:themeColor="text1"/>
                                  <w:kern w:val="24"/>
                                  <w:szCs w:val="20"/>
                                </w:rPr>
                                <w:t xml:space="preserve">Nachhaltigkeit: </w:t>
                              </w:r>
                              <w:r w:rsidRPr="004B58C6">
                                <w:rPr>
                                  <w:rFonts w:hAnsi="Calibri"/>
                                  <w:color w:val="FF0000"/>
                                  <w:kern w:val="24"/>
                                  <w:szCs w:val="20"/>
                                </w:rPr>
                                <w:t>nachwachsender Rohstoff</w:t>
                              </w:r>
                            </w:p>
                            <w:p w14:paraId="27A0E347" w14:textId="77777777" w:rsidR="004B58C6" w:rsidRPr="004B58C6" w:rsidRDefault="004B58C6" w:rsidP="004D09BC">
                              <w:pPr>
                                <w:spacing w:line="240" w:lineRule="auto"/>
                                <w:rPr>
                                  <w:rFonts w:hAnsi="Calibri"/>
                                  <w:color w:val="FF0000"/>
                                  <w:kern w:val="24"/>
                                  <w:szCs w:val="20"/>
                                </w:rPr>
                              </w:pPr>
                              <w:r w:rsidRPr="004B58C6">
                                <w:rPr>
                                  <w:rFonts w:hAnsi="Calibri"/>
                                  <w:color w:val="FF0000"/>
                                  <w:kern w:val="24"/>
                                  <w:szCs w:val="20"/>
                                </w:rPr>
                                <w:t>Bei Abbau noch als Brennstoff m</w:t>
                              </w:r>
                              <w:r w:rsidRPr="004B58C6">
                                <w:rPr>
                                  <w:rFonts w:hAnsi="Calibri"/>
                                  <w:color w:val="FF0000"/>
                                  <w:kern w:val="24"/>
                                  <w:szCs w:val="20"/>
                                </w:rPr>
                                <w:t>ö</w:t>
                              </w:r>
                              <w:r w:rsidRPr="004B58C6">
                                <w:rPr>
                                  <w:rFonts w:hAnsi="Calibri"/>
                                  <w:color w:val="FF0000"/>
                                  <w:kern w:val="24"/>
                                  <w:szCs w:val="20"/>
                                </w:rPr>
                                <w:t xml:space="preserve">glich. </w:t>
                              </w:r>
                            </w:p>
                          </w:txbxContent>
                        </wps:txbx>
                        <wps:bodyPr wrap="square" lIns="0" tIns="0" rIns="0" bIns="0" rtlCol="0">
                          <a:spAutoFit/>
                        </wps:bodyPr>
                      </wps:wsp>
                    </wpg:wgp>
                  </a:graphicData>
                </a:graphic>
                <wp14:sizeRelV relativeFrom="margin">
                  <wp14:pctHeight>0</wp14:pctHeight>
                </wp14:sizeRelV>
              </wp:anchor>
            </w:drawing>
          </mc:Choice>
          <mc:Fallback>
            <w:pict>
              <v:group w14:anchorId="7B77A5C4" id="Gruppieren 47" o:spid="_x0000_s1089" style="position:absolute;margin-left:-16.2pt;margin-top:69.3pt;width:190.25pt;height:200.75pt;z-index:251670528;mso-height-relative:margin" coordorigin="-476" coordsize="24161,2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">
                <v:rect id="Rechteck 3" o:spid="_x0000_s1090" style="position:absolute;width:12287;height: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" filled="f" strokecolor="#243f60 [1604]" strokeweight="2pt">
                  <v:textbox inset="0,0,0,0">
                    <w:txbxContent>
                      <w:p w14:paraId="7EF81C02" w14:textId="77777777" w:rsidR="004B58C6" w:rsidRDefault="004B58C6" w:rsidP="004D09BC">
                        <w:pPr>
                          <w:jc w:val="center"/>
                          <w:rPr>
                            <w:rFonts w:hAnsi="Calibri"/>
                            <w:b/>
                            <w:bCs/>
                            <w:color w:val="000000" w:themeColor="text1"/>
                            <w:kern w:val="24"/>
                            <w:sz w:val="36"/>
                            <w:szCs w:val="36"/>
                          </w:rPr>
                        </w:pPr>
                        <w:r>
                          <w:rPr>
                            <w:rFonts w:hAnsi="Calibri"/>
                            <w:b/>
                            <w:bCs/>
                            <w:color w:val="000000" w:themeColor="text1"/>
                            <w:kern w:val="24"/>
                            <w:sz w:val="36"/>
                            <w:szCs w:val="36"/>
                          </w:rPr>
                          <w:t>Holzzaun</w:t>
                        </w:r>
                      </w:p>
                    </w:txbxContent>
                  </v:textbox>
                </v:rect>
                <v:shape id="Textfeld 9" o:spid="_x0000_s1091" type="#_x0000_t202" style="position:absolute;left:-476;top:3895;width:24161;height:2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288DC262" w14:textId="77777777" w:rsidR="004B58C6" w:rsidRPr="008D421D" w:rsidRDefault="004B58C6" w:rsidP="004D09BC">
                        <w:pPr>
                          <w:spacing w:line="240" w:lineRule="auto"/>
                          <w:rPr>
                            <w:rFonts w:hAnsi="Calibri"/>
                            <w:color w:val="000000" w:themeColor="text1"/>
                            <w:kern w:val="24"/>
                            <w:szCs w:val="20"/>
                          </w:rPr>
                        </w:pPr>
                        <w:r w:rsidRPr="0022466C">
                          <w:rPr>
                            <w:rFonts w:hAnsi="Calibri"/>
                            <w:b/>
                            <w:bCs/>
                            <w:color w:val="000000" w:themeColor="text1"/>
                            <w:kern w:val="24"/>
                            <w:szCs w:val="20"/>
                          </w:rPr>
                          <w:t>Vorteile:</w:t>
                        </w:r>
                        <w:r w:rsidRPr="008D421D">
                          <w:rPr>
                            <w:rFonts w:hAnsi="Calibri"/>
                            <w:color w:val="000000" w:themeColor="text1"/>
                            <w:kern w:val="24"/>
                            <w:szCs w:val="20"/>
                          </w:rPr>
                          <w:t xml:space="preserve"> </w:t>
                        </w:r>
                        <w:r w:rsidRPr="004B58C6">
                          <w:rPr>
                            <w:rFonts w:hAnsi="Calibri"/>
                            <w:color w:val="FF0000"/>
                            <w:kern w:val="24"/>
                            <w:szCs w:val="20"/>
                          </w:rPr>
                          <w:t>leicht zu bearbeiten (k</w:t>
                        </w:r>
                        <w:r w:rsidRPr="004B58C6">
                          <w:rPr>
                            <w:rFonts w:hAnsi="Calibri"/>
                            <w:color w:val="FF0000"/>
                            <w:kern w:val="24"/>
                            <w:szCs w:val="20"/>
                          </w:rPr>
                          <w:t>ü</w:t>
                        </w:r>
                        <w:r w:rsidRPr="004B58C6">
                          <w:rPr>
                            <w:rFonts w:hAnsi="Calibri"/>
                            <w:color w:val="FF0000"/>
                            <w:kern w:val="24"/>
                            <w:szCs w:val="20"/>
                          </w:rPr>
                          <w:t>rzen, etwas h</w:t>
                        </w:r>
                        <w:r w:rsidRPr="004B58C6">
                          <w:rPr>
                            <w:rFonts w:hAnsi="Calibri"/>
                            <w:color w:val="FF0000"/>
                            <w:kern w:val="24"/>
                            <w:szCs w:val="20"/>
                          </w:rPr>
                          <w:t>ö</w:t>
                        </w:r>
                        <w:r w:rsidRPr="004B58C6">
                          <w:rPr>
                            <w:rFonts w:hAnsi="Calibri"/>
                            <w:color w:val="FF0000"/>
                            <w:kern w:val="24"/>
                            <w:szCs w:val="20"/>
                          </w:rPr>
                          <w:t xml:space="preserve">here Toleranzen etc.), einfache Herstellung des Zauns (einfaches Konzept), Sichtschutz und Windschutz; einfach zu reparieren, </w:t>
                        </w:r>
                      </w:p>
                      <w:p w14:paraId="6166DF66" w14:textId="77777777" w:rsidR="004B58C6" w:rsidRPr="0034742B" w:rsidRDefault="004B58C6" w:rsidP="004D09BC">
                        <w:pPr>
                          <w:spacing w:line="240" w:lineRule="auto"/>
                          <w:rPr>
                            <w:rFonts w:hAnsi="Calibri"/>
                            <w:b/>
                            <w:bCs/>
                            <w:color w:val="000000" w:themeColor="text1"/>
                            <w:kern w:val="24"/>
                            <w:szCs w:val="20"/>
                          </w:rPr>
                        </w:pPr>
                        <w:r w:rsidRPr="0034742B">
                          <w:rPr>
                            <w:rFonts w:hAnsi="Calibri"/>
                            <w:b/>
                            <w:bCs/>
                            <w:color w:val="000000" w:themeColor="text1"/>
                            <w:kern w:val="24"/>
                            <w:szCs w:val="20"/>
                          </w:rPr>
                          <w:t>Nachteile:</w:t>
                        </w:r>
                      </w:p>
                      <w:p w14:paraId="429535EE" w14:textId="17D7F9A0" w:rsidR="004B58C6" w:rsidRPr="004B58C6" w:rsidRDefault="004B58C6" w:rsidP="004D09BC">
                        <w:pPr>
                          <w:spacing w:line="240" w:lineRule="auto"/>
                          <w:rPr>
                            <w:rFonts w:hAnsi="Calibri"/>
                            <w:color w:val="FF0000"/>
                            <w:kern w:val="24"/>
                            <w:szCs w:val="20"/>
                          </w:rPr>
                        </w:pPr>
                        <w:r w:rsidRPr="004B58C6">
                          <w:rPr>
                            <w:rFonts w:hAnsi="Calibri"/>
                            <w:color w:val="FF0000"/>
                            <w:kern w:val="24"/>
                            <w:szCs w:val="20"/>
                          </w:rPr>
                          <w:t xml:space="preserve">Holz verwittert also ist Pflege notwendig. Chemischer ist Holzschutz ist notwendig. </w:t>
                        </w:r>
                        <w:r w:rsidRPr="004B58C6">
                          <w:rPr>
                            <w:rFonts w:hAnsi="Calibri"/>
                            <w:color w:val="FF0000"/>
                            <w:kern w:val="24"/>
                            <w:szCs w:val="20"/>
                          </w:rPr>
                          <w:t>„</w:t>
                        </w:r>
                        <w:r w:rsidRPr="004B58C6">
                          <w:rPr>
                            <w:rFonts w:hAnsi="Calibri"/>
                            <w:color w:val="FF0000"/>
                            <w:kern w:val="24"/>
                            <w:szCs w:val="20"/>
                          </w:rPr>
                          <w:t>kurze Lebensdauer</w:t>
                        </w:r>
                        <w:r w:rsidRPr="004B58C6">
                          <w:rPr>
                            <w:rFonts w:hAnsi="Calibri"/>
                            <w:color w:val="FF0000"/>
                            <w:kern w:val="24"/>
                            <w:szCs w:val="20"/>
                          </w:rPr>
                          <w:t>“</w:t>
                        </w:r>
                      </w:p>
                      <w:p w14:paraId="7142B82F" w14:textId="77777777" w:rsidR="004B58C6" w:rsidRPr="004B58C6" w:rsidRDefault="004B58C6" w:rsidP="004D09BC">
                        <w:pPr>
                          <w:spacing w:line="240" w:lineRule="auto"/>
                          <w:rPr>
                            <w:rFonts w:hAnsi="Calibri"/>
                            <w:color w:val="FF0000"/>
                            <w:kern w:val="24"/>
                            <w:szCs w:val="20"/>
                          </w:rPr>
                        </w:pPr>
                        <w:r w:rsidRPr="0034742B">
                          <w:rPr>
                            <w:rFonts w:hAnsi="Calibri"/>
                            <w:b/>
                            <w:bCs/>
                            <w:color w:val="000000" w:themeColor="text1"/>
                            <w:kern w:val="24"/>
                            <w:szCs w:val="20"/>
                          </w:rPr>
                          <w:t xml:space="preserve">Nachhaltigkeit: </w:t>
                        </w:r>
                        <w:r w:rsidRPr="004B58C6">
                          <w:rPr>
                            <w:rFonts w:hAnsi="Calibri"/>
                            <w:color w:val="FF0000"/>
                            <w:kern w:val="24"/>
                            <w:szCs w:val="20"/>
                          </w:rPr>
                          <w:t>nachwachsender Rohstoff</w:t>
                        </w:r>
                      </w:p>
                      <w:p w14:paraId="27A0E347" w14:textId="77777777" w:rsidR="004B58C6" w:rsidRPr="004B58C6" w:rsidRDefault="004B58C6" w:rsidP="004D09BC">
                        <w:pPr>
                          <w:spacing w:line="240" w:lineRule="auto"/>
                          <w:rPr>
                            <w:rFonts w:hAnsi="Calibri"/>
                            <w:color w:val="FF0000"/>
                            <w:kern w:val="24"/>
                            <w:szCs w:val="20"/>
                          </w:rPr>
                        </w:pPr>
                        <w:r w:rsidRPr="004B58C6">
                          <w:rPr>
                            <w:rFonts w:hAnsi="Calibri"/>
                            <w:color w:val="FF0000"/>
                            <w:kern w:val="24"/>
                            <w:szCs w:val="20"/>
                          </w:rPr>
                          <w:t>Bei Abbau noch als Brennstoff m</w:t>
                        </w:r>
                        <w:r w:rsidRPr="004B58C6">
                          <w:rPr>
                            <w:rFonts w:hAnsi="Calibri"/>
                            <w:color w:val="FF0000"/>
                            <w:kern w:val="24"/>
                            <w:szCs w:val="20"/>
                          </w:rPr>
                          <w:t>ö</w:t>
                        </w:r>
                        <w:r w:rsidRPr="004B58C6">
                          <w:rPr>
                            <w:rFonts w:hAnsi="Calibri"/>
                            <w:color w:val="FF0000"/>
                            <w:kern w:val="24"/>
                            <w:szCs w:val="20"/>
                          </w:rPr>
                          <w:t xml:space="preserve">glich. </w:t>
                        </w:r>
                      </w:p>
                    </w:txbxContent>
                  </v:textbox>
                </v:shape>
              </v:group>
            </w:pict>
          </mc:Fallback>
        </mc:AlternateContent>
      </w:r>
      <w:r w:rsidR="004D09BC">
        <w:rPr>
          <w:noProof/>
          <w:lang w:eastAsia="de-DE"/>
        </w:rPr>
        <mc:AlternateContent>
          <mc:Choice Requires="wpg">
            <w:drawing>
              <wp:anchor distT="0" distB="0" distL="114300" distR="114300" simplePos="0" relativeHeight="251672576" behindDoc="0" locked="0" layoutInCell="1" allowOverlap="1" wp14:anchorId="22EC8815" wp14:editId="50F95E77">
                <wp:simplePos x="0" y="0"/>
                <wp:positionH relativeFrom="column">
                  <wp:posOffset>6337935</wp:posOffset>
                </wp:positionH>
                <wp:positionV relativeFrom="paragraph">
                  <wp:posOffset>908685</wp:posOffset>
                </wp:positionV>
                <wp:extent cx="3162300" cy="2619375"/>
                <wp:effectExtent l="0" t="19050" r="0" b="0"/>
                <wp:wrapNone/>
                <wp:docPr id="50" name="Gruppieren 50"/>
                <wp:cNvGraphicFramePr/>
                <a:graphic xmlns:a="http://schemas.openxmlformats.org/drawingml/2006/main">
                  <a:graphicData uri="http://schemas.microsoft.com/office/word/2010/wordprocessingGroup">
                    <wpg:wgp>
                      <wpg:cNvGrpSpPr/>
                      <wpg:grpSpPr>
                        <a:xfrm>
                          <a:off x="0" y="0"/>
                          <a:ext cx="3162300" cy="2619375"/>
                          <a:chOff x="-68128" y="0"/>
                          <a:chExt cx="2513176" cy="2619382"/>
                        </a:xfrm>
                      </wpg:grpSpPr>
                      <wps:wsp>
                        <wps:cNvPr id="51" name="Rechteck 5"/>
                        <wps:cNvSpPr/>
                        <wps:spPr>
                          <a:xfrm>
                            <a:off x="0" y="0"/>
                            <a:ext cx="946226" cy="323851"/>
                          </a:xfrm>
                          <a:prstGeom prst="rect">
                            <a:avLst/>
                          </a:prstGeom>
                          <a:noFill/>
                          <a:ln w="28575" cap="flat" cmpd="sng" algn="ctr">
                            <a:solidFill>
                              <a:srgbClr val="4472C4">
                                <a:shade val="50000"/>
                              </a:srgbClr>
                            </a:solidFill>
                            <a:prstDash val="solid"/>
                            <a:miter lim="800000"/>
                          </a:ln>
                          <a:effectLst/>
                        </wps:spPr>
                        <wps:txbx>
                          <w:txbxContent>
                            <w:p w14:paraId="2FEE4A7E" w14:textId="77777777" w:rsidR="004B58C6" w:rsidRDefault="004B58C6" w:rsidP="004D09BC">
                              <w:pPr>
                                <w:jc w:val="center"/>
                                <w:rPr>
                                  <w:rFonts w:ascii="Calibri" w:eastAsia="+mn-ea" w:hAnsi="Calibri" w:cs="+mn-cs"/>
                                  <w:b/>
                                  <w:bCs/>
                                  <w:color w:val="000000"/>
                                  <w:kern w:val="24"/>
                                  <w:sz w:val="36"/>
                                  <w:szCs w:val="36"/>
                                </w:rPr>
                              </w:pPr>
                              <w:r>
                                <w:rPr>
                                  <w:rFonts w:ascii="Calibri" w:eastAsia="+mn-ea" w:hAnsi="Calibri" w:cs="+mn-cs"/>
                                  <w:b/>
                                  <w:bCs/>
                                  <w:color w:val="000000"/>
                                  <w:kern w:val="24"/>
                                  <w:sz w:val="36"/>
                                  <w:szCs w:val="36"/>
                                </w:rPr>
                                <w:t>Mauer</w:t>
                              </w:r>
                            </w:p>
                          </w:txbxContent>
                        </wps:txbx>
                        <wps:bodyPr lIns="0" tIns="0" rIns="0" bIns="0" rtlCol="0" anchor="ctr"/>
                      </wps:wsp>
                      <wps:wsp>
                        <wps:cNvPr id="52" name="Textfeld 14"/>
                        <wps:cNvSpPr txBox="1"/>
                        <wps:spPr>
                          <a:xfrm>
                            <a:off x="-68128" y="323763"/>
                            <a:ext cx="2513176" cy="2295619"/>
                          </a:xfrm>
                          <a:prstGeom prst="rect">
                            <a:avLst/>
                          </a:prstGeom>
                          <a:noFill/>
                        </wps:spPr>
                        <wps:txbx>
                          <w:txbxContent>
                            <w:p w14:paraId="6DCBBCDD"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Vorteile: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beständig, stabil, Windschutz, Sichtschutz, nicht pflegeintensiv (beachte aber Grundinstandsetzung teuer)</w:t>
                              </w:r>
                            </w:p>
                            <w:p w14:paraId="3C19591B"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 xml:space="preserve">teuer (Fundamente, Material, Lohn), Arbeitsorganisation aufwändig und Arbeitsfortschritt langsam </w:t>
                              </w:r>
                              <w:r w:rsidRPr="004B58C6">
                                <w:rPr>
                                  <w:rFonts w:ascii="Calibri" w:eastAsia="+mn-ea" w:hAnsi="Calibri" w:cs="+mn-cs"/>
                                  <w:color w:val="FF0000"/>
                                  <w:kern w:val="24"/>
                                  <w:szCs w:val="20"/>
                                </w:rPr>
                                <w:sym w:font="Wingdings" w:char="F0E0"/>
                              </w:r>
                              <w:r w:rsidRPr="004B58C6">
                                <w:rPr>
                                  <w:rFonts w:ascii="Calibri" w:eastAsia="+mn-ea" w:hAnsi="Calibri" w:cs="+mn-cs"/>
                                  <w:color w:val="FF0000"/>
                                  <w:kern w:val="24"/>
                                  <w:szCs w:val="20"/>
                                </w:rPr>
                                <w:t xml:space="preserve"> teuer, keine Biodiversität</w:t>
                              </w:r>
                            </w:p>
                            <w:p w14:paraId="337C2D29"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Nachhaltigkeit:</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lange Nutzungsdauer von Mauern, kein chemischer Witterungsschutz nötig, Je nach Material Transportwege beachten. Natursteine eher nachhaltig, Betonsteine eher nicht nachhaltig. Natursteine wiederverwendbar.</w:t>
                              </w:r>
                            </w:p>
                            <w:p w14:paraId="3DDD5B41" w14:textId="77777777" w:rsidR="004B58C6" w:rsidRPr="003420BA" w:rsidRDefault="004B58C6" w:rsidP="004D09BC">
                              <w:pPr>
                                <w:spacing w:line="240" w:lineRule="auto"/>
                                <w:rPr>
                                  <w:rFonts w:ascii="Calibri" w:eastAsia="+mn-ea" w:hAnsi="Calibri" w:cs="+mn-cs"/>
                                  <w:color w:val="000000"/>
                                  <w:kern w:val="24"/>
                                  <w:sz w:val="16"/>
                                  <w:szCs w:val="16"/>
                                </w:rPr>
                              </w:pP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22EC8815" id="Gruppieren 50" o:spid="_x0000_s1092" style="position:absolute;margin-left:499.05pt;margin-top:71.55pt;width:249pt;height:206.25pt;z-index:251672576;mso-width-relative:margin;mso-height-relative:margin" coordorigin="-681" coordsize="25131,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">
                <v:rect id="Rechteck 5" o:spid="_x0000_s1093" style="position:absolute;width:946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" filled="f" strokecolor="#2f528f" strokeweight="2.25pt">
                  <v:textbox inset="0,0,0,0">
                    <w:txbxContent>
                      <w:p w14:paraId="2FEE4A7E" w14:textId="77777777" w:rsidR="004B58C6" w:rsidRDefault="004B58C6" w:rsidP="004D09BC">
                        <w:pPr>
                          <w:jc w:val="center"/>
                          <w:rPr>
                            <w:rFonts w:ascii="Calibri" w:eastAsia="+mn-ea" w:hAnsi="Calibri" w:cs="+mn-cs"/>
                            <w:b/>
                            <w:bCs/>
                            <w:color w:val="000000"/>
                            <w:kern w:val="24"/>
                            <w:sz w:val="36"/>
                            <w:szCs w:val="36"/>
                          </w:rPr>
                        </w:pPr>
                        <w:r>
                          <w:rPr>
                            <w:rFonts w:ascii="Calibri" w:eastAsia="+mn-ea" w:hAnsi="Calibri" w:cs="+mn-cs"/>
                            <w:b/>
                            <w:bCs/>
                            <w:color w:val="000000"/>
                            <w:kern w:val="24"/>
                            <w:sz w:val="36"/>
                            <w:szCs w:val="36"/>
                          </w:rPr>
                          <w:t>Mauer</w:t>
                        </w:r>
                      </w:p>
                    </w:txbxContent>
                  </v:textbox>
                </v:rect>
                <v:shape id="Textfeld 14" o:spid="_x0000_s1094" type="#_x0000_t202" style="position:absolute;left:-681;top:3237;width:25131;height:2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DCBBCDD"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Vorteile: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beständig, stabil, Windschutz, Sichtschutz, nicht pflegeintensiv (beachte aber Grundinstandsetzung teuer)</w:t>
                        </w:r>
                      </w:p>
                      <w:p w14:paraId="3C19591B"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 xml:space="preserve">teuer (Fundamente, Material, Lohn), Arbeitsorganisation aufwändig und Arbeitsfortschritt langsam </w:t>
                        </w:r>
                        <w:r w:rsidRPr="004B58C6">
                          <w:rPr>
                            <w:rFonts w:ascii="Calibri" w:eastAsia="+mn-ea" w:hAnsi="Calibri" w:cs="+mn-cs"/>
                            <w:color w:val="FF0000"/>
                            <w:kern w:val="24"/>
                            <w:szCs w:val="20"/>
                          </w:rPr>
                          <w:sym w:font="Wingdings" w:char="F0E0"/>
                        </w:r>
                        <w:r w:rsidRPr="004B58C6">
                          <w:rPr>
                            <w:rFonts w:ascii="Calibri" w:eastAsia="+mn-ea" w:hAnsi="Calibri" w:cs="+mn-cs"/>
                            <w:color w:val="FF0000"/>
                            <w:kern w:val="24"/>
                            <w:szCs w:val="20"/>
                          </w:rPr>
                          <w:t xml:space="preserve"> teuer, keine Biodiversität</w:t>
                        </w:r>
                      </w:p>
                      <w:p w14:paraId="337C2D29"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Nachhaltigkeit:</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lange Nutzungsdauer von Mauern, kein chemischer Witterungsschutz nötig, Je nach Material Transportwege beachten. Natursteine eher nachhaltig, Betonsteine eher nicht nachhaltig. Natursteine wiederverwendbar.</w:t>
                        </w:r>
                      </w:p>
                      <w:p w14:paraId="3DDD5B41" w14:textId="77777777" w:rsidR="004B58C6" w:rsidRPr="003420BA" w:rsidRDefault="004B58C6" w:rsidP="004D09BC">
                        <w:pPr>
                          <w:spacing w:line="240" w:lineRule="auto"/>
                          <w:rPr>
                            <w:rFonts w:ascii="Calibri" w:eastAsia="+mn-ea" w:hAnsi="Calibri" w:cs="+mn-cs"/>
                            <w:color w:val="000000"/>
                            <w:kern w:val="24"/>
                            <w:sz w:val="16"/>
                            <w:szCs w:val="16"/>
                          </w:rPr>
                        </w:pPr>
                      </w:p>
                    </w:txbxContent>
                  </v:textbox>
                </v:shape>
              </v:group>
            </w:pict>
          </mc:Fallback>
        </mc:AlternateContent>
      </w:r>
      <w:r w:rsidR="004D09BC">
        <w:rPr>
          <w:noProof/>
          <w:lang w:eastAsia="de-DE"/>
        </w:rPr>
        <mc:AlternateContent>
          <mc:Choice Requires="wps">
            <w:drawing>
              <wp:anchor distT="45720" distB="45720" distL="114300" distR="114300" simplePos="0" relativeHeight="251677696" behindDoc="1" locked="0" layoutInCell="1" allowOverlap="1" wp14:anchorId="53715D91" wp14:editId="44ADB454">
                <wp:simplePos x="0" y="0"/>
                <wp:positionH relativeFrom="column">
                  <wp:posOffset>6503035</wp:posOffset>
                </wp:positionH>
                <wp:positionV relativeFrom="paragraph">
                  <wp:posOffset>3774440</wp:posOffset>
                </wp:positionV>
                <wp:extent cx="1985010" cy="1876425"/>
                <wp:effectExtent l="0" t="0" r="15240" b="2857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1876425"/>
                        </a:xfrm>
                        <a:prstGeom prst="rect">
                          <a:avLst/>
                        </a:prstGeom>
                        <a:solidFill>
                          <a:srgbClr val="FFFFFF"/>
                        </a:solidFill>
                        <a:ln w="9525">
                          <a:solidFill>
                            <a:srgbClr val="000000"/>
                          </a:solidFill>
                          <a:miter lim="800000"/>
                          <a:headEnd/>
                          <a:tailEnd/>
                        </a:ln>
                      </wps:spPr>
                      <wps:txbx>
                        <w:txbxContent>
                          <w:p w14:paraId="3295AC58" w14:textId="77777777" w:rsidR="004B58C6" w:rsidRPr="002E32C1" w:rsidRDefault="004B58C6" w:rsidP="004D09BC">
                            <w:pPr>
                              <w:rPr>
                                <w:b/>
                                <w:bCs/>
                                <w:sz w:val="28"/>
                                <w:szCs w:val="28"/>
                              </w:rPr>
                            </w:pPr>
                            <w:r w:rsidRPr="002E32C1">
                              <w:rPr>
                                <w:b/>
                                <w:bCs/>
                                <w:sz w:val="28"/>
                                <w:szCs w:val="28"/>
                              </w:rPr>
                              <w:t>Kundenwunsch:</w:t>
                            </w:r>
                          </w:p>
                          <w:p w14:paraId="33018BCE" w14:textId="77777777" w:rsidR="004B58C6" w:rsidRPr="004B58C6" w:rsidRDefault="004B58C6" w:rsidP="004D09BC">
                            <w:pPr>
                              <w:rPr>
                                <w:color w:val="FF0000"/>
                              </w:rPr>
                            </w:pPr>
                            <w:r w:rsidRPr="004B58C6">
                              <w:rPr>
                                <w:color w:val="FF0000"/>
                              </w:rPr>
                              <w:t>Einfriedung Ziel:</w:t>
                            </w:r>
                          </w:p>
                          <w:p w14:paraId="5D5D1D86" w14:textId="77777777" w:rsidR="004B58C6" w:rsidRPr="004B58C6" w:rsidRDefault="004B58C6" w:rsidP="004D09BC">
                            <w:pPr>
                              <w:rPr>
                                <w:color w:val="FF0000"/>
                              </w:rPr>
                            </w:pPr>
                            <w:r w:rsidRPr="004B58C6">
                              <w:rPr>
                                <w:color w:val="FF0000"/>
                              </w:rPr>
                              <w:t xml:space="preserve">Nicht pflegeintensiv </w:t>
                            </w:r>
                          </w:p>
                          <w:p w14:paraId="584286A7" w14:textId="77777777" w:rsidR="004B58C6" w:rsidRPr="004B58C6" w:rsidRDefault="004B58C6" w:rsidP="004D09BC">
                            <w:pPr>
                              <w:rPr>
                                <w:color w:val="FF0000"/>
                              </w:rPr>
                            </w:pPr>
                            <w:r w:rsidRPr="004B58C6">
                              <w:rPr>
                                <w:color w:val="FF0000"/>
                              </w:rPr>
                              <w:t>Geringen Platzbedarf</w:t>
                            </w:r>
                          </w:p>
                          <w:p w14:paraId="0B34A0DE" w14:textId="77777777" w:rsidR="004B58C6" w:rsidRPr="004B58C6" w:rsidRDefault="004B58C6" w:rsidP="004D09BC">
                            <w:pPr>
                              <w:rPr>
                                <w:color w:val="FF0000"/>
                              </w:rPr>
                            </w:pPr>
                            <w:r w:rsidRPr="004B58C6">
                              <w:rPr>
                                <w:color w:val="FF0000"/>
                              </w:rPr>
                              <w:t>Nachhaltig</w:t>
                            </w:r>
                          </w:p>
                          <w:p w14:paraId="7D0C2336" w14:textId="77777777" w:rsidR="004B58C6" w:rsidRPr="004B58C6" w:rsidRDefault="004B58C6" w:rsidP="004D09BC">
                            <w:pPr>
                              <w:rPr>
                                <w:color w:val="FF0000"/>
                              </w:rPr>
                            </w:pPr>
                            <w:r w:rsidRPr="004B58C6">
                              <w:rPr>
                                <w:color w:val="FF0000"/>
                              </w:rPr>
                              <w:t>Sichtschutz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15D91" id="_x0000_s1095" type="#_x0000_t202" style="position:absolute;margin-left:512.05pt;margin-top:297.2pt;width:156.3pt;height:147.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">
                <v:textbox>
                  <w:txbxContent>
                    <w:p w14:paraId="3295AC58" w14:textId="77777777" w:rsidR="004B58C6" w:rsidRPr="002E32C1" w:rsidRDefault="004B58C6" w:rsidP="004D09BC">
                      <w:pPr>
                        <w:rPr>
                          <w:b/>
                          <w:bCs/>
                          <w:sz w:val="28"/>
                          <w:szCs w:val="28"/>
                        </w:rPr>
                      </w:pPr>
                      <w:r w:rsidRPr="002E32C1">
                        <w:rPr>
                          <w:b/>
                          <w:bCs/>
                          <w:sz w:val="28"/>
                          <w:szCs w:val="28"/>
                        </w:rPr>
                        <w:t>Kundenwunsch:</w:t>
                      </w:r>
                    </w:p>
                    <w:p w14:paraId="33018BCE" w14:textId="77777777" w:rsidR="004B58C6" w:rsidRPr="004B58C6" w:rsidRDefault="004B58C6" w:rsidP="004D09BC">
                      <w:pPr>
                        <w:rPr>
                          <w:color w:val="FF0000"/>
                        </w:rPr>
                      </w:pPr>
                      <w:r w:rsidRPr="004B58C6">
                        <w:rPr>
                          <w:color w:val="FF0000"/>
                        </w:rPr>
                        <w:t>Einfriedung Ziel:</w:t>
                      </w:r>
                    </w:p>
                    <w:p w14:paraId="5D5D1D86" w14:textId="77777777" w:rsidR="004B58C6" w:rsidRPr="004B58C6" w:rsidRDefault="004B58C6" w:rsidP="004D09BC">
                      <w:pPr>
                        <w:rPr>
                          <w:color w:val="FF0000"/>
                        </w:rPr>
                      </w:pPr>
                      <w:r w:rsidRPr="004B58C6">
                        <w:rPr>
                          <w:color w:val="FF0000"/>
                        </w:rPr>
                        <w:t xml:space="preserve">Nicht pflegeintensiv </w:t>
                      </w:r>
                    </w:p>
                    <w:p w14:paraId="584286A7" w14:textId="77777777" w:rsidR="004B58C6" w:rsidRPr="004B58C6" w:rsidRDefault="004B58C6" w:rsidP="004D09BC">
                      <w:pPr>
                        <w:rPr>
                          <w:color w:val="FF0000"/>
                        </w:rPr>
                      </w:pPr>
                      <w:r w:rsidRPr="004B58C6">
                        <w:rPr>
                          <w:color w:val="FF0000"/>
                        </w:rPr>
                        <w:t>Geringen Platzbedarf</w:t>
                      </w:r>
                    </w:p>
                    <w:p w14:paraId="0B34A0DE" w14:textId="77777777" w:rsidR="004B58C6" w:rsidRPr="004B58C6" w:rsidRDefault="004B58C6" w:rsidP="004D09BC">
                      <w:pPr>
                        <w:rPr>
                          <w:color w:val="FF0000"/>
                        </w:rPr>
                      </w:pPr>
                      <w:r w:rsidRPr="004B58C6">
                        <w:rPr>
                          <w:color w:val="FF0000"/>
                        </w:rPr>
                        <w:t>Nachhaltig</w:t>
                      </w:r>
                    </w:p>
                    <w:p w14:paraId="7D0C2336" w14:textId="77777777" w:rsidR="004B58C6" w:rsidRPr="004B58C6" w:rsidRDefault="004B58C6" w:rsidP="004D09BC">
                      <w:pPr>
                        <w:rPr>
                          <w:color w:val="FF0000"/>
                        </w:rPr>
                      </w:pPr>
                      <w:r w:rsidRPr="004B58C6">
                        <w:rPr>
                          <w:color w:val="FF0000"/>
                        </w:rPr>
                        <w:t>Sichtschutz</w:t>
                      </w:r>
                    </w:p>
                  </w:txbxContent>
                </v:textbox>
              </v:shape>
            </w:pict>
          </mc:Fallback>
        </mc:AlternateContent>
      </w:r>
      <w:r w:rsidR="004D09BC">
        <w:rPr>
          <w:noProof/>
          <w:lang w:eastAsia="de-DE"/>
        </w:rPr>
        <mc:AlternateContent>
          <mc:Choice Requires="wps">
            <w:drawing>
              <wp:anchor distT="0" distB="0" distL="114300" distR="114300" simplePos="0" relativeHeight="251674624" behindDoc="0" locked="0" layoutInCell="1" allowOverlap="1" wp14:anchorId="339528A2" wp14:editId="56EBE211">
                <wp:simplePos x="0" y="0"/>
                <wp:positionH relativeFrom="column">
                  <wp:posOffset>-205740</wp:posOffset>
                </wp:positionH>
                <wp:positionV relativeFrom="paragraph">
                  <wp:posOffset>4099560</wp:posOffset>
                </wp:positionV>
                <wp:extent cx="3324225" cy="2228850"/>
                <wp:effectExtent l="0" t="0" r="0" b="0"/>
                <wp:wrapNone/>
                <wp:docPr id="54" name="Textfeld 11"/>
                <wp:cNvGraphicFramePr/>
                <a:graphic xmlns:a="http://schemas.openxmlformats.org/drawingml/2006/main">
                  <a:graphicData uri="http://schemas.microsoft.com/office/word/2010/wordprocessingShape">
                    <wps:wsp>
                      <wps:cNvSpPr txBox="1"/>
                      <wps:spPr>
                        <a:xfrm>
                          <a:off x="0" y="0"/>
                          <a:ext cx="3324225" cy="2228850"/>
                        </a:xfrm>
                        <a:prstGeom prst="rect">
                          <a:avLst/>
                        </a:prstGeom>
                        <a:noFill/>
                      </wps:spPr>
                      <wps:txbx>
                        <w:txbxContent>
                          <w:p w14:paraId="52B855F7"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Vorteile: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kostengünstig, natürlich, besser für die Tierarten, langlebig, Sichtschutz, Windschutz</w:t>
                            </w:r>
                          </w:p>
                          <w:p w14:paraId="04C6D1FB"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Platzverbrauch, pflegeintensiv, Dreck (Laub, Schnitt) giftig, es dauert lange bis die Schutzfunktion eintritt (Hecke wächst langsam)</w:t>
                            </w:r>
                          </w:p>
                          <w:p w14:paraId="5A723737" w14:textId="39F9DF4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Nachhaltigkeit:</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Ja, speichert CO</w:t>
                            </w:r>
                            <w:r w:rsidRPr="004B58C6">
                              <w:rPr>
                                <w:rFonts w:ascii="Calibri" w:eastAsia="+mn-ea" w:hAnsi="Calibri" w:cs="+mn-cs"/>
                                <w:color w:val="FF0000"/>
                                <w:kern w:val="24"/>
                                <w:szCs w:val="20"/>
                                <w:vertAlign w:val="subscript"/>
                              </w:rPr>
                              <w:t>2</w:t>
                            </w:r>
                            <w:r w:rsidRPr="004B58C6">
                              <w:rPr>
                                <w:rFonts w:ascii="Calibri" w:eastAsia="+mn-ea" w:hAnsi="Calibri" w:cs="+mn-cs"/>
                                <w:color w:val="FF0000"/>
                                <w:kern w:val="24"/>
                                <w:szCs w:val="20"/>
                              </w:rPr>
                              <w:t>, Es kann nur so viel CO</w:t>
                            </w:r>
                            <w:r w:rsidRPr="004B58C6">
                              <w:rPr>
                                <w:rFonts w:ascii="Calibri" w:eastAsia="+mn-ea" w:hAnsi="Calibri" w:cs="+mn-cs"/>
                                <w:color w:val="FF0000"/>
                                <w:kern w:val="24"/>
                                <w:szCs w:val="20"/>
                                <w:vertAlign w:val="subscript"/>
                              </w:rPr>
                              <w:t>2</w:t>
                            </w:r>
                            <w:r w:rsidRPr="004B58C6">
                              <w:rPr>
                                <w:rFonts w:ascii="Calibri" w:eastAsia="+mn-ea" w:hAnsi="Calibri" w:cs="+mn-cs"/>
                                <w:color w:val="FF0000"/>
                                <w:kern w:val="24"/>
                                <w:szCs w:val="20"/>
                              </w:rPr>
                              <w:t xml:space="preserve"> freigesetzt werden, wie die Pflanze gespeichert hatte.</w:t>
                            </w:r>
                          </w:p>
                          <w:p w14:paraId="6ABD1930" w14:textId="77777777" w:rsidR="004B58C6" w:rsidRPr="00DF5008" w:rsidRDefault="004B58C6" w:rsidP="004D09BC">
                            <w:pPr>
                              <w:spacing w:line="480" w:lineRule="auto"/>
                              <w:rPr>
                                <w:rFonts w:ascii="Calibri" w:eastAsia="+mn-ea" w:hAnsi="Calibri" w:cs="+mn-cs"/>
                                <w:color w:val="000000"/>
                                <w:kern w:val="24"/>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9528A2" id="Textfeld 11" o:spid="_x0000_s1096" type="#_x0000_t202" style="position:absolute;margin-left:-16.2pt;margin-top:322.8pt;width:261.7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" filled="f" stroked="f">
                <v:textbox>
                  <w:txbxContent>
                    <w:p w14:paraId="52B855F7"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Vorteile: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kostengünstig, natürlich, besser für die Tierarten, langlebig, Sichtschutz, Windschutz</w:t>
                      </w:r>
                    </w:p>
                    <w:p w14:paraId="04C6D1FB" w14:textId="7777777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Nachteile</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Platzverbrauch, pflegeintensiv, Dreck (Laub, Schnitt) giftig, es dauert lange bis die Schutzfunktion eintritt (Hecke wächst langsam)</w:t>
                      </w:r>
                    </w:p>
                    <w:p w14:paraId="5A723737" w14:textId="39F9DF47" w:rsidR="004B58C6" w:rsidRPr="001626CE" w:rsidRDefault="004B58C6" w:rsidP="004D09BC">
                      <w:pPr>
                        <w:spacing w:line="240" w:lineRule="auto"/>
                        <w:rPr>
                          <w:rFonts w:ascii="Calibri" w:eastAsia="+mn-ea" w:hAnsi="Calibri" w:cs="+mn-cs"/>
                          <w:color w:val="000000"/>
                          <w:kern w:val="24"/>
                          <w:szCs w:val="20"/>
                        </w:rPr>
                      </w:pPr>
                      <w:r w:rsidRPr="005D47CF">
                        <w:rPr>
                          <w:rFonts w:ascii="Calibri" w:eastAsia="+mn-ea" w:hAnsi="Calibri" w:cs="+mn-cs"/>
                          <w:b/>
                          <w:bCs/>
                          <w:color w:val="000000"/>
                          <w:kern w:val="24"/>
                          <w:szCs w:val="20"/>
                        </w:rPr>
                        <w:t>Nachhaltigkeit:</w:t>
                      </w:r>
                      <w:r w:rsidRPr="001626CE">
                        <w:rPr>
                          <w:rFonts w:ascii="Calibri" w:eastAsia="+mn-ea" w:hAnsi="Calibri" w:cs="+mn-cs"/>
                          <w:color w:val="000000"/>
                          <w:kern w:val="24"/>
                          <w:szCs w:val="20"/>
                        </w:rPr>
                        <w:t xml:space="preserve"> </w:t>
                      </w:r>
                      <w:r w:rsidRPr="004B58C6">
                        <w:rPr>
                          <w:rFonts w:ascii="Calibri" w:eastAsia="+mn-ea" w:hAnsi="Calibri" w:cs="+mn-cs"/>
                          <w:color w:val="FF0000"/>
                          <w:kern w:val="24"/>
                          <w:szCs w:val="20"/>
                        </w:rPr>
                        <w:t>Ja, speichert CO</w:t>
                      </w:r>
                      <w:r w:rsidRPr="004B58C6">
                        <w:rPr>
                          <w:rFonts w:ascii="Calibri" w:eastAsia="+mn-ea" w:hAnsi="Calibri" w:cs="+mn-cs"/>
                          <w:color w:val="FF0000"/>
                          <w:kern w:val="24"/>
                          <w:szCs w:val="20"/>
                          <w:vertAlign w:val="subscript"/>
                        </w:rPr>
                        <w:t>2</w:t>
                      </w:r>
                      <w:r w:rsidRPr="004B58C6">
                        <w:rPr>
                          <w:rFonts w:ascii="Calibri" w:eastAsia="+mn-ea" w:hAnsi="Calibri" w:cs="+mn-cs"/>
                          <w:color w:val="FF0000"/>
                          <w:kern w:val="24"/>
                          <w:szCs w:val="20"/>
                        </w:rPr>
                        <w:t>, Es kann nur so viel CO</w:t>
                      </w:r>
                      <w:r w:rsidRPr="004B58C6">
                        <w:rPr>
                          <w:rFonts w:ascii="Calibri" w:eastAsia="+mn-ea" w:hAnsi="Calibri" w:cs="+mn-cs"/>
                          <w:color w:val="FF0000"/>
                          <w:kern w:val="24"/>
                          <w:szCs w:val="20"/>
                          <w:vertAlign w:val="subscript"/>
                        </w:rPr>
                        <w:t>2</w:t>
                      </w:r>
                      <w:r w:rsidRPr="004B58C6">
                        <w:rPr>
                          <w:rFonts w:ascii="Calibri" w:eastAsia="+mn-ea" w:hAnsi="Calibri" w:cs="+mn-cs"/>
                          <w:color w:val="FF0000"/>
                          <w:kern w:val="24"/>
                          <w:szCs w:val="20"/>
                        </w:rPr>
                        <w:t xml:space="preserve"> freigesetzt werden, wie die Pflanze gespeichert hatte.</w:t>
                      </w:r>
                    </w:p>
                    <w:p w14:paraId="6ABD1930" w14:textId="77777777" w:rsidR="004B58C6" w:rsidRPr="00DF5008" w:rsidRDefault="004B58C6" w:rsidP="004D09BC">
                      <w:pPr>
                        <w:spacing w:line="480" w:lineRule="auto"/>
                        <w:rPr>
                          <w:rFonts w:ascii="Calibri" w:eastAsia="+mn-ea" w:hAnsi="Calibri" w:cs="+mn-cs"/>
                          <w:color w:val="000000"/>
                          <w:kern w:val="24"/>
                          <w:sz w:val="16"/>
                          <w:szCs w:val="16"/>
                        </w:rPr>
                      </w:pPr>
                    </w:p>
                  </w:txbxContent>
                </v:textbox>
              </v:shape>
            </w:pict>
          </mc:Fallback>
        </mc:AlternateContent>
      </w:r>
      <w:r w:rsidR="004D09BC">
        <w:rPr>
          <w:noProof/>
          <w:lang w:eastAsia="de-DE"/>
        </w:rPr>
        <mc:AlternateContent>
          <mc:Choice Requires="wps">
            <w:drawing>
              <wp:anchor distT="0" distB="0" distL="114300" distR="114300" simplePos="0" relativeHeight="251673600" behindDoc="0" locked="0" layoutInCell="1" allowOverlap="1" wp14:anchorId="6D9027EF" wp14:editId="145EAB08">
                <wp:simplePos x="0" y="0"/>
                <wp:positionH relativeFrom="column">
                  <wp:posOffset>-158114</wp:posOffset>
                </wp:positionH>
                <wp:positionV relativeFrom="paragraph">
                  <wp:posOffset>3661410</wp:posOffset>
                </wp:positionV>
                <wp:extent cx="1104900" cy="342900"/>
                <wp:effectExtent l="19050" t="19050" r="19050" b="19050"/>
                <wp:wrapNone/>
                <wp:docPr id="55" name="Rechteck 6"/>
                <wp:cNvGraphicFramePr/>
                <a:graphic xmlns:a="http://schemas.openxmlformats.org/drawingml/2006/main">
                  <a:graphicData uri="http://schemas.microsoft.com/office/word/2010/wordprocessingShape">
                    <wps:wsp>
                      <wps:cNvSpPr/>
                      <wps:spPr>
                        <a:xfrm>
                          <a:off x="0" y="0"/>
                          <a:ext cx="1104900" cy="342900"/>
                        </a:xfrm>
                        <a:prstGeom prst="rect">
                          <a:avLst/>
                        </a:prstGeom>
                        <a:noFill/>
                        <a:ln w="28575" cap="flat" cmpd="sng" algn="ctr">
                          <a:solidFill>
                            <a:srgbClr val="4472C4">
                              <a:shade val="50000"/>
                            </a:srgbClr>
                          </a:solidFill>
                          <a:prstDash val="solid"/>
                          <a:miter lim="800000"/>
                        </a:ln>
                        <a:effectLst/>
                      </wps:spPr>
                      <wps:txbx>
                        <w:txbxContent>
                          <w:p w14:paraId="7D3C8676" w14:textId="77777777" w:rsidR="004B58C6" w:rsidRDefault="004B58C6" w:rsidP="004D09BC">
                            <w:pPr>
                              <w:jc w:val="center"/>
                              <w:rPr>
                                <w:rFonts w:ascii="Calibri" w:eastAsia="+mn-ea" w:hAnsi="Calibri" w:cs="+mn-cs"/>
                                <w:b/>
                                <w:bCs/>
                                <w:color w:val="000000"/>
                                <w:kern w:val="24"/>
                                <w:sz w:val="36"/>
                                <w:szCs w:val="36"/>
                              </w:rPr>
                            </w:pPr>
                            <w:r>
                              <w:rPr>
                                <w:rFonts w:ascii="Calibri" w:eastAsia="+mn-ea" w:hAnsi="Calibri" w:cs="+mn-cs"/>
                                <w:b/>
                                <w:bCs/>
                                <w:color w:val="000000"/>
                                <w:kern w:val="24"/>
                                <w:sz w:val="36"/>
                                <w:szCs w:val="36"/>
                              </w:rPr>
                              <w:t>Hecke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D9027EF" id="Rechteck 6" o:spid="_x0000_s1097" style="position:absolute;margin-left:-12.45pt;margin-top:288.3pt;width:8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" filled="f" strokecolor="#2f528f" strokeweight="2.25pt">
                <v:textbox inset="0,0,0,0">
                  <w:txbxContent>
                    <w:p w14:paraId="7D3C8676" w14:textId="77777777" w:rsidR="004B58C6" w:rsidRDefault="004B58C6" w:rsidP="004D09BC">
                      <w:pPr>
                        <w:jc w:val="center"/>
                        <w:rPr>
                          <w:rFonts w:ascii="Calibri" w:eastAsia="+mn-ea" w:hAnsi="Calibri" w:cs="+mn-cs"/>
                          <w:b/>
                          <w:bCs/>
                          <w:color w:val="000000"/>
                          <w:kern w:val="24"/>
                          <w:sz w:val="36"/>
                          <w:szCs w:val="36"/>
                        </w:rPr>
                      </w:pPr>
                      <w:r>
                        <w:rPr>
                          <w:rFonts w:ascii="Calibri" w:eastAsia="+mn-ea" w:hAnsi="Calibri" w:cs="+mn-cs"/>
                          <w:b/>
                          <w:bCs/>
                          <w:color w:val="000000"/>
                          <w:kern w:val="24"/>
                          <w:sz w:val="36"/>
                          <w:szCs w:val="36"/>
                        </w:rPr>
                        <w:t>Hecke</w:t>
                      </w:r>
                    </w:p>
                  </w:txbxContent>
                </v:textbox>
              </v:rect>
            </w:pict>
          </mc:Fallback>
        </mc:AlternateContent>
      </w:r>
      <w:r w:rsidR="004D09BC">
        <w:br w:type="page"/>
      </w:r>
    </w:p>
    <w:p w14:paraId="03A5BD25" w14:textId="58128D6F" w:rsidR="00657907" w:rsidRPr="001E15E5" w:rsidRDefault="00657907">
      <w:pPr>
        <w:spacing w:before="0" w:after="0" w:line="240" w:lineRule="auto"/>
        <w:rPr>
          <w:outline/>
          <w:color w:val="C0504D" w:themeColor="accent2"/>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57907">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drawing>
          <wp:inline distT="0" distB="0" distL="0" distR="0" wp14:anchorId="2C63AE63" wp14:editId="425FC9C4">
            <wp:extent cx="5657111" cy="8549149"/>
            <wp:effectExtent l="0" t="0" r="1270" b="444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047" cy="8567187"/>
                    </a:xfrm>
                    <a:prstGeom prst="rect">
                      <a:avLst/>
                    </a:prstGeom>
                    <a:noFill/>
                  </pic:spPr>
                </pic:pic>
              </a:graphicData>
            </a:graphic>
          </wp:inline>
        </w:drawing>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br w:type="page"/>
      </w:r>
    </w:p>
    <w:p w14:paraId="53690683" w14:textId="26ABDF9C" w:rsidR="00657907" w:rsidRPr="001E15E5" w:rsidRDefault="008B6E4B">
      <w:pPr>
        <w:spacing w:before="0" w:after="0" w:line="240" w:lineRule="auto"/>
        <w:rPr>
          <w:outline/>
          <w:noProof/>
          <w:color w:val="C0504D" w:themeColor="accent2"/>
          <w:szCs w:val="20"/>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B6E4B">
        <w:rPr>
          <w:b/>
          <w:outline/>
          <w:noProof/>
          <w:color w:val="C0504D" w:themeColor="accent2"/>
          <w:sz w:val="72"/>
          <w:szCs w:val="72"/>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drawing>
          <wp:inline distT="0" distB="0" distL="0" distR="0" wp14:anchorId="07C4157E" wp14:editId="108DE4C7">
            <wp:extent cx="5752782" cy="8693728"/>
            <wp:effectExtent l="0" t="0" r="635"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782" cy="8708840"/>
                    </a:xfrm>
                    <a:prstGeom prst="rect">
                      <a:avLst/>
                    </a:prstGeom>
                    <a:noFill/>
                  </pic:spPr>
                </pic:pic>
              </a:graphicData>
            </a:graphic>
          </wp:inline>
        </w:drawing>
      </w:r>
    </w:p>
    <w:p w14:paraId="49A80BC7" w14:textId="2D666EE6" w:rsidR="00657907" w:rsidRPr="001E15E5" w:rsidRDefault="000D7698">
      <w:pPr>
        <w:spacing w:before="0" w:after="0" w:line="240" w:lineRule="auto"/>
        <w:rPr>
          <w:outline/>
          <w:noProof/>
          <w:color w:val="C0504D" w:themeColor="accent2"/>
          <w:szCs w:val="20"/>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D7698">
        <w:rPr>
          <w:b/>
          <w:outline/>
          <w:noProof/>
          <w:color w:val="C0504D" w:themeColor="accent2"/>
          <w:sz w:val="72"/>
          <w:szCs w:val="72"/>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drawing>
          <wp:inline distT="0" distB="0" distL="0" distR="0" wp14:anchorId="79620438" wp14:editId="74C50B73">
            <wp:extent cx="5800725" cy="8766180"/>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630" cy="8794749"/>
                    </a:xfrm>
                    <a:prstGeom prst="rect">
                      <a:avLst/>
                    </a:prstGeom>
                    <a:noFill/>
                  </pic:spPr>
                </pic:pic>
              </a:graphicData>
            </a:graphic>
          </wp:inline>
        </w:drawing>
      </w:r>
      <w:r w:rsidR="00657907">
        <w:rPr>
          <w:b/>
          <w:outline/>
          <w:noProof/>
          <w:color w:val="C0504D" w:themeColor="accent2"/>
          <w:sz w:val="72"/>
          <w:szCs w:val="72"/>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br w:type="page"/>
      </w:r>
    </w:p>
    <w:p w14:paraId="440908D8" w14:textId="7D1BADDE" w:rsidR="003058C8" w:rsidRPr="001E15E5" w:rsidRDefault="003058C8">
      <w:pPr>
        <w:spacing w:before="0" w:after="0" w:line="240" w:lineRule="auto"/>
        <w:rPr>
          <w:outline/>
          <w:noProof/>
          <w:color w:val="C0504D" w:themeColor="accent2"/>
          <w:szCs w:val="20"/>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058C8">
        <w:rPr>
          <w:b/>
          <w:outline/>
          <w:noProof/>
          <w:color w:val="C0504D" w:themeColor="accent2"/>
          <w:sz w:val="72"/>
          <w:szCs w:val="72"/>
          <w:lang w:eastAsia="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drawing>
          <wp:inline distT="0" distB="0" distL="0" distR="0" wp14:anchorId="3785A1AC" wp14:editId="4EA07303">
            <wp:extent cx="5791200" cy="8751788"/>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1515" cy="8767376"/>
                    </a:xfrm>
                    <a:prstGeom prst="rect">
                      <a:avLst/>
                    </a:prstGeom>
                    <a:noFill/>
                  </pic:spPr>
                </pic:pic>
              </a:graphicData>
            </a:graphic>
          </wp:inline>
        </w:drawing>
      </w:r>
    </w:p>
    <w:p w14:paraId="0C3D99E5" w14:textId="48BE3E8C" w:rsidR="00470E5D" w:rsidRDefault="006061D5">
      <w:pPr>
        <w:spacing w:before="0" w:after="0" w:line="240" w:lineRule="auto"/>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sectPr w:rsidR="00470E5D" w:rsidSect="00AE63AB">
          <w:pgSz w:w="11906" w:h="16838"/>
          <w:pgMar w:top="1417" w:right="1417" w:bottom="1134" w:left="1149" w:header="708" w:footer="708" w:gutter="0"/>
          <w:cols w:space="708"/>
          <w:docGrid w:linePitch="360"/>
        </w:sectPr>
      </w:pPr>
      <w:r w:rsidRPr="006061D5">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drawing>
          <wp:inline distT="0" distB="0" distL="0" distR="0" wp14:anchorId="075B57AA" wp14:editId="67F80FDC">
            <wp:extent cx="5825933" cy="8804275"/>
            <wp:effectExtent l="0" t="0" r="381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2541" cy="8814260"/>
                    </a:xfrm>
                    <a:prstGeom prst="rect">
                      <a:avLst/>
                    </a:prstGeom>
                    <a:noFill/>
                  </pic:spPr>
                </pic:pic>
              </a:graphicData>
            </a:graphic>
          </wp:inline>
        </w:drawing>
      </w:r>
      <w:r w:rsidR="00AE63AB">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br w:type="page"/>
      </w:r>
    </w:p>
    <w:p w14:paraId="740F01E0" w14:textId="41E89C97" w:rsidR="00986725" w:rsidRPr="00F97E72" w:rsidRDefault="00986725" w:rsidP="00986725">
      <w:pPr>
        <w:pStyle w:val="berschrift1"/>
        <w:rPr>
          <w:rFonts w:cs="FreeSans"/>
        </w:rPr>
      </w:pPr>
      <w:bookmarkStart w:id="1" w:name="_Hlk109723409"/>
      <w:r>
        <w:rPr>
          <w:rFonts w:cs="FreeSans"/>
        </w:rPr>
        <w:lastRenderedPageBreak/>
        <w:t>Differenzierungsmöglichkeiten</w:t>
      </w:r>
    </w:p>
    <w:bookmarkEnd w:id="1"/>
    <w:p w14:paraId="2A254D30" w14:textId="77777777" w:rsidR="00986725" w:rsidRPr="00986725" w:rsidRDefault="00986725" w:rsidP="004D09BC">
      <w:pPr>
        <w:rPr>
          <w:bCs/>
          <w:szCs w:val="20"/>
        </w:rPr>
      </w:pPr>
    </w:p>
    <w:p w14:paraId="3DE924EF" w14:textId="3026EFD3" w:rsidR="004D09BC" w:rsidRPr="00986725" w:rsidRDefault="004D09BC" w:rsidP="004D09BC">
      <w:pPr>
        <w:rPr>
          <w:rFonts w:cs="FreeSans"/>
          <w:b/>
          <w:bCs/>
          <w:sz w:val="24"/>
          <w:szCs w:val="20"/>
        </w:rPr>
      </w:pPr>
      <w:r w:rsidRPr="00986725">
        <w:rPr>
          <w:rFonts w:cs="FreeSans"/>
          <w:b/>
          <w:bCs/>
          <w:sz w:val="24"/>
          <w:szCs w:val="20"/>
        </w:rPr>
        <w:t xml:space="preserve">Firmen </w:t>
      </w:r>
      <w:proofErr w:type="spellStart"/>
      <w:r w:rsidRPr="00986725">
        <w:rPr>
          <w:rFonts w:cs="FreeSans"/>
          <w:b/>
          <w:bCs/>
          <w:sz w:val="24"/>
          <w:szCs w:val="20"/>
        </w:rPr>
        <w:t>Know</w:t>
      </w:r>
      <w:proofErr w:type="spellEnd"/>
      <w:r w:rsidRPr="00986725">
        <w:rPr>
          <w:rFonts w:cs="FreeSans"/>
          <w:b/>
          <w:bCs/>
          <w:sz w:val="24"/>
          <w:szCs w:val="20"/>
        </w:rPr>
        <w:t xml:space="preserve"> - </w:t>
      </w:r>
      <w:proofErr w:type="spellStart"/>
      <w:r w:rsidRPr="00986725">
        <w:rPr>
          <w:rFonts w:cs="FreeSans"/>
          <w:b/>
          <w:bCs/>
          <w:sz w:val="24"/>
          <w:szCs w:val="20"/>
        </w:rPr>
        <w:t>How</w:t>
      </w:r>
      <w:proofErr w:type="spellEnd"/>
    </w:p>
    <w:p w14:paraId="343ACC9A" w14:textId="1B83B79C" w:rsidR="004D09BC" w:rsidRPr="00986725" w:rsidRDefault="003B5598" w:rsidP="004D09BC">
      <w:pPr>
        <w:rPr>
          <w:rFonts w:cs="FreeSans"/>
          <w:szCs w:val="20"/>
        </w:rPr>
      </w:pPr>
      <w:r>
        <w:rPr>
          <w:noProof/>
        </w:rPr>
        <mc:AlternateContent>
          <mc:Choice Requires="wpi">
            <w:drawing>
              <wp:anchor distT="0" distB="0" distL="114300" distR="114300" simplePos="0" relativeHeight="251761664" behindDoc="1" locked="0" layoutInCell="1" allowOverlap="1" wp14:anchorId="57FC9E20" wp14:editId="2BDFD533">
                <wp:simplePos x="0" y="0"/>
                <wp:positionH relativeFrom="margin">
                  <wp:posOffset>5167630</wp:posOffset>
                </wp:positionH>
                <wp:positionV relativeFrom="paragraph">
                  <wp:posOffset>-241300</wp:posOffset>
                </wp:positionV>
                <wp:extent cx="540385" cy="565785"/>
                <wp:effectExtent l="38100" t="38100" r="12065" b="43815"/>
                <wp:wrapNone/>
                <wp:docPr id="47876581" name="Freihand 1335"/>
                <wp:cNvGraphicFramePr>
                  <a:graphicFrameLocks xmlns:a="http://schemas.openxmlformats.org/drawingml/2006/main"/>
                </wp:cNvGraphicFramePr>
                <a:graphic xmlns:a="http://schemas.openxmlformats.org/drawingml/2006/main">
                  <a:graphicData uri="http://schemas.microsoft.com/office/word/2010/wordprocessingInk">
                    <mc:AlternateContent xmlns:a14="http://schemas.microsoft.com/office/drawing/2010/main">
                      <mc:Choice Requires="a14">
                        <w14:contentPart bwMode="auto" r:id="rId33">
                          <w14:nvContentPartPr>
                            <w14:cNvContentPartPr>
                              <a14:cpLocks noRot="1"/>
                            </w14:cNvContentPartPr>
                          </w14:nvContentPartPr>
                          <w14:xfrm>
                            <a:off x="0" y="0"/>
                            <a:ext cx="540385" cy="56578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47876581" name="Freihand 1335"/>
                            <a:cNvPicPr>
                              <a:picLocks noRot="1"/>
                            </a:cNvPicPr>
                          </a:nvPicPr>
                          <a:blipFill>
                            <a:blip xmlns:r="http://schemas.openxmlformats.org/officeDocument/2006/relationships" r:embed="rId34"/>
                            <a:stretch>
                              <a:fillRect/>
                            </a:stretch>
                          </a:blipFill>
                          <a:spPr>
                            <a:xfrm>
                              <a:off x="-6120" y="-6120"/>
                              <a:ext cx="857880" cy="74988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5DBED7A5" id="Freihand 1335" o:spid="_x0000_s1026" type="#_x0000_t75" style="position:absolute;margin-left:406.4pt;margin-top:-19.5pt;width:43.5pt;height:45.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">
                <v:imagedata r:id="rId35" o:title=""/>
                <o:lock v:ext="edit" rotation="t" aspectratio="f"/>
                <w10:wrap anchorx="margin"/>
              </v:shape>
            </w:pict>
          </mc:Fallback>
        </mc:AlternateContent>
      </w:r>
    </w:p>
    <w:p w14:paraId="4EC7F960" w14:textId="3981131B" w:rsidR="004D09BC" w:rsidRPr="00986725" w:rsidRDefault="004D09BC" w:rsidP="004D09BC">
      <w:pPr>
        <w:rPr>
          <w:rFonts w:cs="FreeSans"/>
          <w:b/>
          <w:bCs/>
          <w:szCs w:val="20"/>
        </w:rPr>
      </w:pPr>
      <w:r w:rsidRPr="00986725">
        <w:rPr>
          <w:rFonts w:cs="FreeSans"/>
          <w:b/>
          <w:bCs/>
          <w:szCs w:val="20"/>
        </w:rPr>
        <w:t>Häufig angestellte Überlegungen bei der Auswahl von Einfriedungen</w:t>
      </w:r>
    </w:p>
    <w:p w14:paraId="43D80AA3" w14:textId="2FB2FF59" w:rsidR="004D09BC" w:rsidRPr="00986725" w:rsidRDefault="003B5598" w:rsidP="004D09BC">
      <w:pPr>
        <w:rPr>
          <w:rFonts w:cs="FreeSans"/>
          <w:szCs w:val="20"/>
        </w:rPr>
      </w:pPr>
      <w:r>
        <w:rPr>
          <w:rFonts w:cs="FreeSans"/>
          <w:noProof/>
          <w:szCs w:val="20"/>
        </w:rPr>
        <w:drawing>
          <wp:anchor distT="0" distB="0" distL="114300" distR="114300" simplePos="0" relativeHeight="251762688" behindDoc="1" locked="0" layoutInCell="1" allowOverlap="1" wp14:anchorId="2591CF3E" wp14:editId="68412F31">
            <wp:simplePos x="0" y="0"/>
            <wp:positionH relativeFrom="column">
              <wp:posOffset>4891405</wp:posOffset>
            </wp:positionH>
            <wp:positionV relativeFrom="paragraph">
              <wp:posOffset>74930</wp:posOffset>
            </wp:positionV>
            <wp:extent cx="885825" cy="844208"/>
            <wp:effectExtent l="0" t="0" r="0" b="0"/>
            <wp:wrapNone/>
            <wp:docPr id="47876544" name="Grafik 4787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544" name="Baum.JPG"/>
                    <pic:cNvPicPr/>
                  </pic:nvPicPr>
                  <pic:blipFill>
                    <a:blip r:embed="rId36">
                      <a:extLst>
                        <a:ext uri="{28A0092B-C50C-407E-A947-70E740481C1C}">
                          <a14:useLocalDpi xmlns:a14="http://schemas.microsoft.com/office/drawing/2010/main" val="0"/>
                        </a:ext>
                      </a:extLst>
                    </a:blip>
                    <a:stretch>
                      <a:fillRect/>
                    </a:stretch>
                  </pic:blipFill>
                  <pic:spPr>
                    <a:xfrm>
                      <a:off x="0" y="0"/>
                      <a:ext cx="885825" cy="844208"/>
                    </a:xfrm>
                    <a:prstGeom prst="rect">
                      <a:avLst/>
                    </a:prstGeom>
                  </pic:spPr>
                </pic:pic>
              </a:graphicData>
            </a:graphic>
            <wp14:sizeRelH relativeFrom="page">
              <wp14:pctWidth>0</wp14:pctWidth>
            </wp14:sizeRelH>
            <wp14:sizeRelV relativeFrom="page">
              <wp14:pctHeight>0</wp14:pctHeight>
            </wp14:sizeRelV>
          </wp:anchor>
        </w:drawing>
      </w:r>
    </w:p>
    <w:p w14:paraId="521CD81F" w14:textId="7FBA78A3" w:rsidR="004D09BC" w:rsidRPr="00986725" w:rsidRDefault="004D09BC">
      <w:pPr>
        <w:pStyle w:val="Listenabsatz"/>
        <w:numPr>
          <w:ilvl w:val="0"/>
          <w:numId w:val="4"/>
        </w:numPr>
        <w:spacing w:after="160" w:line="259" w:lineRule="auto"/>
        <w:ind w:left="426" w:hanging="426"/>
        <w:rPr>
          <w:rFonts w:ascii="FreeSans" w:hAnsi="FreeSans" w:cs="FreeSans"/>
          <w:sz w:val="20"/>
          <w:szCs w:val="20"/>
        </w:rPr>
      </w:pPr>
      <w:r w:rsidRPr="00986725">
        <w:rPr>
          <w:rFonts w:ascii="FreeSans" w:hAnsi="FreeSans" w:cs="FreeSans"/>
          <w:sz w:val="20"/>
          <w:szCs w:val="20"/>
        </w:rPr>
        <w:t>Gibt es Bäume oder Sträucher in der Nähe der Einfriedung?</w:t>
      </w:r>
    </w:p>
    <w:p w14:paraId="379BECFC" w14:textId="6CBF2806" w:rsidR="004D09BC" w:rsidRPr="00986725" w:rsidRDefault="004D09BC" w:rsidP="004D09BC">
      <w:pPr>
        <w:rPr>
          <w:rFonts w:cs="FreeSans"/>
          <w:szCs w:val="20"/>
        </w:rPr>
      </w:pPr>
      <w:r w:rsidRPr="00986725">
        <w:rPr>
          <w:rFonts w:cs="FreeSans"/>
          <w:szCs w:val="20"/>
        </w:rPr>
        <w:tab/>
        <w:t>Heben die Wurzeln Platten etc.?</w:t>
      </w:r>
      <w:r w:rsidRPr="00986725">
        <w:rPr>
          <w:rFonts w:cs="FreeSans"/>
          <w:b/>
          <w:bCs/>
          <w:noProof/>
          <w:szCs w:val="20"/>
        </w:rPr>
        <w:t xml:space="preserve"> </w:t>
      </w:r>
    </w:p>
    <w:p w14:paraId="73DF6393" w14:textId="3FBA7ADD" w:rsidR="004D09BC" w:rsidRPr="00986725" w:rsidRDefault="004D09BC" w:rsidP="004D09BC">
      <w:pPr>
        <w:rPr>
          <w:rFonts w:cs="FreeSans"/>
          <w:szCs w:val="20"/>
        </w:rPr>
      </w:pPr>
      <w:r w:rsidRPr="00986725">
        <w:rPr>
          <w:rFonts w:cs="FreeSans"/>
          <w:szCs w:val="20"/>
        </w:rPr>
        <w:tab/>
        <w:t>Werfen die Bäume Schatten und halten so die Feuchtigkeit?</w:t>
      </w:r>
    </w:p>
    <w:p w14:paraId="6A7513E2" w14:textId="6D80620C" w:rsidR="004D09BC" w:rsidRPr="00986725" w:rsidRDefault="003B5598" w:rsidP="004D09BC">
      <w:pPr>
        <w:rPr>
          <w:rFonts w:cs="FreeSans"/>
          <w:szCs w:val="20"/>
        </w:rPr>
      </w:pPr>
      <w:r>
        <w:rPr>
          <w:rFonts w:cs="FreeSans"/>
          <w:noProof/>
          <w:szCs w:val="20"/>
        </w:rPr>
        <w:drawing>
          <wp:anchor distT="0" distB="0" distL="114300" distR="114300" simplePos="0" relativeHeight="251763712" behindDoc="1" locked="0" layoutInCell="1" allowOverlap="1" wp14:anchorId="713E4F12" wp14:editId="0C785A07">
            <wp:simplePos x="0" y="0"/>
            <wp:positionH relativeFrom="margin">
              <wp:align>right</wp:align>
            </wp:positionH>
            <wp:positionV relativeFrom="paragraph">
              <wp:posOffset>140335</wp:posOffset>
            </wp:positionV>
            <wp:extent cx="1304925" cy="1152525"/>
            <wp:effectExtent l="0" t="0" r="9525" b="9525"/>
            <wp:wrapNone/>
            <wp:docPr id="47876545" name="Grafik 478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545" name="Kompass.JPG"/>
                    <pic:cNvPicPr/>
                  </pic:nvPicPr>
                  <pic:blipFill>
                    <a:blip r:embed="rId37">
                      <a:extLst>
                        <a:ext uri="{28A0092B-C50C-407E-A947-70E740481C1C}">
                          <a14:useLocalDpi xmlns:a14="http://schemas.microsoft.com/office/drawing/2010/main" val="0"/>
                        </a:ext>
                      </a:extLst>
                    </a:blip>
                    <a:stretch>
                      <a:fillRect/>
                    </a:stretch>
                  </pic:blipFill>
                  <pic:spPr>
                    <a:xfrm>
                      <a:off x="0" y="0"/>
                      <a:ext cx="1304925" cy="1152525"/>
                    </a:xfrm>
                    <a:prstGeom prst="rect">
                      <a:avLst/>
                    </a:prstGeom>
                  </pic:spPr>
                </pic:pic>
              </a:graphicData>
            </a:graphic>
            <wp14:sizeRelH relativeFrom="page">
              <wp14:pctWidth>0</wp14:pctWidth>
            </wp14:sizeRelH>
            <wp14:sizeRelV relativeFrom="page">
              <wp14:pctHeight>0</wp14:pctHeight>
            </wp14:sizeRelV>
          </wp:anchor>
        </w:drawing>
      </w:r>
    </w:p>
    <w:p w14:paraId="2888ADDA" w14:textId="77777777" w:rsidR="004D09BC" w:rsidRPr="00986725" w:rsidRDefault="004D09BC">
      <w:pPr>
        <w:pStyle w:val="Listenabsatz"/>
        <w:numPr>
          <w:ilvl w:val="0"/>
          <w:numId w:val="4"/>
        </w:numPr>
        <w:spacing w:after="160" w:line="259" w:lineRule="auto"/>
        <w:ind w:left="426" w:hanging="426"/>
        <w:rPr>
          <w:rFonts w:ascii="FreeSans" w:hAnsi="FreeSans" w:cs="FreeSans"/>
          <w:sz w:val="20"/>
          <w:szCs w:val="20"/>
        </w:rPr>
      </w:pPr>
      <w:r w:rsidRPr="00986725">
        <w:rPr>
          <w:rFonts w:ascii="FreeSans" w:hAnsi="FreeSans" w:cs="FreeSans"/>
          <w:sz w:val="20"/>
          <w:szCs w:val="20"/>
        </w:rPr>
        <w:t>In welcher Himmelsrichtung liegt die Einfriedung?</w:t>
      </w:r>
    </w:p>
    <w:p w14:paraId="1E825B7D" w14:textId="77777777" w:rsidR="004D09BC" w:rsidRPr="00986725" w:rsidRDefault="004D09BC" w:rsidP="004D09BC">
      <w:pPr>
        <w:rPr>
          <w:rFonts w:cs="FreeSans"/>
          <w:szCs w:val="20"/>
        </w:rPr>
      </w:pPr>
      <w:r w:rsidRPr="00986725">
        <w:rPr>
          <w:rFonts w:cs="FreeSans"/>
          <w:szCs w:val="20"/>
        </w:rPr>
        <w:tab/>
        <w:t>Liegt die Einfriedung im Süden? (Wärmer und trockener)</w:t>
      </w:r>
    </w:p>
    <w:p w14:paraId="09FC9558" w14:textId="77777777" w:rsidR="004D09BC" w:rsidRPr="00986725" w:rsidRDefault="004D09BC" w:rsidP="004D09BC">
      <w:pPr>
        <w:rPr>
          <w:rFonts w:cs="FreeSans"/>
          <w:szCs w:val="20"/>
        </w:rPr>
      </w:pPr>
      <w:r w:rsidRPr="00986725">
        <w:rPr>
          <w:rFonts w:cs="FreeSans"/>
          <w:szCs w:val="20"/>
        </w:rPr>
        <w:tab/>
        <w:t>Liegt die Einfriedung im Norden? (Kühl und feucht)</w:t>
      </w:r>
    </w:p>
    <w:p w14:paraId="39F9F6A9" w14:textId="77777777" w:rsidR="004D09BC" w:rsidRPr="00986725" w:rsidRDefault="004D09BC" w:rsidP="004D09BC">
      <w:pPr>
        <w:rPr>
          <w:rFonts w:cs="FreeSans"/>
          <w:szCs w:val="20"/>
        </w:rPr>
      </w:pPr>
      <w:r w:rsidRPr="00986725">
        <w:rPr>
          <w:rFonts w:cs="FreeSans"/>
          <w:szCs w:val="20"/>
        </w:rPr>
        <w:tab/>
        <w:t>U.U. Einfluss auf die Wahl der Pflanzen!</w:t>
      </w:r>
    </w:p>
    <w:p w14:paraId="38DC1880" w14:textId="0E4758F6" w:rsidR="004D09BC" w:rsidRPr="00986725" w:rsidRDefault="003B5598" w:rsidP="004D09BC">
      <w:pPr>
        <w:rPr>
          <w:rFonts w:cs="FreeSans"/>
          <w:szCs w:val="20"/>
        </w:rPr>
      </w:pPr>
      <w:r>
        <w:rPr>
          <w:rFonts w:cs="FreeSans"/>
          <w:noProof/>
          <w:szCs w:val="20"/>
        </w:rPr>
        <w:drawing>
          <wp:anchor distT="0" distB="0" distL="114300" distR="114300" simplePos="0" relativeHeight="251764736" behindDoc="1" locked="0" layoutInCell="1" allowOverlap="1" wp14:anchorId="0E630D53" wp14:editId="2B7EA10A">
            <wp:simplePos x="0" y="0"/>
            <wp:positionH relativeFrom="column">
              <wp:posOffset>4796155</wp:posOffset>
            </wp:positionH>
            <wp:positionV relativeFrom="paragraph">
              <wp:posOffset>94615</wp:posOffset>
            </wp:positionV>
            <wp:extent cx="1179830" cy="620395"/>
            <wp:effectExtent l="0" t="0" r="1270" b="8255"/>
            <wp:wrapTight wrapText="bothSides">
              <wp:wrapPolygon edited="0">
                <wp:start x="0" y="0"/>
                <wp:lineTo x="0" y="21224"/>
                <wp:lineTo x="21274" y="21224"/>
                <wp:lineTo x="21274" y="0"/>
                <wp:lineTo x="0" y="0"/>
              </wp:wrapPolygon>
            </wp:wrapTight>
            <wp:docPr id="47876546" name="Grafik 4787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546" name="Sichtschutz.JPG"/>
                    <pic:cNvPicPr/>
                  </pic:nvPicPr>
                  <pic:blipFill>
                    <a:blip r:embed="rId38">
                      <a:extLst>
                        <a:ext uri="{28A0092B-C50C-407E-A947-70E740481C1C}">
                          <a14:useLocalDpi xmlns:a14="http://schemas.microsoft.com/office/drawing/2010/main" val="0"/>
                        </a:ext>
                      </a:extLst>
                    </a:blip>
                    <a:stretch>
                      <a:fillRect/>
                    </a:stretch>
                  </pic:blipFill>
                  <pic:spPr>
                    <a:xfrm>
                      <a:off x="0" y="0"/>
                      <a:ext cx="1179830" cy="620395"/>
                    </a:xfrm>
                    <a:prstGeom prst="rect">
                      <a:avLst/>
                    </a:prstGeom>
                  </pic:spPr>
                </pic:pic>
              </a:graphicData>
            </a:graphic>
            <wp14:sizeRelH relativeFrom="margin">
              <wp14:pctWidth>0</wp14:pctWidth>
            </wp14:sizeRelH>
            <wp14:sizeRelV relativeFrom="margin">
              <wp14:pctHeight>0</wp14:pctHeight>
            </wp14:sizeRelV>
          </wp:anchor>
        </w:drawing>
      </w:r>
    </w:p>
    <w:p w14:paraId="6EA4BC84" w14:textId="186C51C2" w:rsidR="004D09BC" w:rsidRPr="00986725" w:rsidRDefault="004D09BC">
      <w:pPr>
        <w:pStyle w:val="Listenabsatz"/>
        <w:numPr>
          <w:ilvl w:val="0"/>
          <w:numId w:val="4"/>
        </w:numPr>
        <w:spacing w:after="160" w:line="259" w:lineRule="auto"/>
        <w:ind w:left="426" w:hanging="426"/>
        <w:rPr>
          <w:rFonts w:ascii="FreeSans" w:hAnsi="FreeSans" w:cs="FreeSans"/>
          <w:sz w:val="20"/>
          <w:szCs w:val="20"/>
        </w:rPr>
      </w:pPr>
      <w:r w:rsidRPr="00986725">
        <w:rPr>
          <w:rFonts w:ascii="FreeSans" w:hAnsi="FreeSans" w:cs="FreeSans"/>
          <w:sz w:val="20"/>
          <w:szCs w:val="20"/>
        </w:rPr>
        <w:t>Soll die Einfriedung auch dem Sichtschutz dienen?</w:t>
      </w:r>
    </w:p>
    <w:p w14:paraId="40E101E0" w14:textId="515C675F" w:rsidR="004D09BC" w:rsidRPr="00986725" w:rsidRDefault="004D09BC" w:rsidP="004D09BC">
      <w:pPr>
        <w:rPr>
          <w:rFonts w:cs="FreeSans"/>
          <w:szCs w:val="20"/>
        </w:rPr>
      </w:pPr>
      <w:r w:rsidRPr="00986725">
        <w:rPr>
          <w:rFonts w:cs="FreeSans"/>
          <w:szCs w:val="20"/>
        </w:rPr>
        <w:tab/>
        <w:t>Ganzjährig? (Je nach Hecke, würde der Sichtschutz im Winter wegfallen.)</w:t>
      </w:r>
    </w:p>
    <w:p w14:paraId="292CDAD5" w14:textId="093D5992" w:rsidR="004D09BC" w:rsidRPr="00986725" w:rsidRDefault="004D09BC" w:rsidP="004D09BC">
      <w:pPr>
        <w:rPr>
          <w:rFonts w:cs="FreeSans"/>
          <w:szCs w:val="20"/>
        </w:rPr>
      </w:pPr>
    </w:p>
    <w:p w14:paraId="38D3D8CC" w14:textId="11A1DCC8" w:rsidR="004D09BC" w:rsidRPr="00986725" w:rsidRDefault="003B5598">
      <w:pPr>
        <w:pStyle w:val="Listenabsatz"/>
        <w:numPr>
          <w:ilvl w:val="0"/>
          <w:numId w:val="4"/>
        </w:numPr>
        <w:spacing w:after="160" w:line="259" w:lineRule="auto"/>
        <w:ind w:left="426" w:hanging="426"/>
        <w:rPr>
          <w:rFonts w:ascii="FreeSans" w:hAnsi="FreeSans" w:cs="FreeSans"/>
          <w:sz w:val="20"/>
          <w:szCs w:val="20"/>
        </w:rPr>
      </w:pPr>
      <w:r>
        <w:rPr>
          <w:rFonts w:cs="FreeSans"/>
          <w:noProof/>
          <w:szCs w:val="20"/>
        </w:rPr>
        <w:drawing>
          <wp:anchor distT="0" distB="0" distL="114300" distR="114300" simplePos="0" relativeHeight="251765760" behindDoc="1" locked="0" layoutInCell="1" allowOverlap="1" wp14:anchorId="3C7FABE5" wp14:editId="124BA4CC">
            <wp:simplePos x="0" y="0"/>
            <wp:positionH relativeFrom="column">
              <wp:posOffset>5055235</wp:posOffset>
            </wp:positionH>
            <wp:positionV relativeFrom="paragraph">
              <wp:posOffset>10160</wp:posOffset>
            </wp:positionV>
            <wp:extent cx="921306" cy="818938"/>
            <wp:effectExtent l="0" t="0" r="0" b="635"/>
            <wp:wrapNone/>
            <wp:docPr id="47876547" name="Grafik 4787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547" name="Kreislauf.JPG"/>
                    <pic:cNvPicPr/>
                  </pic:nvPicPr>
                  <pic:blipFill>
                    <a:blip r:embed="rId39">
                      <a:extLst>
                        <a:ext uri="{28A0092B-C50C-407E-A947-70E740481C1C}">
                          <a14:useLocalDpi xmlns:a14="http://schemas.microsoft.com/office/drawing/2010/main" val="0"/>
                        </a:ext>
                      </a:extLst>
                    </a:blip>
                    <a:stretch>
                      <a:fillRect/>
                    </a:stretch>
                  </pic:blipFill>
                  <pic:spPr>
                    <a:xfrm>
                      <a:off x="0" y="0"/>
                      <a:ext cx="921306" cy="818938"/>
                    </a:xfrm>
                    <a:prstGeom prst="rect">
                      <a:avLst/>
                    </a:prstGeom>
                  </pic:spPr>
                </pic:pic>
              </a:graphicData>
            </a:graphic>
            <wp14:sizeRelH relativeFrom="page">
              <wp14:pctWidth>0</wp14:pctWidth>
            </wp14:sizeRelH>
            <wp14:sizeRelV relativeFrom="page">
              <wp14:pctHeight>0</wp14:pctHeight>
            </wp14:sizeRelV>
          </wp:anchor>
        </w:drawing>
      </w:r>
      <w:r w:rsidR="004D09BC" w:rsidRPr="00986725">
        <w:rPr>
          <w:rFonts w:ascii="FreeSans" w:hAnsi="FreeSans" w:cs="FreeSans"/>
          <w:sz w:val="20"/>
          <w:szCs w:val="20"/>
        </w:rPr>
        <w:t>Wie wichtig ist dem Kunde</w:t>
      </w:r>
      <w:r w:rsidR="00A40E31" w:rsidRPr="00986725">
        <w:rPr>
          <w:rFonts w:ascii="FreeSans" w:hAnsi="FreeSans" w:cs="FreeSans"/>
          <w:sz w:val="20"/>
          <w:szCs w:val="20"/>
        </w:rPr>
        <w:t>n</w:t>
      </w:r>
      <w:r w:rsidR="004D09BC" w:rsidRPr="00986725">
        <w:rPr>
          <w:rFonts w:ascii="FreeSans" w:hAnsi="FreeSans" w:cs="FreeSans"/>
          <w:sz w:val="20"/>
          <w:szCs w:val="20"/>
        </w:rPr>
        <w:t xml:space="preserve"> Nachhaltigkeit?</w:t>
      </w:r>
    </w:p>
    <w:p w14:paraId="3230E586" w14:textId="77777777" w:rsidR="004D09BC" w:rsidRPr="00986725" w:rsidRDefault="004D09BC" w:rsidP="004D09BC">
      <w:pPr>
        <w:ind w:left="360" w:firstLine="348"/>
        <w:rPr>
          <w:rFonts w:cs="FreeSans"/>
          <w:szCs w:val="20"/>
        </w:rPr>
      </w:pPr>
      <w:r w:rsidRPr="00986725">
        <w:rPr>
          <w:rFonts w:cs="FreeSans"/>
          <w:szCs w:val="20"/>
        </w:rPr>
        <w:t>Ist das Material nachwachsend?</w:t>
      </w:r>
    </w:p>
    <w:p w14:paraId="18E2103C" w14:textId="77777777" w:rsidR="004D09BC" w:rsidRPr="00986725" w:rsidRDefault="004D09BC" w:rsidP="004D09BC">
      <w:pPr>
        <w:ind w:left="360" w:firstLine="348"/>
        <w:rPr>
          <w:rFonts w:cs="FreeSans"/>
          <w:szCs w:val="20"/>
        </w:rPr>
      </w:pPr>
      <w:r w:rsidRPr="00986725">
        <w:rPr>
          <w:rFonts w:cs="FreeSans"/>
          <w:szCs w:val="20"/>
        </w:rPr>
        <w:t>Ist das Material abbaubar?</w:t>
      </w:r>
    </w:p>
    <w:p w14:paraId="33959D5F" w14:textId="7539A47A" w:rsidR="004D09BC" w:rsidRPr="00986725" w:rsidRDefault="004D09BC" w:rsidP="004D09BC">
      <w:pPr>
        <w:ind w:left="360" w:firstLine="348"/>
        <w:rPr>
          <w:rFonts w:cs="FreeSans"/>
          <w:szCs w:val="20"/>
        </w:rPr>
      </w:pPr>
      <w:r w:rsidRPr="00986725">
        <w:rPr>
          <w:rFonts w:cs="FreeSans"/>
          <w:szCs w:val="20"/>
        </w:rPr>
        <w:t>Ist das Material in der Herstellung energieintensiv?</w:t>
      </w:r>
    </w:p>
    <w:p w14:paraId="1106D7D6" w14:textId="3F67D16F" w:rsidR="004D09BC" w:rsidRPr="00986725" w:rsidRDefault="003B5598" w:rsidP="004D09BC">
      <w:pPr>
        <w:rPr>
          <w:rFonts w:cs="FreeSans"/>
          <w:szCs w:val="20"/>
        </w:rPr>
      </w:pPr>
      <w:r>
        <w:rPr>
          <w:rFonts w:cs="FreeSans"/>
          <w:noProof/>
          <w:szCs w:val="20"/>
        </w:rPr>
        <w:drawing>
          <wp:anchor distT="0" distB="0" distL="114300" distR="114300" simplePos="0" relativeHeight="251766784" behindDoc="1" locked="0" layoutInCell="1" allowOverlap="1" wp14:anchorId="5015B9A6" wp14:editId="68195D8E">
            <wp:simplePos x="0" y="0"/>
            <wp:positionH relativeFrom="column">
              <wp:posOffset>4491355</wp:posOffset>
            </wp:positionH>
            <wp:positionV relativeFrom="paragraph">
              <wp:posOffset>37465</wp:posOffset>
            </wp:positionV>
            <wp:extent cx="1428750" cy="893704"/>
            <wp:effectExtent l="0" t="0" r="0" b="1905"/>
            <wp:wrapNone/>
            <wp:docPr id="47876548" name="Grafik 4787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548" name="Wolke.JPG"/>
                    <pic:cNvPicPr/>
                  </pic:nvPicPr>
                  <pic:blipFill>
                    <a:blip r:embed="rId40">
                      <a:extLst>
                        <a:ext uri="{28A0092B-C50C-407E-A947-70E740481C1C}">
                          <a14:useLocalDpi xmlns:a14="http://schemas.microsoft.com/office/drawing/2010/main" val="0"/>
                        </a:ext>
                      </a:extLst>
                    </a:blip>
                    <a:stretch>
                      <a:fillRect/>
                    </a:stretch>
                  </pic:blipFill>
                  <pic:spPr>
                    <a:xfrm>
                      <a:off x="0" y="0"/>
                      <a:ext cx="1428750" cy="893704"/>
                    </a:xfrm>
                    <a:prstGeom prst="rect">
                      <a:avLst/>
                    </a:prstGeom>
                  </pic:spPr>
                </pic:pic>
              </a:graphicData>
            </a:graphic>
            <wp14:sizeRelH relativeFrom="page">
              <wp14:pctWidth>0</wp14:pctWidth>
            </wp14:sizeRelH>
            <wp14:sizeRelV relativeFrom="page">
              <wp14:pctHeight>0</wp14:pctHeight>
            </wp14:sizeRelV>
          </wp:anchor>
        </w:drawing>
      </w:r>
    </w:p>
    <w:p w14:paraId="4E92EE01" w14:textId="77777777" w:rsidR="004D09BC" w:rsidRPr="00986725" w:rsidRDefault="004D09BC">
      <w:pPr>
        <w:pStyle w:val="Listenabsatz"/>
        <w:numPr>
          <w:ilvl w:val="0"/>
          <w:numId w:val="4"/>
        </w:numPr>
        <w:spacing w:after="160" w:line="259" w:lineRule="auto"/>
        <w:ind w:left="426" w:hanging="426"/>
        <w:rPr>
          <w:rFonts w:ascii="FreeSans" w:hAnsi="FreeSans" w:cs="FreeSans"/>
          <w:sz w:val="20"/>
          <w:szCs w:val="20"/>
        </w:rPr>
      </w:pPr>
      <w:r w:rsidRPr="00986725">
        <w:rPr>
          <w:rFonts w:ascii="FreeSans" w:hAnsi="FreeSans" w:cs="FreeSans"/>
          <w:sz w:val="20"/>
          <w:szCs w:val="20"/>
        </w:rPr>
        <w:t>Kann ich anhand des Materials den CO</w:t>
      </w:r>
      <w:r w:rsidRPr="00986725">
        <w:rPr>
          <w:rFonts w:ascii="FreeSans" w:hAnsi="FreeSans" w:cs="FreeSans"/>
          <w:sz w:val="20"/>
          <w:szCs w:val="20"/>
          <w:vertAlign w:val="subscript"/>
        </w:rPr>
        <w:t>2</w:t>
      </w:r>
      <w:r w:rsidRPr="00986725">
        <w:rPr>
          <w:rFonts w:ascii="FreeSans" w:hAnsi="FreeSans" w:cs="FreeSans"/>
          <w:sz w:val="20"/>
          <w:szCs w:val="20"/>
        </w:rPr>
        <w:t xml:space="preserve"> – Fußabdruck abschätzen?</w:t>
      </w:r>
    </w:p>
    <w:p w14:paraId="1B140CBA" w14:textId="77777777" w:rsidR="004D09BC" w:rsidRPr="00986725" w:rsidRDefault="004D09BC" w:rsidP="004D09BC">
      <w:pPr>
        <w:rPr>
          <w:rFonts w:cs="FreeSans"/>
          <w:szCs w:val="20"/>
        </w:rPr>
      </w:pPr>
    </w:p>
    <w:p w14:paraId="6B390213" w14:textId="77777777" w:rsidR="004D09BC" w:rsidRPr="00986725" w:rsidRDefault="004D09BC">
      <w:pPr>
        <w:pStyle w:val="Listenabsatz"/>
        <w:numPr>
          <w:ilvl w:val="0"/>
          <w:numId w:val="4"/>
        </w:numPr>
        <w:spacing w:after="160" w:line="259" w:lineRule="auto"/>
        <w:ind w:left="426" w:hanging="426"/>
        <w:rPr>
          <w:rFonts w:ascii="FreeSans" w:hAnsi="FreeSans" w:cs="FreeSans"/>
          <w:sz w:val="20"/>
          <w:szCs w:val="20"/>
        </w:rPr>
      </w:pPr>
      <w:r w:rsidRPr="00986725">
        <w:rPr>
          <w:rFonts w:ascii="FreeSans" w:hAnsi="FreeSans" w:cs="FreeSans"/>
          <w:sz w:val="20"/>
          <w:szCs w:val="20"/>
        </w:rPr>
        <w:t>Soll die Einfriedung wenig pflegeintensiv sein?</w:t>
      </w:r>
    </w:p>
    <w:p w14:paraId="033D08AC" w14:textId="0009ECBF" w:rsidR="006E4082" w:rsidRDefault="006E4082" w:rsidP="004D09BC">
      <w:pPr>
        <w:rPr>
          <w:rFonts w:cs="FreeSans"/>
          <w:szCs w:val="20"/>
        </w:rPr>
      </w:pPr>
    </w:p>
    <w:p w14:paraId="17CBFCA8" w14:textId="07A88563" w:rsidR="00986725" w:rsidRDefault="00986725" w:rsidP="004D09BC">
      <w:pPr>
        <w:rPr>
          <w:rFonts w:cs="FreeSans"/>
          <w:szCs w:val="20"/>
        </w:rPr>
      </w:pPr>
    </w:p>
    <w:p w14:paraId="6711EB9E" w14:textId="3588ED13" w:rsidR="00986725" w:rsidRDefault="00986725" w:rsidP="004D09BC">
      <w:pPr>
        <w:rPr>
          <w:rFonts w:cs="FreeSans"/>
          <w:szCs w:val="20"/>
        </w:rPr>
      </w:pPr>
    </w:p>
    <w:p w14:paraId="60FBD003" w14:textId="3767E253" w:rsidR="00986725" w:rsidRDefault="00986725" w:rsidP="004D09BC">
      <w:pPr>
        <w:rPr>
          <w:rFonts w:cs="FreeSans"/>
          <w:szCs w:val="20"/>
        </w:rPr>
      </w:pPr>
    </w:p>
    <w:p w14:paraId="27625ED3" w14:textId="03DC81DF" w:rsidR="00986725" w:rsidRDefault="00986725" w:rsidP="004D09BC">
      <w:pPr>
        <w:rPr>
          <w:rFonts w:cs="FreeSans"/>
          <w:szCs w:val="20"/>
        </w:rPr>
      </w:pPr>
    </w:p>
    <w:p w14:paraId="3D6F0AD9" w14:textId="77777777" w:rsidR="00986725" w:rsidRPr="00986725" w:rsidRDefault="00986725" w:rsidP="004D09BC">
      <w:pPr>
        <w:rPr>
          <w:rFonts w:cs="FreeSans"/>
          <w:szCs w:val="20"/>
        </w:rPr>
      </w:pPr>
    </w:p>
    <w:p w14:paraId="0DD52987" w14:textId="6A297E56" w:rsidR="004D09BC" w:rsidRPr="00986725" w:rsidRDefault="004D09BC" w:rsidP="004D09BC">
      <w:pPr>
        <w:rPr>
          <w:rFonts w:cs="FreeSans"/>
          <w:b/>
          <w:bCs/>
          <w:szCs w:val="20"/>
        </w:rPr>
      </w:pPr>
      <w:r w:rsidRPr="00986725">
        <w:rPr>
          <w:rFonts w:cs="FreeSans"/>
          <w:b/>
          <w:bCs/>
          <w:szCs w:val="20"/>
        </w:rPr>
        <w:t>Werte für die Berechnung:</w:t>
      </w:r>
    </w:p>
    <w:p w14:paraId="45A6DA56" w14:textId="77777777" w:rsidR="004D09BC" w:rsidRPr="00986725" w:rsidRDefault="004D09BC" w:rsidP="004D09BC">
      <w:pPr>
        <w:rPr>
          <w:rFonts w:cs="FreeSans"/>
          <w:szCs w:val="20"/>
        </w:rPr>
      </w:pPr>
      <w:r w:rsidRPr="00986725">
        <w:rPr>
          <w:rFonts w:cs="FreeSans"/>
          <w:b/>
          <w:bCs/>
          <w:noProof/>
          <w:szCs w:val="20"/>
          <w:lang w:eastAsia="de-DE"/>
        </w:rPr>
        <mc:AlternateContent>
          <mc:Choice Requires="wps">
            <w:drawing>
              <wp:anchor distT="0" distB="0" distL="114300" distR="114300" simplePos="0" relativeHeight="251698176" behindDoc="0" locked="0" layoutInCell="1" allowOverlap="1" wp14:anchorId="3C3E336A" wp14:editId="2ECBC748">
                <wp:simplePos x="0" y="0"/>
                <wp:positionH relativeFrom="column">
                  <wp:posOffset>3393440</wp:posOffset>
                </wp:positionH>
                <wp:positionV relativeFrom="paragraph">
                  <wp:posOffset>151766</wp:posOffset>
                </wp:positionV>
                <wp:extent cx="2515002" cy="1699260"/>
                <wp:effectExtent l="247650" t="400050" r="266700" b="358140"/>
                <wp:wrapNone/>
                <wp:docPr id="210" name="Rechteck: gefaltete Ecke 210"/>
                <wp:cNvGraphicFramePr/>
                <a:graphic xmlns:a="http://schemas.openxmlformats.org/drawingml/2006/main">
                  <a:graphicData uri="http://schemas.microsoft.com/office/word/2010/wordprocessingShape">
                    <wps:wsp>
                      <wps:cNvSpPr/>
                      <wps:spPr>
                        <a:xfrm rot="1146632">
                          <a:off x="0" y="0"/>
                          <a:ext cx="2515002" cy="169926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65725C56" w14:textId="4C27F6B1" w:rsidR="004B58C6" w:rsidRPr="000514A1" w:rsidRDefault="004B58C6" w:rsidP="004D09BC">
                            <w:pPr>
                              <w:spacing w:line="360" w:lineRule="auto"/>
                              <w:rPr>
                                <w:color w:val="000000" w:themeColor="text1"/>
                              </w:rPr>
                            </w:pPr>
                            <w:r>
                              <w:rPr>
                                <w:color w:val="000000" w:themeColor="text1"/>
                              </w:rPr>
                              <w:t>Berechnen Sie</w:t>
                            </w:r>
                            <w:r w:rsidRPr="000514A1">
                              <w:rPr>
                                <w:color w:val="000000" w:themeColor="text1"/>
                              </w:rPr>
                              <w:t xml:space="preserve"> die Kosten für die Baustelle aus!</w:t>
                            </w:r>
                            <w:r w:rsidRPr="000514A1">
                              <w:t xml:space="preserve"> </w:t>
                            </w:r>
                            <w:r w:rsidRPr="000514A1">
                              <w:rPr>
                                <w:color w:val="000000" w:themeColor="text1"/>
                              </w:rPr>
                              <w:t>Mache</w:t>
                            </w:r>
                            <w:r>
                              <w:rPr>
                                <w:color w:val="000000" w:themeColor="text1"/>
                              </w:rPr>
                              <w:t>n Sie</w:t>
                            </w:r>
                            <w:r w:rsidRPr="000514A1">
                              <w:rPr>
                                <w:color w:val="000000" w:themeColor="text1"/>
                              </w:rPr>
                              <w:t xml:space="preserve"> einen Vorschlag</w:t>
                            </w:r>
                            <w:r>
                              <w:rPr>
                                <w:color w:val="000000" w:themeColor="text1"/>
                              </w:rPr>
                              <w:t>,</w:t>
                            </w:r>
                            <w:r w:rsidRPr="000514A1">
                              <w:rPr>
                                <w:color w:val="000000" w:themeColor="text1"/>
                              </w:rPr>
                              <w:t xml:space="preserve"> der zwei Varianten des Zauns beinhaltet!</w:t>
                            </w:r>
                            <w:r>
                              <w:rPr>
                                <w:color w:val="000000" w:themeColor="text1"/>
                              </w:rPr>
                              <w:t xml:space="preserve"> Schätzen Sie alle noch benötigten Werte!</w:t>
                            </w:r>
                          </w:p>
                          <w:p w14:paraId="6F4D445A" w14:textId="77777777" w:rsidR="004B58C6" w:rsidRPr="009D2AE0" w:rsidRDefault="004B58C6" w:rsidP="004D09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E336A" id="Rechteck: gefaltete Ecke 210" o:spid="_x0000_s1098" type="#_x0000_t65" style="position:absolute;margin-left:267.2pt;margin-top:11.95pt;width:198.05pt;height:133.8pt;rotation:1252428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" adj="18000" fillcolor="#cdddac [1622]" strokecolor="#94b64e [3046]">
                <v:fill color2="#f0f4e6 [502]" rotate="t" angle="180" colors="0 #dafda7;22938f #e4fdc2;1 #f5ffe6" focus="100%" type="gradient"/>
                <v:shadow on="t" color="black" opacity="24903f" origin=",.5" offset="0,.55556mm"/>
                <v:textbox>
                  <w:txbxContent>
                    <w:p w14:paraId="65725C56" w14:textId="4C27F6B1" w:rsidR="004B58C6" w:rsidRPr="000514A1" w:rsidRDefault="004B58C6" w:rsidP="004D09BC">
                      <w:pPr>
                        <w:spacing w:line="360" w:lineRule="auto"/>
                        <w:rPr>
                          <w:color w:val="000000" w:themeColor="text1"/>
                        </w:rPr>
                      </w:pPr>
                      <w:r>
                        <w:rPr>
                          <w:color w:val="000000" w:themeColor="text1"/>
                        </w:rPr>
                        <w:t>Berechnen Sie</w:t>
                      </w:r>
                      <w:r w:rsidRPr="000514A1">
                        <w:rPr>
                          <w:color w:val="000000" w:themeColor="text1"/>
                        </w:rPr>
                        <w:t xml:space="preserve"> die Kosten für die Baustelle aus!</w:t>
                      </w:r>
                      <w:r w:rsidRPr="000514A1">
                        <w:t xml:space="preserve"> </w:t>
                      </w:r>
                      <w:r w:rsidRPr="000514A1">
                        <w:rPr>
                          <w:color w:val="000000" w:themeColor="text1"/>
                        </w:rPr>
                        <w:t>Mache</w:t>
                      </w:r>
                      <w:r>
                        <w:rPr>
                          <w:color w:val="000000" w:themeColor="text1"/>
                        </w:rPr>
                        <w:t>n Sie</w:t>
                      </w:r>
                      <w:r w:rsidRPr="000514A1">
                        <w:rPr>
                          <w:color w:val="000000" w:themeColor="text1"/>
                        </w:rPr>
                        <w:t xml:space="preserve"> einen Vorschlag</w:t>
                      </w:r>
                      <w:r>
                        <w:rPr>
                          <w:color w:val="000000" w:themeColor="text1"/>
                        </w:rPr>
                        <w:t>,</w:t>
                      </w:r>
                      <w:r w:rsidRPr="000514A1">
                        <w:rPr>
                          <w:color w:val="000000" w:themeColor="text1"/>
                        </w:rPr>
                        <w:t xml:space="preserve"> der zwei Varianten des Zauns beinhaltet!</w:t>
                      </w:r>
                      <w:r>
                        <w:rPr>
                          <w:color w:val="000000" w:themeColor="text1"/>
                        </w:rPr>
                        <w:t xml:space="preserve"> Schätzen Sie alle noch benötigten Werte!</w:t>
                      </w:r>
                    </w:p>
                    <w:p w14:paraId="6F4D445A" w14:textId="77777777" w:rsidR="004B58C6" w:rsidRPr="009D2AE0" w:rsidRDefault="004B58C6" w:rsidP="004D09BC">
                      <w:pPr>
                        <w:jc w:val="center"/>
                        <w:rPr>
                          <w:color w:val="000000" w:themeColor="text1"/>
                        </w:rPr>
                      </w:pPr>
                    </w:p>
                  </w:txbxContent>
                </v:textbox>
              </v:shape>
            </w:pict>
          </mc:Fallback>
        </mc:AlternateContent>
      </w:r>
    </w:p>
    <w:p w14:paraId="2D12FB39" w14:textId="77777777" w:rsidR="004D09BC" w:rsidRPr="00986725" w:rsidRDefault="004D09BC">
      <w:pPr>
        <w:pStyle w:val="Listenabsatz"/>
        <w:numPr>
          <w:ilvl w:val="0"/>
          <w:numId w:val="5"/>
        </w:numPr>
        <w:spacing w:after="0" w:line="360" w:lineRule="auto"/>
        <w:ind w:left="426" w:hanging="426"/>
        <w:rPr>
          <w:rFonts w:ascii="FreeSans" w:hAnsi="FreeSans" w:cs="FreeSans"/>
          <w:sz w:val="20"/>
          <w:szCs w:val="20"/>
        </w:rPr>
      </w:pPr>
      <w:r w:rsidRPr="00986725">
        <w:rPr>
          <w:rFonts w:ascii="FreeSans" w:hAnsi="FreeSans" w:cs="FreeSans"/>
          <w:sz w:val="20"/>
          <w:szCs w:val="20"/>
        </w:rPr>
        <w:lastRenderedPageBreak/>
        <w:t>Kosten Mauer in m² ohne Material: 246 €</w:t>
      </w:r>
    </w:p>
    <w:p w14:paraId="4C3C7559" w14:textId="77777777" w:rsidR="004D09BC" w:rsidRPr="00986725" w:rsidRDefault="004D09BC">
      <w:pPr>
        <w:pStyle w:val="Listenabsatz"/>
        <w:numPr>
          <w:ilvl w:val="0"/>
          <w:numId w:val="5"/>
        </w:numPr>
        <w:spacing w:after="0" w:line="360" w:lineRule="auto"/>
        <w:ind w:left="426" w:hanging="426"/>
        <w:rPr>
          <w:rFonts w:ascii="FreeSans" w:hAnsi="FreeSans" w:cs="FreeSans"/>
          <w:sz w:val="20"/>
          <w:szCs w:val="20"/>
        </w:rPr>
      </w:pPr>
      <w:r w:rsidRPr="00986725">
        <w:rPr>
          <w:rFonts w:ascii="FreeSans" w:hAnsi="FreeSans" w:cs="FreeSans"/>
          <w:sz w:val="20"/>
          <w:szCs w:val="20"/>
        </w:rPr>
        <w:t xml:space="preserve">Kosten Zaun in </w:t>
      </w:r>
      <w:proofErr w:type="spellStart"/>
      <w:r w:rsidRPr="00986725">
        <w:rPr>
          <w:rFonts w:ascii="FreeSans" w:hAnsi="FreeSans" w:cs="FreeSans"/>
          <w:sz w:val="20"/>
          <w:szCs w:val="20"/>
        </w:rPr>
        <w:t>lfm</w:t>
      </w:r>
      <w:proofErr w:type="spellEnd"/>
      <w:r w:rsidRPr="00986725">
        <w:rPr>
          <w:rFonts w:ascii="FreeSans" w:hAnsi="FreeSans" w:cs="FreeSans"/>
          <w:sz w:val="20"/>
          <w:szCs w:val="20"/>
        </w:rPr>
        <w:t xml:space="preserve"> ohne Material 50 €</w:t>
      </w:r>
    </w:p>
    <w:p w14:paraId="466EC7A6" w14:textId="77777777" w:rsidR="004D09BC" w:rsidRPr="00986725" w:rsidRDefault="004D09BC">
      <w:pPr>
        <w:pStyle w:val="Listenabsatz"/>
        <w:numPr>
          <w:ilvl w:val="0"/>
          <w:numId w:val="5"/>
        </w:numPr>
        <w:spacing w:after="0" w:line="360" w:lineRule="auto"/>
        <w:ind w:left="426" w:hanging="426"/>
        <w:rPr>
          <w:rFonts w:ascii="FreeSans" w:hAnsi="FreeSans" w:cs="FreeSans"/>
          <w:sz w:val="20"/>
          <w:szCs w:val="20"/>
        </w:rPr>
      </w:pPr>
      <w:r w:rsidRPr="00986725">
        <w:rPr>
          <w:rFonts w:ascii="FreeSans" w:hAnsi="FreeSans" w:cs="FreeSans"/>
          <w:sz w:val="20"/>
          <w:szCs w:val="20"/>
        </w:rPr>
        <w:t>Kosten des Materials:</w:t>
      </w:r>
    </w:p>
    <w:p w14:paraId="22EE0FDC" w14:textId="77777777" w:rsidR="004D09BC" w:rsidRPr="00986725" w:rsidRDefault="004D09BC">
      <w:pPr>
        <w:pStyle w:val="Listenabsatz"/>
        <w:numPr>
          <w:ilvl w:val="1"/>
          <w:numId w:val="5"/>
        </w:numPr>
        <w:spacing w:after="0" w:line="360" w:lineRule="auto"/>
        <w:rPr>
          <w:rFonts w:ascii="FreeSans" w:hAnsi="FreeSans" w:cs="FreeSans"/>
          <w:sz w:val="20"/>
          <w:szCs w:val="20"/>
        </w:rPr>
      </w:pPr>
      <w:r w:rsidRPr="00986725">
        <w:rPr>
          <w:rFonts w:ascii="FreeSans" w:hAnsi="FreeSans" w:cs="FreeSans"/>
          <w:sz w:val="20"/>
          <w:szCs w:val="20"/>
        </w:rPr>
        <w:t>Steine: 80 €/m²</w:t>
      </w:r>
    </w:p>
    <w:p w14:paraId="21E33B9F" w14:textId="77777777" w:rsidR="004D09BC" w:rsidRPr="00986725" w:rsidRDefault="004D09BC">
      <w:pPr>
        <w:pStyle w:val="Listenabsatz"/>
        <w:numPr>
          <w:ilvl w:val="1"/>
          <w:numId w:val="5"/>
        </w:numPr>
        <w:spacing w:after="0" w:line="360" w:lineRule="auto"/>
        <w:rPr>
          <w:rFonts w:ascii="FreeSans" w:hAnsi="FreeSans" w:cs="FreeSans"/>
          <w:sz w:val="20"/>
          <w:szCs w:val="20"/>
        </w:rPr>
      </w:pPr>
      <w:r w:rsidRPr="00986725">
        <w:rPr>
          <w:rFonts w:ascii="FreeSans" w:hAnsi="FreeSans" w:cs="FreeSans"/>
          <w:sz w:val="20"/>
          <w:szCs w:val="20"/>
        </w:rPr>
        <w:t xml:space="preserve">Holz: </w:t>
      </w:r>
    </w:p>
    <w:p w14:paraId="25730E4B" w14:textId="77777777" w:rsidR="004D09BC" w:rsidRPr="00986725" w:rsidRDefault="004D09BC">
      <w:pPr>
        <w:pStyle w:val="Listenabsatz"/>
        <w:numPr>
          <w:ilvl w:val="2"/>
          <w:numId w:val="5"/>
        </w:numPr>
        <w:spacing w:after="0" w:line="360" w:lineRule="auto"/>
        <w:rPr>
          <w:rFonts w:ascii="FreeSans" w:hAnsi="FreeSans" w:cs="FreeSans"/>
          <w:sz w:val="20"/>
          <w:szCs w:val="20"/>
        </w:rPr>
      </w:pPr>
      <w:r w:rsidRPr="00986725">
        <w:rPr>
          <w:rFonts w:ascii="FreeSans" w:hAnsi="FreeSans" w:cs="FreeSans"/>
          <w:sz w:val="20"/>
          <w:szCs w:val="20"/>
        </w:rPr>
        <w:t xml:space="preserve">Riegel 3,20 € / </w:t>
      </w:r>
      <w:proofErr w:type="spellStart"/>
      <w:r w:rsidRPr="00986725">
        <w:rPr>
          <w:rFonts w:ascii="FreeSans" w:hAnsi="FreeSans" w:cs="FreeSans"/>
          <w:sz w:val="20"/>
          <w:szCs w:val="20"/>
        </w:rPr>
        <w:t>lfm</w:t>
      </w:r>
      <w:proofErr w:type="spellEnd"/>
    </w:p>
    <w:p w14:paraId="49F80A51" w14:textId="77777777" w:rsidR="004D09BC" w:rsidRPr="00986725" w:rsidRDefault="004D09BC">
      <w:pPr>
        <w:pStyle w:val="Listenabsatz"/>
        <w:numPr>
          <w:ilvl w:val="2"/>
          <w:numId w:val="5"/>
        </w:numPr>
        <w:spacing w:after="0" w:line="360" w:lineRule="auto"/>
        <w:rPr>
          <w:rFonts w:ascii="FreeSans" w:hAnsi="FreeSans" w:cs="FreeSans"/>
          <w:sz w:val="20"/>
          <w:szCs w:val="20"/>
        </w:rPr>
      </w:pPr>
      <w:r w:rsidRPr="00986725">
        <w:rPr>
          <w:rFonts w:ascii="FreeSans" w:hAnsi="FreeSans" w:cs="FreeSans"/>
          <w:sz w:val="20"/>
          <w:szCs w:val="20"/>
        </w:rPr>
        <w:t xml:space="preserve">Latten 2,85 € / </w:t>
      </w:r>
      <w:proofErr w:type="spellStart"/>
      <w:r w:rsidRPr="00986725">
        <w:rPr>
          <w:rFonts w:ascii="FreeSans" w:hAnsi="FreeSans" w:cs="FreeSans"/>
          <w:sz w:val="20"/>
          <w:szCs w:val="20"/>
        </w:rPr>
        <w:t>lfm</w:t>
      </w:r>
      <w:proofErr w:type="spellEnd"/>
    </w:p>
    <w:p w14:paraId="4BB0B2AC" w14:textId="77777777" w:rsidR="004D09BC" w:rsidRPr="00986725" w:rsidRDefault="004D09BC">
      <w:pPr>
        <w:pStyle w:val="Listenabsatz"/>
        <w:numPr>
          <w:ilvl w:val="2"/>
          <w:numId w:val="5"/>
        </w:numPr>
        <w:spacing w:after="0" w:line="360" w:lineRule="auto"/>
        <w:rPr>
          <w:rFonts w:ascii="FreeSans" w:hAnsi="FreeSans" w:cs="FreeSans"/>
          <w:sz w:val="20"/>
          <w:szCs w:val="20"/>
        </w:rPr>
      </w:pPr>
      <w:r w:rsidRPr="00986725">
        <w:rPr>
          <w:rFonts w:ascii="FreeSans" w:hAnsi="FreeSans" w:cs="FreeSans"/>
          <w:sz w:val="20"/>
          <w:szCs w:val="20"/>
        </w:rPr>
        <w:t>Pfosten 15 € / Stück</w:t>
      </w:r>
    </w:p>
    <w:p w14:paraId="54C343E1" w14:textId="77777777" w:rsidR="004D09BC" w:rsidRPr="00986725" w:rsidRDefault="004D09BC">
      <w:pPr>
        <w:pStyle w:val="Listenabsatz"/>
        <w:numPr>
          <w:ilvl w:val="0"/>
          <w:numId w:val="5"/>
        </w:numPr>
        <w:spacing w:after="0" w:line="360" w:lineRule="auto"/>
        <w:ind w:left="426" w:hanging="426"/>
        <w:rPr>
          <w:rFonts w:ascii="FreeSans" w:hAnsi="FreeSans" w:cs="FreeSans"/>
          <w:sz w:val="20"/>
          <w:szCs w:val="20"/>
        </w:rPr>
      </w:pPr>
      <w:r w:rsidRPr="00986725">
        <w:rPr>
          <w:rFonts w:ascii="FreeSans" w:hAnsi="FreeSans" w:cs="FreeSans"/>
          <w:sz w:val="20"/>
          <w:szCs w:val="20"/>
        </w:rPr>
        <w:t>Rabatt für Herrn Maier von 11,25 %</w:t>
      </w:r>
    </w:p>
    <w:p w14:paraId="620FEEF2" w14:textId="77777777" w:rsidR="004D09BC" w:rsidRDefault="004D09BC" w:rsidP="004D09BC"/>
    <w:tbl>
      <w:tblPr>
        <w:tblStyle w:val="Tabellenraster"/>
        <w:tblW w:w="0" w:type="auto"/>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D09BC" w14:paraId="305D2008" w14:textId="77777777" w:rsidTr="006E4082">
        <w:trPr>
          <w:trHeight w:hRule="exact" w:val="284"/>
        </w:trPr>
        <w:tc>
          <w:tcPr>
            <w:tcW w:w="283" w:type="dxa"/>
          </w:tcPr>
          <w:p w14:paraId="184E9C73" w14:textId="77777777" w:rsidR="004D09BC" w:rsidRDefault="004D09BC" w:rsidP="00B61F57"/>
        </w:tc>
        <w:tc>
          <w:tcPr>
            <w:tcW w:w="283" w:type="dxa"/>
          </w:tcPr>
          <w:p w14:paraId="1AD495C9" w14:textId="77777777" w:rsidR="004D09BC" w:rsidRDefault="004D09BC" w:rsidP="00B61F57"/>
        </w:tc>
        <w:tc>
          <w:tcPr>
            <w:tcW w:w="283" w:type="dxa"/>
          </w:tcPr>
          <w:p w14:paraId="688307B9" w14:textId="77777777" w:rsidR="004D09BC" w:rsidRDefault="004D09BC" w:rsidP="00B61F57"/>
        </w:tc>
        <w:tc>
          <w:tcPr>
            <w:tcW w:w="283" w:type="dxa"/>
          </w:tcPr>
          <w:p w14:paraId="05CC3DE5" w14:textId="77777777" w:rsidR="004D09BC" w:rsidRDefault="004D09BC" w:rsidP="00B61F57"/>
        </w:tc>
        <w:tc>
          <w:tcPr>
            <w:tcW w:w="283" w:type="dxa"/>
          </w:tcPr>
          <w:p w14:paraId="076F2D12" w14:textId="77777777" w:rsidR="004D09BC" w:rsidRDefault="004D09BC" w:rsidP="00B61F57"/>
        </w:tc>
        <w:tc>
          <w:tcPr>
            <w:tcW w:w="283" w:type="dxa"/>
          </w:tcPr>
          <w:p w14:paraId="4F20CBD4" w14:textId="77777777" w:rsidR="004D09BC" w:rsidRDefault="004D09BC" w:rsidP="00B61F57"/>
        </w:tc>
        <w:tc>
          <w:tcPr>
            <w:tcW w:w="283" w:type="dxa"/>
          </w:tcPr>
          <w:p w14:paraId="38385803" w14:textId="77777777" w:rsidR="004D09BC" w:rsidRDefault="004D09BC" w:rsidP="00B61F57"/>
        </w:tc>
        <w:tc>
          <w:tcPr>
            <w:tcW w:w="283" w:type="dxa"/>
          </w:tcPr>
          <w:p w14:paraId="64953651" w14:textId="77777777" w:rsidR="004D09BC" w:rsidRDefault="004D09BC" w:rsidP="00B61F57"/>
        </w:tc>
        <w:tc>
          <w:tcPr>
            <w:tcW w:w="283" w:type="dxa"/>
          </w:tcPr>
          <w:p w14:paraId="4B51A95A" w14:textId="77777777" w:rsidR="004D09BC" w:rsidRDefault="004D09BC" w:rsidP="00B61F57"/>
        </w:tc>
        <w:tc>
          <w:tcPr>
            <w:tcW w:w="283" w:type="dxa"/>
            <w:tcBorders>
              <w:right w:val="single" w:sz="4" w:space="0" w:color="BFBFBF" w:themeColor="background1" w:themeShade="BF"/>
            </w:tcBorders>
          </w:tcPr>
          <w:p w14:paraId="16DAB911" w14:textId="77777777" w:rsidR="004D09BC" w:rsidRDefault="004D09BC" w:rsidP="00B61F57"/>
        </w:tc>
        <w:tc>
          <w:tcPr>
            <w:tcW w:w="283" w:type="dxa"/>
            <w:tcBorders>
              <w:left w:val="single" w:sz="4" w:space="0" w:color="BFBFBF" w:themeColor="background1" w:themeShade="BF"/>
            </w:tcBorders>
          </w:tcPr>
          <w:p w14:paraId="5FFA6CB5" w14:textId="77777777" w:rsidR="004D09BC" w:rsidRDefault="004D09BC" w:rsidP="00B61F57"/>
        </w:tc>
        <w:tc>
          <w:tcPr>
            <w:tcW w:w="283" w:type="dxa"/>
          </w:tcPr>
          <w:p w14:paraId="25294A0D" w14:textId="77777777" w:rsidR="004D09BC" w:rsidRDefault="004D09BC" w:rsidP="00B61F57"/>
        </w:tc>
        <w:tc>
          <w:tcPr>
            <w:tcW w:w="283" w:type="dxa"/>
          </w:tcPr>
          <w:p w14:paraId="3C0A9696" w14:textId="77777777" w:rsidR="004D09BC" w:rsidRDefault="004D09BC" w:rsidP="00B61F57"/>
        </w:tc>
        <w:tc>
          <w:tcPr>
            <w:tcW w:w="283" w:type="dxa"/>
          </w:tcPr>
          <w:p w14:paraId="7D3FC55D" w14:textId="77777777" w:rsidR="004D09BC" w:rsidRDefault="004D09BC" w:rsidP="00B61F57"/>
        </w:tc>
        <w:tc>
          <w:tcPr>
            <w:tcW w:w="283" w:type="dxa"/>
          </w:tcPr>
          <w:p w14:paraId="12838EED" w14:textId="77777777" w:rsidR="004D09BC" w:rsidRDefault="004D09BC" w:rsidP="00B61F57"/>
        </w:tc>
        <w:tc>
          <w:tcPr>
            <w:tcW w:w="283" w:type="dxa"/>
          </w:tcPr>
          <w:p w14:paraId="5C0EE39A" w14:textId="77777777" w:rsidR="004D09BC" w:rsidRDefault="004D09BC" w:rsidP="00B61F57"/>
        </w:tc>
        <w:tc>
          <w:tcPr>
            <w:tcW w:w="283" w:type="dxa"/>
          </w:tcPr>
          <w:p w14:paraId="423E6C0D" w14:textId="77777777" w:rsidR="004D09BC" w:rsidRDefault="004D09BC" w:rsidP="00B61F57"/>
        </w:tc>
        <w:tc>
          <w:tcPr>
            <w:tcW w:w="283" w:type="dxa"/>
          </w:tcPr>
          <w:p w14:paraId="6FC41825" w14:textId="77777777" w:rsidR="004D09BC" w:rsidRDefault="004D09BC" w:rsidP="00B61F57"/>
        </w:tc>
        <w:tc>
          <w:tcPr>
            <w:tcW w:w="283" w:type="dxa"/>
          </w:tcPr>
          <w:p w14:paraId="50DF3315" w14:textId="77777777" w:rsidR="004D09BC" w:rsidRDefault="004D09BC" w:rsidP="00B61F57"/>
        </w:tc>
        <w:tc>
          <w:tcPr>
            <w:tcW w:w="283" w:type="dxa"/>
          </w:tcPr>
          <w:p w14:paraId="1DB79F59" w14:textId="77777777" w:rsidR="004D09BC" w:rsidRDefault="004D09BC" w:rsidP="00B61F57"/>
        </w:tc>
        <w:tc>
          <w:tcPr>
            <w:tcW w:w="283" w:type="dxa"/>
          </w:tcPr>
          <w:p w14:paraId="2868D055" w14:textId="77777777" w:rsidR="004D09BC" w:rsidRDefault="004D09BC" w:rsidP="00B61F57"/>
        </w:tc>
        <w:tc>
          <w:tcPr>
            <w:tcW w:w="283" w:type="dxa"/>
          </w:tcPr>
          <w:p w14:paraId="580D0CCB" w14:textId="77777777" w:rsidR="004D09BC" w:rsidRDefault="004D09BC" w:rsidP="00B61F57"/>
        </w:tc>
        <w:tc>
          <w:tcPr>
            <w:tcW w:w="283" w:type="dxa"/>
          </w:tcPr>
          <w:p w14:paraId="07B09F44" w14:textId="77777777" w:rsidR="004D09BC" w:rsidRDefault="004D09BC" w:rsidP="00B61F57"/>
        </w:tc>
        <w:tc>
          <w:tcPr>
            <w:tcW w:w="283" w:type="dxa"/>
          </w:tcPr>
          <w:p w14:paraId="1DDAAD2D" w14:textId="77777777" w:rsidR="004D09BC" w:rsidRDefault="004D09BC" w:rsidP="00B61F57"/>
        </w:tc>
        <w:tc>
          <w:tcPr>
            <w:tcW w:w="283" w:type="dxa"/>
          </w:tcPr>
          <w:p w14:paraId="69325709" w14:textId="77777777" w:rsidR="004D09BC" w:rsidRDefault="004D09BC" w:rsidP="00B61F57"/>
        </w:tc>
        <w:tc>
          <w:tcPr>
            <w:tcW w:w="283" w:type="dxa"/>
          </w:tcPr>
          <w:p w14:paraId="4B41DD3E" w14:textId="77777777" w:rsidR="004D09BC" w:rsidRDefault="004D09BC" w:rsidP="00B61F57"/>
        </w:tc>
        <w:tc>
          <w:tcPr>
            <w:tcW w:w="283" w:type="dxa"/>
          </w:tcPr>
          <w:p w14:paraId="38D17FB8" w14:textId="77777777" w:rsidR="004D09BC" w:rsidRDefault="004D09BC" w:rsidP="00B61F57"/>
        </w:tc>
        <w:tc>
          <w:tcPr>
            <w:tcW w:w="283" w:type="dxa"/>
            <w:tcBorders>
              <w:bottom w:val="single" w:sz="2" w:space="0" w:color="BFBFBF"/>
            </w:tcBorders>
          </w:tcPr>
          <w:p w14:paraId="581D9AC5" w14:textId="77777777" w:rsidR="004D09BC" w:rsidRDefault="004D09BC" w:rsidP="00B61F57"/>
        </w:tc>
        <w:tc>
          <w:tcPr>
            <w:tcW w:w="283" w:type="dxa"/>
          </w:tcPr>
          <w:p w14:paraId="02C76B1C" w14:textId="77777777" w:rsidR="004D09BC" w:rsidRDefault="004D09BC" w:rsidP="00B61F57"/>
        </w:tc>
        <w:tc>
          <w:tcPr>
            <w:tcW w:w="283" w:type="dxa"/>
          </w:tcPr>
          <w:p w14:paraId="3764C818" w14:textId="77777777" w:rsidR="004D09BC" w:rsidRDefault="004D09BC" w:rsidP="00B61F57"/>
        </w:tc>
      </w:tr>
      <w:tr w:rsidR="004D09BC" w14:paraId="355D4D0F" w14:textId="77777777" w:rsidTr="006E4082">
        <w:trPr>
          <w:trHeight w:hRule="exact" w:val="284"/>
        </w:trPr>
        <w:tc>
          <w:tcPr>
            <w:tcW w:w="283" w:type="dxa"/>
            <w:tcBorders>
              <w:top w:val="single" w:sz="2" w:space="0" w:color="BFBFBF"/>
            </w:tcBorders>
          </w:tcPr>
          <w:p w14:paraId="7FA29F2E" w14:textId="77777777" w:rsidR="004D09BC" w:rsidRDefault="004D09BC" w:rsidP="00B61F57"/>
        </w:tc>
        <w:tc>
          <w:tcPr>
            <w:tcW w:w="283" w:type="dxa"/>
            <w:tcBorders>
              <w:top w:val="single" w:sz="2" w:space="0" w:color="BFBFBF"/>
            </w:tcBorders>
          </w:tcPr>
          <w:p w14:paraId="1CC1A478" w14:textId="77777777" w:rsidR="004D09BC" w:rsidRDefault="004D09BC" w:rsidP="00B61F57"/>
        </w:tc>
        <w:tc>
          <w:tcPr>
            <w:tcW w:w="283" w:type="dxa"/>
            <w:tcBorders>
              <w:top w:val="single" w:sz="2" w:space="0" w:color="BFBFBF"/>
            </w:tcBorders>
          </w:tcPr>
          <w:p w14:paraId="4BCF53B4" w14:textId="77777777" w:rsidR="004D09BC" w:rsidRDefault="004D09BC" w:rsidP="00B61F57"/>
        </w:tc>
        <w:tc>
          <w:tcPr>
            <w:tcW w:w="283" w:type="dxa"/>
            <w:tcBorders>
              <w:top w:val="single" w:sz="2" w:space="0" w:color="BFBFBF"/>
            </w:tcBorders>
          </w:tcPr>
          <w:p w14:paraId="6BCAFE80" w14:textId="77777777" w:rsidR="004D09BC" w:rsidRDefault="004D09BC" w:rsidP="00B61F57"/>
        </w:tc>
        <w:tc>
          <w:tcPr>
            <w:tcW w:w="283" w:type="dxa"/>
            <w:tcBorders>
              <w:top w:val="single" w:sz="2" w:space="0" w:color="BFBFBF"/>
            </w:tcBorders>
          </w:tcPr>
          <w:p w14:paraId="659253BB" w14:textId="77777777" w:rsidR="004D09BC" w:rsidRDefault="004D09BC" w:rsidP="00B61F57"/>
        </w:tc>
        <w:tc>
          <w:tcPr>
            <w:tcW w:w="283" w:type="dxa"/>
            <w:tcBorders>
              <w:top w:val="single" w:sz="2" w:space="0" w:color="BFBFBF"/>
            </w:tcBorders>
          </w:tcPr>
          <w:p w14:paraId="39A3280B" w14:textId="77777777" w:rsidR="004D09BC" w:rsidRDefault="004D09BC" w:rsidP="00B61F57"/>
        </w:tc>
        <w:tc>
          <w:tcPr>
            <w:tcW w:w="283" w:type="dxa"/>
            <w:tcBorders>
              <w:top w:val="single" w:sz="2" w:space="0" w:color="BFBFBF"/>
            </w:tcBorders>
          </w:tcPr>
          <w:p w14:paraId="4343F22E" w14:textId="77777777" w:rsidR="004D09BC" w:rsidRDefault="004D09BC" w:rsidP="00B61F57"/>
        </w:tc>
        <w:tc>
          <w:tcPr>
            <w:tcW w:w="283" w:type="dxa"/>
            <w:tcBorders>
              <w:top w:val="single" w:sz="2" w:space="0" w:color="BFBFBF"/>
            </w:tcBorders>
          </w:tcPr>
          <w:p w14:paraId="20AEB3CB" w14:textId="77777777" w:rsidR="004D09BC" w:rsidRDefault="004D09BC" w:rsidP="00B61F57"/>
        </w:tc>
        <w:tc>
          <w:tcPr>
            <w:tcW w:w="283" w:type="dxa"/>
            <w:tcBorders>
              <w:top w:val="single" w:sz="2" w:space="0" w:color="BFBFBF"/>
            </w:tcBorders>
          </w:tcPr>
          <w:p w14:paraId="6934277E" w14:textId="77777777" w:rsidR="004D09BC" w:rsidRDefault="004D09BC" w:rsidP="00B61F57"/>
        </w:tc>
        <w:tc>
          <w:tcPr>
            <w:tcW w:w="283" w:type="dxa"/>
            <w:tcBorders>
              <w:top w:val="single" w:sz="2" w:space="0" w:color="BFBFBF"/>
            </w:tcBorders>
          </w:tcPr>
          <w:p w14:paraId="10DC082F" w14:textId="77777777" w:rsidR="004D09BC" w:rsidRDefault="004D09BC" w:rsidP="00B61F57"/>
        </w:tc>
        <w:tc>
          <w:tcPr>
            <w:tcW w:w="283" w:type="dxa"/>
            <w:tcBorders>
              <w:top w:val="single" w:sz="2" w:space="0" w:color="BFBFBF"/>
            </w:tcBorders>
          </w:tcPr>
          <w:p w14:paraId="6432ACC4" w14:textId="77777777" w:rsidR="004D09BC" w:rsidRDefault="004D09BC" w:rsidP="00B61F57"/>
        </w:tc>
        <w:tc>
          <w:tcPr>
            <w:tcW w:w="283" w:type="dxa"/>
            <w:tcBorders>
              <w:top w:val="single" w:sz="2" w:space="0" w:color="BFBFBF"/>
            </w:tcBorders>
          </w:tcPr>
          <w:p w14:paraId="071AD62A" w14:textId="77777777" w:rsidR="004D09BC" w:rsidRDefault="004D09BC" w:rsidP="00B61F57"/>
        </w:tc>
        <w:tc>
          <w:tcPr>
            <w:tcW w:w="283" w:type="dxa"/>
            <w:tcBorders>
              <w:top w:val="single" w:sz="2" w:space="0" w:color="BFBFBF"/>
            </w:tcBorders>
          </w:tcPr>
          <w:p w14:paraId="2B96BF82" w14:textId="77777777" w:rsidR="004D09BC" w:rsidRDefault="004D09BC" w:rsidP="00B61F57"/>
        </w:tc>
        <w:tc>
          <w:tcPr>
            <w:tcW w:w="283" w:type="dxa"/>
            <w:tcBorders>
              <w:top w:val="single" w:sz="2" w:space="0" w:color="BFBFBF"/>
            </w:tcBorders>
          </w:tcPr>
          <w:p w14:paraId="513DA52F" w14:textId="77777777" w:rsidR="004D09BC" w:rsidRDefault="004D09BC" w:rsidP="00B61F57"/>
        </w:tc>
        <w:tc>
          <w:tcPr>
            <w:tcW w:w="283" w:type="dxa"/>
            <w:tcBorders>
              <w:top w:val="single" w:sz="2" w:space="0" w:color="BFBFBF"/>
            </w:tcBorders>
          </w:tcPr>
          <w:p w14:paraId="44F6D670" w14:textId="77777777" w:rsidR="004D09BC" w:rsidRDefault="004D09BC" w:rsidP="00B61F57"/>
        </w:tc>
        <w:tc>
          <w:tcPr>
            <w:tcW w:w="283" w:type="dxa"/>
            <w:tcBorders>
              <w:top w:val="single" w:sz="2" w:space="0" w:color="BFBFBF"/>
            </w:tcBorders>
          </w:tcPr>
          <w:p w14:paraId="4C8D62C6" w14:textId="77777777" w:rsidR="004D09BC" w:rsidRDefault="004D09BC" w:rsidP="00B61F57"/>
        </w:tc>
        <w:tc>
          <w:tcPr>
            <w:tcW w:w="283" w:type="dxa"/>
            <w:tcBorders>
              <w:top w:val="single" w:sz="2" w:space="0" w:color="BFBFBF"/>
            </w:tcBorders>
          </w:tcPr>
          <w:p w14:paraId="671328D5" w14:textId="77777777" w:rsidR="004D09BC" w:rsidRDefault="004D09BC" w:rsidP="00B61F57"/>
        </w:tc>
        <w:tc>
          <w:tcPr>
            <w:tcW w:w="283" w:type="dxa"/>
            <w:tcBorders>
              <w:top w:val="single" w:sz="2" w:space="0" w:color="BFBFBF"/>
            </w:tcBorders>
          </w:tcPr>
          <w:p w14:paraId="65126A96" w14:textId="77777777" w:rsidR="004D09BC" w:rsidRDefault="004D09BC" w:rsidP="00B61F57"/>
        </w:tc>
        <w:tc>
          <w:tcPr>
            <w:tcW w:w="283" w:type="dxa"/>
            <w:tcBorders>
              <w:top w:val="single" w:sz="2" w:space="0" w:color="BFBFBF"/>
            </w:tcBorders>
          </w:tcPr>
          <w:p w14:paraId="0E8FFC53" w14:textId="77777777" w:rsidR="004D09BC" w:rsidRDefault="004D09BC" w:rsidP="00B61F57"/>
        </w:tc>
        <w:tc>
          <w:tcPr>
            <w:tcW w:w="283" w:type="dxa"/>
            <w:tcBorders>
              <w:top w:val="single" w:sz="2" w:space="0" w:color="BFBFBF"/>
            </w:tcBorders>
          </w:tcPr>
          <w:p w14:paraId="44CFAAFC" w14:textId="77777777" w:rsidR="004D09BC" w:rsidRDefault="004D09BC" w:rsidP="00B61F57"/>
        </w:tc>
        <w:tc>
          <w:tcPr>
            <w:tcW w:w="283" w:type="dxa"/>
            <w:tcBorders>
              <w:top w:val="single" w:sz="2" w:space="0" w:color="BFBFBF"/>
            </w:tcBorders>
          </w:tcPr>
          <w:p w14:paraId="6DDF4D2D" w14:textId="77777777" w:rsidR="004D09BC" w:rsidRDefault="004D09BC" w:rsidP="00B61F57"/>
        </w:tc>
        <w:tc>
          <w:tcPr>
            <w:tcW w:w="283" w:type="dxa"/>
            <w:tcBorders>
              <w:top w:val="single" w:sz="2" w:space="0" w:color="BFBFBF"/>
            </w:tcBorders>
          </w:tcPr>
          <w:p w14:paraId="2AA0AA11" w14:textId="77777777" w:rsidR="004D09BC" w:rsidRDefault="004D09BC" w:rsidP="00B61F57"/>
        </w:tc>
        <w:tc>
          <w:tcPr>
            <w:tcW w:w="283" w:type="dxa"/>
            <w:tcBorders>
              <w:top w:val="single" w:sz="2" w:space="0" w:color="BFBFBF"/>
            </w:tcBorders>
          </w:tcPr>
          <w:p w14:paraId="70A9053F" w14:textId="77777777" w:rsidR="004D09BC" w:rsidRDefault="004D09BC" w:rsidP="00B61F57"/>
        </w:tc>
        <w:tc>
          <w:tcPr>
            <w:tcW w:w="283" w:type="dxa"/>
            <w:tcBorders>
              <w:top w:val="single" w:sz="2" w:space="0" w:color="BFBFBF"/>
            </w:tcBorders>
          </w:tcPr>
          <w:p w14:paraId="1F3B2F22" w14:textId="77777777" w:rsidR="004D09BC" w:rsidRDefault="004D09BC" w:rsidP="00B61F57"/>
        </w:tc>
        <w:tc>
          <w:tcPr>
            <w:tcW w:w="283" w:type="dxa"/>
            <w:tcBorders>
              <w:top w:val="single" w:sz="2" w:space="0" w:color="BFBFBF"/>
            </w:tcBorders>
          </w:tcPr>
          <w:p w14:paraId="3C8BFEE6" w14:textId="77777777" w:rsidR="004D09BC" w:rsidRDefault="004D09BC" w:rsidP="00B61F57"/>
        </w:tc>
        <w:tc>
          <w:tcPr>
            <w:tcW w:w="283" w:type="dxa"/>
            <w:tcBorders>
              <w:top w:val="single" w:sz="2" w:space="0" w:color="BFBFBF"/>
            </w:tcBorders>
          </w:tcPr>
          <w:p w14:paraId="61BE8556" w14:textId="77777777" w:rsidR="004D09BC" w:rsidRDefault="004D09BC" w:rsidP="00B61F57"/>
        </w:tc>
        <w:tc>
          <w:tcPr>
            <w:tcW w:w="283" w:type="dxa"/>
            <w:tcBorders>
              <w:top w:val="single" w:sz="2" w:space="0" w:color="BFBFBF"/>
            </w:tcBorders>
          </w:tcPr>
          <w:p w14:paraId="650E0E87" w14:textId="77777777" w:rsidR="004D09BC" w:rsidRDefault="004D09BC" w:rsidP="00B61F57"/>
        </w:tc>
        <w:tc>
          <w:tcPr>
            <w:tcW w:w="283" w:type="dxa"/>
            <w:tcBorders>
              <w:top w:val="single" w:sz="2" w:space="0" w:color="BFBFBF"/>
            </w:tcBorders>
          </w:tcPr>
          <w:p w14:paraId="67504C86" w14:textId="77777777" w:rsidR="004D09BC" w:rsidRDefault="004D09BC" w:rsidP="00B61F57"/>
        </w:tc>
        <w:tc>
          <w:tcPr>
            <w:tcW w:w="283" w:type="dxa"/>
            <w:tcBorders>
              <w:top w:val="single" w:sz="2" w:space="0" w:color="BFBFBF"/>
            </w:tcBorders>
          </w:tcPr>
          <w:p w14:paraId="0E9497B6" w14:textId="77777777" w:rsidR="004D09BC" w:rsidRDefault="004D09BC" w:rsidP="00B61F57"/>
        </w:tc>
        <w:tc>
          <w:tcPr>
            <w:tcW w:w="283" w:type="dxa"/>
            <w:tcBorders>
              <w:top w:val="single" w:sz="2" w:space="0" w:color="BFBFBF"/>
            </w:tcBorders>
          </w:tcPr>
          <w:p w14:paraId="758CCB39" w14:textId="77777777" w:rsidR="004D09BC" w:rsidRDefault="004D09BC" w:rsidP="00B61F57"/>
        </w:tc>
      </w:tr>
      <w:tr w:rsidR="004D09BC" w14:paraId="744CB60D" w14:textId="77777777" w:rsidTr="006E4082">
        <w:trPr>
          <w:trHeight w:hRule="exact" w:val="284"/>
        </w:trPr>
        <w:tc>
          <w:tcPr>
            <w:tcW w:w="283" w:type="dxa"/>
          </w:tcPr>
          <w:p w14:paraId="5761FBF5" w14:textId="77777777" w:rsidR="004D09BC" w:rsidRDefault="004D09BC" w:rsidP="00B61F57"/>
        </w:tc>
        <w:tc>
          <w:tcPr>
            <w:tcW w:w="283" w:type="dxa"/>
          </w:tcPr>
          <w:p w14:paraId="650BD918" w14:textId="77777777" w:rsidR="004D09BC" w:rsidRDefault="004D09BC" w:rsidP="00B61F57"/>
        </w:tc>
        <w:tc>
          <w:tcPr>
            <w:tcW w:w="283" w:type="dxa"/>
          </w:tcPr>
          <w:p w14:paraId="12944790" w14:textId="77777777" w:rsidR="004D09BC" w:rsidRDefault="004D09BC" w:rsidP="00B61F57"/>
        </w:tc>
        <w:tc>
          <w:tcPr>
            <w:tcW w:w="283" w:type="dxa"/>
          </w:tcPr>
          <w:p w14:paraId="5D8A0A9F" w14:textId="77777777" w:rsidR="004D09BC" w:rsidRDefault="004D09BC" w:rsidP="00B61F57"/>
        </w:tc>
        <w:tc>
          <w:tcPr>
            <w:tcW w:w="283" w:type="dxa"/>
          </w:tcPr>
          <w:p w14:paraId="13C64F27" w14:textId="77777777" w:rsidR="004D09BC" w:rsidRDefault="004D09BC" w:rsidP="00B61F57"/>
        </w:tc>
        <w:tc>
          <w:tcPr>
            <w:tcW w:w="283" w:type="dxa"/>
          </w:tcPr>
          <w:p w14:paraId="39D75965" w14:textId="77777777" w:rsidR="004D09BC" w:rsidRDefault="004D09BC" w:rsidP="00B61F57"/>
        </w:tc>
        <w:tc>
          <w:tcPr>
            <w:tcW w:w="283" w:type="dxa"/>
          </w:tcPr>
          <w:p w14:paraId="158D4372" w14:textId="77777777" w:rsidR="004D09BC" w:rsidRDefault="004D09BC" w:rsidP="00B61F57"/>
        </w:tc>
        <w:tc>
          <w:tcPr>
            <w:tcW w:w="283" w:type="dxa"/>
          </w:tcPr>
          <w:p w14:paraId="67613864" w14:textId="77777777" w:rsidR="004D09BC" w:rsidRDefault="004D09BC" w:rsidP="00B61F57"/>
        </w:tc>
        <w:tc>
          <w:tcPr>
            <w:tcW w:w="283" w:type="dxa"/>
          </w:tcPr>
          <w:p w14:paraId="17BD3537" w14:textId="77777777" w:rsidR="004D09BC" w:rsidRDefault="004D09BC" w:rsidP="00B61F57"/>
        </w:tc>
        <w:tc>
          <w:tcPr>
            <w:tcW w:w="283" w:type="dxa"/>
          </w:tcPr>
          <w:p w14:paraId="50AF2D23" w14:textId="77777777" w:rsidR="004D09BC" w:rsidRDefault="004D09BC" w:rsidP="00B61F57"/>
        </w:tc>
        <w:tc>
          <w:tcPr>
            <w:tcW w:w="283" w:type="dxa"/>
          </w:tcPr>
          <w:p w14:paraId="6B636D5B" w14:textId="77777777" w:rsidR="004D09BC" w:rsidRDefault="004D09BC" w:rsidP="00B61F57"/>
        </w:tc>
        <w:tc>
          <w:tcPr>
            <w:tcW w:w="283" w:type="dxa"/>
          </w:tcPr>
          <w:p w14:paraId="60672D80" w14:textId="77777777" w:rsidR="004D09BC" w:rsidRDefault="004D09BC" w:rsidP="00B61F57"/>
        </w:tc>
        <w:tc>
          <w:tcPr>
            <w:tcW w:w="283" w:type="dxa"/>
          </w:tcPr>
          <w:p w14:paraId="714961A3" w14:textId="77777777" w:rsidR="004D09BC" w:rsidRDefault="004D09BC" w:rsidP="00B61F57"/>
        </w:tc>
        <w:tc>
          <w:tcPr>
            <w:tcW w:w="283" w:type="dxa"/>
          </w:tcPr>
          <w:p w14:paraId="273397C3" w14:textId="77777777" w:rsidR="004D09BC" w:rsidRDefault="004D09BC" w:rsidP="00B61F57"/>
        </w:tc>
        <w:tc>
          <w:tcPr>
            <w:tcW w:w="283" w:type="dxa"/>
          </w:tcPr>
          <w:p w14:paraId="0151DCE6" w14:textId="77777777" w:rsidR="004D09BC" w:rsidRDefault="004D09BC" w:rsidP="00B61F57"/>
        </w:tc>
        <w:tc>
          <w:tcPr>
            <w:tcW w:w="283" w:type="dxa"/>
          </w:tcPr>
          <w:p w14:paraId="3C941ADA" w14:textId="77777777" w:rsidR="004D09BC" w:rsidRDefault="004D09BC" w:rsidP="00B61F57"/>
        </w:tc>
        <w:tc>
          <w:tcPr>
            <w:tcW w:w="283" w:type="dxa"/>
          </w:tcPr>
          <w:p w14:paraId="18D6F8FD" w14:textId="77777777" w:rsidR="004D09BC" w:rsidRDefault="004D09BC" w:rsidP="00B61F57"/>
        </w:tc>
        <w:tc>
          <w:tcPr>
            <w:tcW w:w="283" w:type="dxa"/>
          </w:tcPr>
          <w:p w14:paraId="0A1AAE0C" w14:textId="77777777" w:rsidR="004D09BC" w:rsidRDefault="004D09BC" w:rsidP="00B61F57"/>
        </w:tc>
        <w:tc>
          <w:tcPr>
            <w:tcW w:w="283" w:type="dxa"/>
          </w:tcPr>
          <w:p w14:paraId="3C93B550" w14:textId="77777777" w:rsidR="004D09BC" w:rsidRDefault="004D09BC" w:rsidP="00B61F57"/>
        </w:tc>
        <w:tc>
          <w:tcPr>
            <w:tcW w:w="283" w:type="dxa"/>
          </w:tcPr>
          <w:p w14:paraId="099F8553" w14:textId="77777777" w:rsidR="004D09BC" w:rsidRDefault="004D09BC" w:rsidP="00B61F57"/>
        </w:tc>
        <w:tc>
          <w:tcPr>
            <w:tcW w:w="283" w:type="dxa"/>
          </w:tcPr>
          <w:p w14:paraId="47CA6AAA" w14:textId="77777777" w:rsidR="004D09BC" w:rsidRDefault="004D09BC" w:rsidP="00B61F57"/>
        </w:tc>
        <w:tc>
          <w:tcPr>
            <w:tcW w:w="283" w:type="dxa"/>
          </w:tcPr>
          <w:p w14:paraId="3B6AC75C" w14:textId="77777777" w:rsidR="004D09BC" w:rsidRDefault="004D09BC" w:rsidP="00B61F57"/>
        </w:tc>
        <w:tc>
          <w:tcPr>
            <w:tcW w:w="283" w:type="dxa"/>
          </w:tcPr>
          <w:p w14:paraId="0A6EF8D4" w14:textId="77777777" w:rsidR="004D09BC" w:rsidRDefault="004D09BC" w:rsidP="00B61F57"/>
        </w:tc>
        <w:tc>
          <w:tcPr>
            <w:tcW w:w="283" w:type="dxa"/>
          </w:tcPr>
          <w:p w14:paraId="5E4C9FC6" w14:textId="77777777" w:rsidR="004D09BC" w:rsidRDefault="004D09BC" w:rsidP="00B61F57"/>
        </w:tc>
        <w:tc>
          <w:tcPr>
            <w:tcW w:w="283" w:type="dxa"/>
          </w:tcPr>
          <w:p w14:paraId="3C9A6910" w14:textId="77777777" w:rsidR="004D09BC" w:rsidRDefault="004D09BC" w:rsidP="00B61F57"/>
        </w:tc>
        <w:tc>
          <w:tcPr>
            <w:tcW w:w="283" w:type="dxa"/>
          </w:tcPr>
          <w:p w14:paraId="0ABD6781" w14:textId="77777777" w:rsidR="004D09BC" w:rsidRDefault="004D09BC" w:rsidP="00B61F57"/>
        </w:tc>
        <w:tc>
          <w:tcPr>
            <w:tcW w:w="283" w:type="dxa"/>
          </w:tcPr>
          <w:p w14:paraId="1F38676E" w14:textId="77777777" w:rsidR="004D09BC" w:rsidRDefault="004D09BC" w:rsidP="00B61F57"/>
        </w:tc>
        <w:tc>
          <w:tcPr>
            <w:tcW w:w="283" w:type="dxa"/>
          </w:tcPr>
          <w:p w14:paraId="51E496D7" w14:textId="77777777" w:rsidR="004D09BC" w:rsidRDefault="004D09BC" w:rsidP="00B61F57"/>
        </w:tc>
        <w:tc>
          <w:tcPr>
            <w:tcW w:w="283" w:type="dxa"/>
          </w:tcPr>
          <w:p w14:paraId="497B9291" w14:textId="77777777" w:rsidR="004D09BC" w:rsidRDefault="004D09BC" w:rsidP="00B61F57"/>
        </w:tc>
        <w:tc>
          <w:tcPr>
            <w:tcW w:w="283" w:type="dxa"/>
          </w:tcPr>
          <w:p w14:paraId="24B2A410" w14:textId="77777777" w:rsidR="004D09BC" w:rsidRDefault="004D09BC" w:rsidP="00B61F57"/>
        </w:tc>
      </w:tr>
      <w:tr w:rsidR="004D09BC" w14:paraId="50C13231" w14:textId="77777777" w:rsidTr="006E4082">
        <w:trPr>
          <w:trHeight w:hRule="exact" w:val="284"/>
        </w:trPr>
        <w:tc>
          <w:tcPr>
            <w:tcW w:w="283" w:type="dxa"/>
            <w:tcBorders>
              <w:top w:val="single" w:sz="4" w:space="0" w:color="BFBFBF" w:themeColor="background1" w:themeShade="BF"/>
            </w:tcBorders>
          </w:tcPr>
          <w:p w14:paraId="3DF1126D" w14:textId="77777777" w:rsidR="004D09BC" w:rsidRDefault="004D09BC" w:rsidP="00B61F57"/>
        </w:tc>
        <w:tc>
          <w:tcPr>
            <w:tcW w:w="283" w:type="dxa"/>
            <w:tcBorders>
              <w:top w:val="single" w:sz="4" w:space="0" w:color="BFBFBF" w:themeColor="background1" w:themeShade="BF"/>
            </w:tcBorders>
          </w:tcPr>
          <w:p w14:paraId="645CA342" w14:textId="77777777" w:rsidR="004D09BC" w:rsidRDefault="004D09BC" w:rsidP="00B61F57"/>
        </w:tc>
        <w:tc>
          <w:tcPr>
            <w:tcW w:w="283" w:type="dxa"/>
            <w:tcBorders>
              <w:top w:val="single" w:sz="4" w:space="0" w:color="BFBFBF" w:themeColor="background1" w:themeShade="BF"/>
            </w:tcBorders>
          </w:tcPr>
          <w:p w14:paraId="50EFF5A4" w14:textId="77777777" w:rsidR="004D09BC" w:rsidRDefault="004D09BC" w:rsidP="00B61F57"/>
        </w:tc>
        <w:tc>
          <w:tcPr>
            <w:tcW w:w="283" w:type="dxa"/>
            <w:tcBorders>
              <w:top w:val="single" w:sz="4" w:space="0" w:color="BFBFBF" w:themeColor="background1" w:themeShade="BF"/>
            </w:tcBorders>
          </w:tcPr>
          <w:p w14:paraId="20AF662D" w14:textId="77777777" w:rsidR="004D09BC" w:rsidRDefault="004D09BC" w:rsidP="00B61F57"/>
        </w:tc>
        <w:tc>
          <w:tcPr>
            <w:tcW w:w="283" w:type="dxa"/>
            <w:tcBorders>
              <w:top w:val="single" w:sz="4" w:space="0" w:color="BFBFBF" w:themeColor="background1" w:themeShade="BF"/>
            </w:tcBorders>
          </w:tcPr>
          <w:p w14:paraId="03EF9EC6" w14:textId="77777777" w:rsidR="004D09BC" w:rsidRDefault="004D09BC" w:rsidP="00B61F57"/>
        </w:tc>
        <w:tc>
          <w:tcPr>
            <w:tcW w:w="283" w:type="dxa"/>
            <w:tcBorders>
              <w:top w:val="single" w:sz="4" w:space="0" w:color="BFBFBF" w:themeColor="background1" w:themeShade="BF"/>
            </w:tcBorders>
          </w:tcPr>
          <w:p w14:paraId="1AAABDEA" w14:textId="77777777" w:rsidR="004D09BC" w:rsidRDefault="004D09BC" w:rsidP="00B61F57"/>
        </w:tc>
        <w:tc>
          <w:tcPr>
            <w:tcW w:w="283" w:type="dxa"/>
            <w:tcBorders>
              <w:top w:val="single" w:sz="4" w:space="0" w:color="BFBFBF" w:themeColor="background1" w:themeShade="BF"/>
            </w:tcBorders>
          </w:tcPr>
          <w:p w14:paraId="23448563" w14:textId="77777777" w:rsidR="004D09BC" w:rsidRDefault="004D09BC" w:rsidP="00B61F57"/>
        </w:tc>
        <w:tc>
          <w:tcPr>
            <w:tcW w:w="283" w:type="dxa"/>
            <w:tcBorders>
              <w:top w:val="single" w:sz="4" w:space="0" w:color="BFBFBF" w:themeColor="background1" w:themeShade="BF"/>
            </w:tcBorders>
          </w:tcPr>
          <w:p w14:paraId="16BDF677" w14:textId="77777777" w:rsidR="004D09BC" w:rsidRDefault="004D09BC" w:rsidP="00B61F57"/>
        </w:tc>
        <w:tc>
          <w:tcPr>
            <w:tcW w:w="283" w:type="dxa"/>
            <w:tcBorders>
              <w:top w:val="single" w:sz="4" w:space="0" w:color="BFBFBF" w:themeColor="background1" w:themeShade="BF"/>
            </w:tcBorders>
          </w:tcPr>
          <w:p w14:paraId="10A5025C" w14:textId="77777777" w:rsidR="004D09BC" w:rsidRDefault="004D09BC" w:rsidP="00B61F57"/>
        </w:tc>
        <w:tc>
          <w:tcPr>
            <w:tcW w:w="283" w:type="dxa"/>
            <w:tcBorders>
              <w:top w:val="single" w:sz="4" w:space="0" w:color="BFBFBF" w:themeColor="background1" w:themeShade="BF"/>
            </w:tcBorders>
          </w:tcPr>
          <w:p w14:paraId="25582FB5" w14:textId="77777777" w:rsidR="004D09BC" w:rsidRDefault="004D09BC" w:rsidP="00B61F57"/>
        </w:tc>
        <w:tc>
          <w:tcPr>
            <w:tcW w:w="283" w:type="dxa"/>
            <w:tcBorders>
              <w:top w:val="single" w:sz="4" w:space="0" w:color="BFBFBF" w:themeColor="background1" w:themeShade="BF"/>
            </w:tcBorders>
          </w:tcPr>
          <w:p w14:paraId="432AF3A4" w14:textId="77777777" w:rsidR="004D09BC" w:rsidRDefault="004D09BC" w:rsidP="00B61F57"/>
        </w:tc>
        <w:tc>
          <w:tcPr>
            <w:tcW w:w="283" w:type="dxa"/>
            <w:tcBorders>
              <w:top w:val="single" w:sz="4" w:space="0" w:color="BFBFBF" w:themeColor="background1" w:themeShade="BF"/>
            </w:tcBorders>
          </w:tcPr>
          <w:p w14:paraId="61D1BFF4" w14:textId="77777777" w:rsidR="004D09BC" w:rsidRDefault="004D09BC" w:rsidP="00B61F57"/>
        </w:tc>
        <w:tc>
          <w:tcPr>
            <w:tcW w:w="283" w:type="dxa"/>
            <w:tcBorders>
              <w:top w:val="single" w:sz="4" w:space="0" w:color="BFBFBF" w:themeColor="background1" w:themeShade="BF"/>
            </w:tcBorders>
          </w:tcPr>
          <w:p w14:paraId="46BDEAA0" w14:textId="77777777" w:rsidR="004D09BC" w:rsidRDefault="004D09BC" w:rsidP="00B61F57"/>
        </w:tc>
        <w:tc>
          <w:tcPr>
            <w:tcW w:w="283" w:type="dxa"/>
            <w:tcBorders>
              <w:top w:val="single" w:sz="4" w:space="0" w:color="BFBFBF" w:themeColor="background1" w:themeShade="BF"/>
            </w:tcBorders>
          </w:tcPr>
          <w:p w14:paraId="7EDEE70B" w14:textId="77777777" w:rsidR="004D09BC" w:rsidRDefault="004D09BC" w:rsidP="00B61F57"/>
        </w:tc>
        <w:tc>
          <w:tcPr>
            <w:tcW w:w="283" w:type="dxa"/>
            <w:tcBorders>
              <w:top w:val="single" w:sz="4" w:space="0" w:color="BFBFBF" w:themeColor="background1" w:themeShade="BF"/>
            </w:tcBorders>
          </w:tcPr>
          <w:p w14:paraId="485298EA" w14:textId="77777777" w:rsidR="004D09BC" w:rsidRDefault="004D09BC" w:rsidP="00B61F57"/>
        </w:tc>
        <w:tc>
          <w:tcPr>
            <w:tcW w:w="283" w:type="dxa"/>
            <w:tcBorders>
              <w:top w:val="single" w:sz="4" w:space="0" w:color="BFBFBF" w:themeColor="background1" w:themeShade="BF"/>
            </w:tcBorders>
          </w:tcPr>
          <w:p w14:paraId="23C13608" w14:textId="77777777" w:rsidR="004D09BC" w:rsidRDefault="004D09BC" w:rsidP="00B61F57"/>
        </w:tc>
        <w:tc>
          <w:tcPr>
            <w:tcW w:w="283" w:type="dxa"/>
            <w:tcBorders>
              <w:top w:val="single" w:sz="4" w:space="0" w:color="BFBFBF" w:themeColor="background1" w:themeShade="BF"/>
            </w:tcBorders>
          </w:tcPr>
          <w:p w14:paraId="46428F65" w14:textId="77777777" w:rsidR="004D09BC" w:rsidRDefault="004D09BC" w:rsidP="00B61F57"/>
        </w:tc>
        <w:tc>
          <w:tcPr>
            <w:tcW w:w="283" w:type="dxa"/>
            <w:tcBorders>
              <w:top w:val="single" w:sz="4" w:space="0" w:color="BFBFBF" w:themeColor="background1" w:themeShade="BF"/>
            </w:tcBorders>
          </w:tcPr>
          <w:p w14:paraId="02840244" w14:textId="77777777" w:rsidR="004D09BC" w:rsidRDefault="004D09BC" w:rsidP="00B61F57"/>
        </w:tc>
        <w:tc>
          <w:tcPr>
            <w:tcW w:w="283" w:type="dxa"/>
            <w:tcBorders>
              <w:top w:val="single" w:sz="4" w:space="0" w:color="BFBFBF" w:themeColor="background1" w:themeShade="BF"/>
            </w:tcBorders>
          </w:tcPr>
          <w:p w14:paraId="1D57A5C0" w14:textId="77777777" w:rsidR="004D09BC" w:rsidRDefault="004D09BC" w:rsidP="00B61F57"/>
        </w:tc>
        <w:tc>
          <w:tcPr>
            <w:tcW w:w="283" w:type="dxa"/>
            <w:tcBorders>
              <w:top w:val="single" w:sz="4" w:space="0" w:color="BFBFBF" w:themeColor="background1" w:themeShade="BF"/>
            </w:tcBorders>
          </w:tcPr>
          <w:p w14:paraId="467E6F53" w14:textId="77777777" w:rsidR="004D09BC" w:rsidRDefault="004D09BC" w:rsidP="00B61F57"/>
        </w:tc>
        <w:tc>
          <w:tcPr>
            <w:tcW w:w="283" w:type="dxa"/>
            <w:tcBorders>
              <w:top w:val="single" w:sz="4" w:space="0" w:color="BFBFBF" w:themeColor="background1" w:themeShade="BF"/>
            </w:tcBorders>
          </w:tcPr>
          <w:p w14:paraId="7B8192F3" w14:textId="77777777" w:rsidR="004D09BC" w:rsidRDefault="004D09BC" w:rsidP="00B61F57"/>
        </w:tc>
        <w:tc>
          <w:tcPr>
            <w:tcW w:w="283" w:type="dxa"/>
            <w:tcBorders>
              <w:top w:val="single" w:sz="4" w:space="0" w:color="BFBFBF" w:themeColor="background1" w:themeShade="BF"/>
            </w:tcBorders>
          </w:tcPr>
          <w:p w14:paraId="34EF5F47" w14:textId="77777777" w:rsidR="004D09BC" w:rsidRDefault="004D09BC" w:rsidP="00B61F57"/>
        </w:tc>
        <w:tc>
          <w:tcPr>
            <w:tcW w:w="283" w:type="dxa"/>
            <w:tcBorders>
              <w:top w:val="single" w:sz="4" w:space="0" w:color="BFBFBF" w:themeColor="background1" w:themeShade="BF"/>
            </w:tcBorders>
          </w:tcPr>
          <w:p w14:paraId="5E26E8F4" w14:textId="77777777" w:rsidR="004D09BC" w:rsidRDefault="004D09BC" w:rsidP="00B61F57"/>
        </w:tc>
        <w:tc>
          <w:tcPr>
            <w:tcW w:w="283" w:type="dxa"/>
            <w:tcBorders>
              <w:top w:val="single" w:sz="4" w:space="0" w:color="BFBFBF" w:themeColor="background1" w:themeShade="BF"/>
            </w:tcBorders>
          </w:tcPr>
          <w:p w14:paraId="15C3C165" w14:textId="77777777" w:rsidR="004D09BC" w:rsidRDefault="004D09BC" w:rsidP="00B61F57"/>
        </w:tc>
        <w:tc>
          <w:tcPr>
            <w:tcW w:w="283" w:type="dxa"/>
            <w:tcBorders>
              <w:top w:val="single" w:sz="4" w:space="0" w:color="BFBFBF" w:themeColor="background1" w:themeShade="BF"/>
            </w:tcBorders>
          </w:tcPr>
          <w:p w14:paraId="11DEF09F" w14:textId="77777777" w:rsidR="004D09BC" w:rsidRDefault="004D09BC" w:rsidP="00B61F57"/>
        </w:tc>
        <w:tc>
          <w:tcPr>
            <w:tcW w:w="283" w:type="dxa"/>
            <w:tcBorders>
              <w:top w:val="single" w:sz="4" w:space="0" w:color="BFBFBF" w:themeColor="background1" w:themeShade="BF"/>
            </w:tcBorders>
          </w:tcPr>
          <w:p w14:paraId="30C1CEB1" w14:textId="77777777" w:rsidR="004D09BC" w:rsidRDefault="004D09BC" w:rsidP="00B61F57"/>
        </w:tc>
        <w:tc>
          <w:tcPr>
            <w:tcW w:w="283" w:type="dxa"/>
            <w:tcBorders>
              <w:top w:val="single" w:sz="4" w:space="0" w:color="BFBFBF" w:themeColor="background1" w:themeShade="BF"/>
            </w:tcBorders>
          </w:tcPr>
          <w:p w14:paraId="1623285B" w14:textId="77777777" w:rsidR="004D09BC" w:rsidRDefault="004D09BC" w:rsidP="00B61F57"/>
        </w:tc>
        <w:tc>
          <w:tcPr>
            <w:tcW w:w="283" w:type="dxa"/>
            <w:tcBorders>
              <w:top w:val="single" w:sz="4" w:space="0" w:color="BFBFBF" w:themeColor="background1" w:themeShade="BF"/>
            </w:tcBorders>
          </w:tcPr>
          <w:p w14:paraId="5DCFEC8B" w14:textId="77777777" w:rsidR="004D09BC" w:rsidRDefault="004D09BC" w:rsidP="00B61F57"/>
        </w:tc>
        <w:tc>
          <w:tcPr>
            <w:tcW w:w="283" w:type="dxa"/>
            <w:tcBorders>
              <w:top w:val="single" w:sz="4" w:space="0" w:color="BFBFBF" w:themeColor="background1" w:themeShade="BF"/>
            </w:tcBorders>
          </w:tcPr>
          <w:p w14:paraId="0CB28743" w14:textId="77777777" w:rsidR="004D09BC" w:rsidRDefault="004D09BC" w:rsidP="00B61F57"/>
        </w:tc>
        <w:tc>
          <w:tcPr>
            <w:tcW w:w="283" w:type="dxa"/>
            <w:tcBorders>
              <w:top w:val="single" w:sz="4" w:space="0" w:color="BFBFBF" w:themeColor="background1" w:themeShade="BF"/>
            </w:tcBorders>
          </w:tcPr>
          <w:p w14:paraId="37FBC4FF" w14:textId="77777777" w:rsidR="004D09BC" w:rsidRDefault="004D09BC" w:rsidP="00B61F57"/>
        </w:tc>
      </w:tr>
      <w:tr w:rsidR="004D09BC" w14:paraId="7B12A0B0" w14:textId="77777777" w:rsidTr="006E4082">
        <w:trPr>
          <w:trHeight w:hRule="exact" w:val="284"/>
        </w:trPr>
        <w:tc>
          <w:tcPr>
            <w:tcW w:w="283" w:type="dxa"/>
          </w:tcPr>
          <w:p w14:paraId="1EAF6D8D" w14:textId="77777777" w:rsidR="004D09BC" w:rsidRDefault="004D09BC" w:rsidP="00B61F57"/>
        </w:tc>
        <w:tc>
          <w:tcPr>
            <w:tcW w:w="283" w:type="dxa"/>
          </w:tcPr>
          <w:p w14:paraId="4B0A7557" w14:textId="77777777" w:rsidR="004D09BC" w:rsidRDefault="004D09BC" w:rsidP="00B61F57"/>
        </w:tc>
        <w:tc>
          <w:tcPr>
            <w:tcW w:w="283" w:type="dxa"/>
          </w:tcPr>
          <w:p w14:paraId="6B447081" w14:textId="77777777" w:rsidR="004D09BC" w:rsidRDefault="004D09BC" w:rsidP="00B61F57"/>
        </w:tc>
        <w:tc>
          <w:tcPr>
            <w:tcW w:w="283" w:type="dxa"/>
          </w:tcPr>
          <w:p w14:paraId="3B9D0644" w14:textId="77777777" w:rsidR="004D09BC" w:rsidRDefault="004D09BC" w:rsidP="00B61F57"/>
        </w:tc>
        <w:tc>
          <w:tcPr>
            <w:tcW w:w="283" w:type="dxa"/>
          </w:tcPr>
          <w:p w14:paraId="12062CDB" w14:textId="77777777" w:rsidR="004D09BC" w:rsidRDefault="004D09BC" w:rsidP="00B61F57"/>
        </w:tc>
        <w:tc>
          <w:tcPr>
            <w:tcW w:w="283" w:type="dxa"/>
          </w:tcPr>
          <w:p w14:paraId="11F39259" w14:textId="77777777" w:rsidR="004D09BC" w:rsidRDefault="004D09BC" w:rsidP="00B61F57"/>
        </w:tc>
        <w:tc>
          <w:tcPr>
            <w:tcW w:w="283" w:type="dxa"/>
          </w:tcPr>
          <w:p w14:paraId="48420A11" w14:textId="77777777" w:rsidR="004D09BC" w:rsidRDefault="004D09BC" w:rsidP="00B61F57"/>
        </w:tc>
        <w:tc>
          <w:tcPr>
            <w:tcW w:w="283" w:type="dxa"/>
          </w:tcPr>
          <w:p w14:paraId="28890EAF" w14:textId="77777777" w:rsidR="004D09BC" w:rsidRDefault="004D09BC" w:rsidP="00B61F57"/>
        </w:tc>
        <w:tc>
          <w:tcPr>
            <w:tcW w:w="283" w:type="dxa"/>
          </w:tcPr>
          <w:p w14:paraId="2D05279E" w14:textId="77777777" w:rsidR="004D09BC" w:rsidRDefault="004D09BC" w:rsidP="00B61F57"/>
        </w:tc>
        <w:tc>
          <w:tcPr>
            <w:tcW w:w="283" w:type="dxa"/>
          </w:tcPr>
          <w:p w14:paraId="39CD9C49" w14:textId="77777777" w:rsidR="004D09BC" w:rsidRDefault="004D09BC" w:rsidP="00B61F57"/>
        </w:tc>
        <w:tc>
          <w:tcPr>
            <w:tcW w:w="283" w:type="dxa"/>
          </w:tcPr>
          <w:p w14:paraId="1FF165BA" w14:textId="77777777" w:rsidR="004D09BC" w:rsidRDefault="004D09BC" w:rsidP="00B61F57"/>
        </w:tc>
        <w:tc>
          <w:tcPr>
            <w:tcW w:w="283" w:type="dxa"/>
          </w:tcPr>
          <w:p w14:paraId="0AD855CF" w14:textId="77777777" w:rsidR="004D09BC" w:rsidRDefault="004D09BC" w:rsidP="00B61F57"/>
        </w:tc>
        <w:tc>
          <w:tcPr>
            <w:tcW w:w="283" w:type="dxa"/>
          </w:tcPr>
          <w:p w14:paraId="28609362" w14:textId="77777777" w:rsidR="004D09BC" w:rsidRDefault="004D09BC" w:rsidP="00B61F57"/>
        </w:tc>
        <w:tc>
          <w:tcPr>
            <w:tcW w:w="283" w:type="dxa"/>
          </w:tcPr>
          <w:p w14:paraId="1C02DE63" w14:textId="77777777" w:rsidR="004D09BC" w:rsidRDefault="004D09BC" w:rsidP="00B61F57"/>
        </w:tc>
        <w:tc>
          <w:tcPr>
            <w:tcW w:w="283" w:type="dxa"/>
          </w:tcPr>
          <w:p w14:paraId="351A2FE4" w14:textId="77777777" w:rsidR="004D09BC" w:rsidRDefault="004D09BC" w:rsidP="00B61F57"/>
        </w:tc>
        <w:tc>
          <w:tcPr>
            <w:tcW w:w="283" w:type="dxa"/>
          </w:tcPr>
          <w:p w14:paraId="48AC12F2" w14:textId="77777777" w:rsidR="004D09BC" w:rsidRDefault="004D09BC" w:rsidP="00B61F57"/>
        </w:tc>
        <w:tc>
          <w:tcPr>
            <w:tcW w:w="283" w:type="dxa"/>
          </w:tcPr>
          <w:p w14:paraId="0C5FB4F2" w14:textId="77777777" w:rsidR="004D09BC" w:rsidRDefault="004D09BC" w:rsidP="00B61F57"/>
        </w:tc>
        <w:tc>
          <w:tcPr>
            <w:tcW w:w="283" w:type="dxa"/>
          </w:tcPr>
          <w:p w14:paraId="4EAD5206" w14:textId="77777777" w:rsidR="004D09BC" w:rsidRDefault="004D09BC" w:rsidP="00B61F57"/>
        </w:tc>
        <w:tc>
          <w:tcPr>
            <w:tcW w:w="283" w:type="dxa"/>
          </w:tcPr>
          <w:p w14:paraId="6A308D2A" w14:textId="77777777" w:rsidR="004D09BC" w:rsidRDefault="004D09BC" w:rsidP="00B61F57"/>
        </w:tc>
        <w:tc>
          <w:tcPr>
            <w:tcW w:w="283" w:type="dxa"/>
          </w:tcPr>
          <w:p w14:paraId="63A46E0E" w14:textId="77777777" w:rsidR="004D09BC" w:rsidRDefault="004D09BC" w:rsidP="00B61F57"/>
        </w:tc>
        <w:tc>
          <w:tcPr>
            <w:tcW w:w="283" w:type="dxa"/>
          </w:tcPr>
          <w:p w14:paraId="361EFB35" w14:textId="77777777" w:rsidR="004D09BC" w:rsidRDefault="004D09BC" w:rsidP="00B61F57"/>
        </w:tc>
        <w:tc>
          <w:tcPr>
            <w:tcW w:w="283" w:type="dxa"/>
          </w:tcPr>
          <w:p w14:paraId="5D97FE36" w14:textId="77777777" w:rsidR="004D09BC" w:rsidRDefault="004D09BC" w:rsidP="00B61F57"/>
        </w:tc>
        <w:tc>
          <w:tcPr>
            <w:tcW w:w="283" w:type="dxa"/>
          </w:tcPr>
          <w:p w14:paraId="2B005547" w14:textId="77777777" w:rsidR="004D09BC" w:rsidRDefault="004D09BC" w:rsidP="00B61F57"/>
        </w:tc>
        <w:tc>
          <w:tcPr>
            <w:tcW w:w="283" w:type="dxa"/>
          </w:tcPr>
          <w:p w14:paraId="46D461B4" w14:textId="77777777" w:rsidR="004D09BC" w:rsidRDefault="004D09BC" w:rsidP="00B61F57"/>
        </w:tc>
        <w:tc>
          <w:tcPr>
            <w:tcW w:w="283" w:type="dxa"/>
          </w:tcPr>
          <w:p w14:paraId="5CB51938" w14:textId="77777777" w:rsidR="004D09BC" w:rsidRDefault="004D09BC" w:rsidP="00B61F57"/>
        </w:tc>
        <w:tc>
          <w:tcPr>
            <w:tcW w:w="283" w:type="dxa"/>
          </w:tcPr>
          <w:p w14:paraId="2A956997" w14:textId="77777777" w:rsidR="004D09BC" w:rsidRDefault="004D09BC" w:rsidP="00B61F57"/>
        </w:tc>
        <w:tc>
          <w:tcPr>
            <w:tcW w:w="283" w:type="dxa"/>
          </w:tcPr>
          <w:p w14:paraId="41007D14" w14:textId="77777777" w:rsidR="004D09BC" w:rsidRDefault="004D09BC" w:rsidP="00B61F57"/>
        </w:tc>
        <w:tc>
          <w:tcPr>
            <w:tcW w:w="283" w:type="dxa"/>
          </w:tcPr>
          <w:p w14:paraId="4ACB3D16" w14:textId="77777777" w:rsidR="004D09BC" w:rsidRDefault="004D09BC" w:rsidP="00B61F57"/>
        </w:tc>
        <w:tc>
          <w:tcPr>
            <w:tcW w:w="283" w:type="dxa"/>
          </w:tcPr>
          <w:p w14:paraId="71F34024" w14:textId="77777777" w:rsidR="004D09BC" w:rsidRDefault="004D09BC" w:rsidP="00B61F57"/>
        </w:tc>
        <w:tc>
          <w:tcPr>
            <w:tcW w:w="283" w:type="dxa"/>
          </w:tcPr>
          <w:p w14:paraId="1BF0AC67" w14:textId="77777777" w:rsidR="004D09BC" w:rsidRDefault="004D09BC" w:rsidP="00B61F57"/>
        </w:tc>
      </w:tr>
      <w:tr w:rsidR="004D09BC" w14:paraId="34283AAF" w14:textId="77777777" w:rsidTr="006E4082">
        <w:trPr>
          <w:trHeight w:hRule="exact" w:val="284"/>
        </w:trPr>
        <w:tc>
          <w:tcPr>
            <w:tcW w:w="283" w:type="dxa"/>
          </w:tcPr>
          <w:p w14:paraId="14AB85C3" w14:textId="77777777" w:rsidR="004D09BC" w:rsidRDefault="004D09BC" w:rsidP="00B61F57"/>
        </w:tc>
        <w:tc>
          <w:tcPr>
            <w:tcW w:w="283" w:type="dxa"/>
          </w:tcPr>
          <w:p w14:paraId="13374D34" w14:textId="77777777" w:rsidR="004D09BC" w:rsidRDefault="004D09BC" w:rsidP="00B61F57"/>
        </w:tc>
        <w:tc>
          <w:tcPr>
            <w:tcW w:w="283" w:type="dxa"/>
          </w:tcPr>
          <w:p w14:paraId="4B9982AE" w14:textId="77777777" w:rsidR="004D09BC" w:rsidRDefault="004D09BC" w:rsidP="00B61F57"/>
        </w:tc>
        <w:tc>
          <w:tcPr>
            <w:tcW w:w="283" w:type="dxa"/>
          </w:tcPr>
          <w:p w14:paraId="5B372F4A" w14:textId="77777777" w:rsidR="004D09BC" w:rsidRDefault="004D09BC" w:rsidP="00B61F57"/>
        </w:tc>
        <w:tc>
          <w:tcPr>
            <w:tcW w:w="283" w:type="dxa"/>
          </w:tcPr>
          <w:p w14:paraId="6F1E212B" w14:textId="77777777" w:rsidR="004D09BC" w:rsidRDefault="004D09BC" w:rsidP="00B61F57"/>
        </w:tc>
        <w:tc>
          <w:tcPr>
            <w:tcW w:w="283" w:type="dxa"/>
          </w:tcPr>
          <w:p w14:paraId="71EB4F0D" w14:textId="77777777" w:rsidR="004D09BC" w:rsidRDefault="004D09BC" w:rsidP="00B61F57"/>
        </w:tc>
        <w:tc>
          <w:tcPr>
            <w:tcW w:w="283" w:type="dxa"/>
          </w:tcPr>
          <w:p w14:paraId="6B449D3B" w14:textId="77777777" w:rsidR="004D09BC" w:rsidRDefault="004D09BC" w:rsidP="00B61F57"/>
        </w:tc>
        <w:tc>
          <w:tcPr>
            <w:tcW w:w="283" w:type="dxa"/>
          </w:tcPr>
          <w:p w14:paraId="4250D5D9" w14:textId="77777777" w:rsidR="004D09BC" w:rsidRDefault="004D09BC" w:rsidP="00B61F57"/>
        </w:tc>
        <w:tc>
          <w:tcPr>
            <w:tcW w:w="283" w:type="dxa"/>
          </w:tcPr>
          <w:p w14:paraId="3228B196" w14:textId="77777777" w:rsidR="004D09BC" w:rsidRDefault="004D09BC" w:rsidP="00B61F57"/>
        </w:tc>
        <w:tc>
          <w:tcPr>
            <w:tcW w:w="283" w:type="dxa"/>
          </w:tcPr>
          <w:p w14:paraId="5E319378" w14:textId="77777777" w:rsidR="004D09BC" w:rsidRDefault="004D09BC" w:rsidP="00B61F57"/>
        </w:tc>
        <w:tc>
          <w:tcPr>
            <w:tcW w:w="283" w:type="dxa"/>
          </w:tcPr>
          <w:p w14:paraId="2EF3437A" w14:textId="77777777" w:rsidR="004D09BC" w:rsidRDefault="004D09BC" w:rsidP="00B61F57"/>
        </w:tc>
        <w:tc>
          <w:tcPr>
            <w:tcW w:w="283" w:type="dxa"/>
          </w:tcPr>
          <w:p w14:paraId="457073D7" w14:textId="77777777" w:rsidR="004D09BC" w:rsidRDefault="004D09BC" w:rsidP="00B61F57"/>
        </w:tc>
        <w:tc>
          <w:tcPr>
            <w:tcW w:w="283" w:type="dxa"/>
          </w:tcPr>
          <w:p w14:paraId="0618D4C1" w14:textId="77777777" w:rsidR="004D09BC" w:rsidRDefault="004D09BC" w:rsidP="00B61F57"/>
        </w:tc>
        <w:tc>
          <w:tcPr>
            <w:tcW w:w="283" w:type="dxa"/>
          </w:tcPr>
          <w:p w14:paraId="01A694D5" w14:textId="77777777" w:rsidR="004D09BC" w:rsidRDefault="004D09BC" w:rsidP="00B61F57"/>
        </w:tc>
        <w:tc>
          <w:tcPr>
            <w:tcW w:w="283" w:type="dxa"/>
          </w:tcPr>
          <w:p w14:paraId="6EA86301" w14:textId="77777777" w:rsidR="004D09BC" w:rsidRDefault="004D09BC" w:rsidP="00B61F57"/>
        </w:tc>
        <w:tc>
          <w:tcPr>
            <w:tcW w:w="283" w:type="dxa"/>
          </w:tcPr>
          <w:p w14:paraId="4CEAFCF9" w14:textId="77777777" w:rsidR="004D09BC" w:rsidRDefault="004D09BC" w:rsidP="00B61F57"/>
        </w:tc>
        <w:tc>
          <w:tcPr>
            <w:tcW w:w="283" w:type="dxa"/>
          </w:tcPr>
          <w:p w14:paraId="6DF7B924" w14:textId="77777777" w:rsidR="004D09BC" w:rsidRDefault="004D09BC" w:rsidP="00B61F57"/>
        </w:tc>
        <w:tc>
          <w:tcPr>
            <w:tcW w:w="283" w:type="dxa"/>
          </w:tcPr>
          <w:p w14:paraId="53868E5E" w14:textId="77777777" w:rsidR="004D09BC" w:rsidRDefault="004D09BC" w:rsidP="00B61F57"/>
        </w:tc>
        <w:tc>
          <w:tcPr>
            <w:tcW w:w="283" w:type="dxa"/>
          </w:tcPr>
          <w:p w14:paraId="6C108263" w14:textId="77777777" w:rsidR="004D09BC" w:rsidRDefault="004D09BC" w:rsidP="00B61F57"/>
        </w:tc>
        <w:tc>
          <w:tcPr>
            <w:tcW w:w="283" w:type="dxa"/>
          </w:tcPr>
          <w:p w14:paraId="506712CA" w14:textId="77777777" w:rsidR="004D09BC" w:rsidRDefault="004D09BC" w:rsidP="00B61F57"/>
        </w:tc>
        <w:tc>
          <w:tcPr>
            <w:tcW w:w="283" w:type="dxa"/>
          </w:tcPr>
          <w:p w14:paraId="1D48AEEB" w14:textId="77777777" w:rsidR="004D09BC" w:rsidRDefault="004D09BC" w:rsidP="00B61F57"/>
        </w:tc>
        <w:tc>
          <w:tcPr>
            <w:tcW w:w="283" w:type="dxa"/>
          </w:tcPr>
          <w:p w14:paraId="086B378E" w14:textId="77777777" w:rsidR="004D09BC" w:rsidRDefault="004D09BC" w:rsidP="00B61F57"/>
        </w:tc>
        <w:tc>
          <w:tcPr>
            <w:tcW w:w="283" w:type="dxa"/>
          </w:tcPr>
          <w:p w14:paraId="143EEF52" w14:textId="77777777" w:rsidR="004D09BC" w:rsidRDefault="004D09BC" w:rsidP="00B61F57"/>
        </w:tc>
        <w:tc>
          <w:tcPr>
            <w:tcW w:w="283" w:type="dxa"/>
          </w:tcPr>
          <w:p w14:paraId="4D6FE120" w14:textId="77777777" w:rsidR="004D09BC" w:rsidRDefault="004D09BC" w:rsidP="00B61F57"/>
        </w:tc>
        <w:tc>
          <w:tcPr>
            <w:tcW w:w="283" w:type="dxa"/>
          </w:tcPr>
          <w:p w14:paraId="581C5547" w14:textId="77777777" w:rsidR="004D09BC" w:rsidRDefault="004D09BC" w:rsidP="00B61F57"/>
        </w:tc>
        <w:tc>
          <w:tcPr>
            <w:tcW w:w="283" w:type="dxa"/>
          </w:tcPr>
          <w:p w14:paraId="520057AA" w14:textId="77777777" w:rsidR="004D09BC" w:rsidRDefault="004D09BC" w:rsidP="00B61F57"/>
        </w:tc>
        <w:tc>
          <w:tcPr>
            <w:tcW w:w="283" w:type="dxa"/>
          </w:tcPr>
          <w:p w14:paraId="722FEA8C" w14:textId="77777777" w:rsidR="004D09BC" w:rsidRDefault="004D09BC" w:rsidP="00B61F57"/>
        </w:tc>
        <w:tc>
          <w:tcPr>
            <w:tcW w:w="283" w:type="dxa"/>
          </w:tcPr>
          <w:p w14:paraId="3345FC3D" w14:textId="77777777" w:rsidR="004D09BC" w:rsidRDefault="004D09BC" w:rsidP="00B61F57"/>
        </w:tc>
        <w:tc>
          <w:tcPr>
            <w:tcW w:w="283" w:type="dxa"/>
          </w:tcPr>
          <w:p w14:paraId="1EEA81E9" w14:textId="77777777" w:rsidR="004D09BC" w:rsidRDefault="004D09BC" w:rsidP="00B61F57"/>
        </w:tc>
        <w:tc>
          <w:tcPr>
            <w:tcW w:w="283" w:type="dxa"/>
          </w:tcPr>
          <w:p w14:paraId="258681A4" w14:textId="77777777" w:rsidR="004D09BC" w:rsidRDefault="004D09BC" w:rsidP="00B61F57"/>
        </w:tc>
      </w:tr>
      <w:tr w:rsidR="004D09BC" w14:paraId="0808BCE8" w14:textId="77777777" w:rsidTr="006E4082">
        <w:trPr>
          <w:trHeight w:hRule="exact" w:val="284"/>
        </w:trPr>
        <w:tc>
          <w:tcPr>
            <w:tcW w:w="283" w:type="dxa"/>
          </w:tcPr>
          <w:p w14:paraId="066017B5" w14:textId="77777777" w:rsidR="004D09BC" w:rsidRDefault="004D09BC" w:rsidP="00B61F57"/>
        </w:tc>
        <w:tc>
          <w:tcPr>
            <w:tcW w:w="283" w:type="dxa"/>
          </w:tcPr>
          <w:p w14:paraId="2F7A1CD9" w14:textId="77777777" w:rsidR="004D09BC" w:rsidRDefault="004D09BC" w:rsidP="00B61F57"/>
        </w:tc>
        <w:tc>
          <w:tcPr>
            <w:tcW w:w="283" w:type="dxa"/>
          </w:tcPr>
          <w:p w14:paraId="7AB17D1B" w14:textId="77777777" w:rsidR="004D09BC" w:rsidRDefault="004D09BC" w:rsidP="00B61F57"/>
        </w:tc>
        <w:tc>
          <w:tcPr>
            <w:tcW w:w="283" w:type="dxa"/>
          </w:tcPr>
          <w:p w14:paraId="06197191" w14:textId="77777777" w:rsidR="004D09BC" w:rsidRDefault="004D09BC" w:rsidP="00B61F57"/>
        </w:tc>
        <w:tc>
          <w:tcPr>
            <w:tcW w:w="283" w:type="dxa"/>
          </w:tcPr>
          <w:p w14:paraId="19268BCA" w14:textId="77777777" w:rsidR="004D09BC" w:rsidRDefault="004D09BC" w:rsidP="00B61F57"/>
        </w:tc>
        <w:tc>
          <w:tcPr>
            <w:tcW w:w="283" w:type="dxa"/>
          </w:tcPr>
          <w:p w14:paraId="76CD7C20" w14:textId="77777777" w:rsidR="004D09BC" w:rsidRDefault="004D09BC" w:rsidP="00B61F57"/>
        </w:tc>
        <w:tc>
          <w:tcPr>
            <w:tcW w:w="283" w:type="dxa"/>
          </w:tcPr>
          <w:p w14:paraId="441FDD39" w14:textId="77777777" w:rsidR="004D09BC" w:rsidRDefault="004D09BC" w:rsidP="00B61F57"/>
        </w:tc>
        <w:tc>
          <w:tcPr>
            <w:tcW w:w="283" w:type="dxa"/>
          </w:tcPr>
          <w:p w14:paraId="1576A874" w14:textId="77777777" w:rsidR="004D09BC" w:rsidRDefault="004D09BC" w:rsidP="00B61F57"/>
        </w:tc>
        <w:tc>
          <w:tcPr>
            <w:tcW w:w="283" w:type="dxa"/>
          </w:tcPr>
          <w:p w14:paraId="04292E54" w14:textId="77777777" w:rsidR="004D09BC" w:rsidRDefault="004D09BC" w:rsidP="00B61F57"/>
        </w:tc>
        <w:tc>
          <w:tcPr>
            <w:tcW w:w="283" w:type="dxa"/>
          </w:tcPr>
          <w:p w14:paraId="3AE30B3B" w14:textId="77777777" w:rsidR="004D09BC" w:rsidRDefault="004D09BC" w:rsidP="00B61F57"/>
        </w:tc>
        <w:tc>
          <w:tcPr>
            <w:tcW w:w="283" w:type="dxa"/>
          </w:tcPr>
          <w:p w14:paraId="3332B18C" w14:textId="77777777" w:rsidR="004D09BC" w:rsidRDefault="004D09BC" w:rsidP="00B61F57"/>
        </w:tc>
        <w:tc>
          <w:tcPr>
            <w:tcW w:w="283" w:type="dxa"/>
          </w:tcPr>
          <w:p w14:paraId="3AD21CE7" w14:textId="77777777" w:rsidR="004D09BC" w:rsidRDefault="004D09BC" w:rsidP="00B61F57"/>
        </w:tc>
        <w:tc>
          <w:tcPr>
            <w:tcW w:w="283" w:type="dxa"/>
          </w:tcPr>
          <w:p w14:paraId="29ABA9FA" w14:textId="77777777" w:rsidR="004D09BC" w:rsidRDefault="004D09BC" w:rsidP="00B61F57"/>
        </w:tc>
        <w:tc>
          <w:tcPr>
            <w:tcW w:w="283" w:type="dxa"/>
          </w:tcPr>
          <w:p w14:paraId="39A4B06A" w14:textId="77777777" w:rsidR="004D09BC" w:rsidRDefault="004D09BC" w:rsidP="00B61F57"/>
        </w:tc>
        <w:tc>
          <w:tcPr>
            <w:tcW w:w="283" w:type="dxa"/>
          </w:tcPr>
          <w:p w14:paraId="7E10AF1E" w14:textId="77777777" w:rsidR="004D09BC" w:rsidRDefault="004D09BC" w:rsidP="00B61F57"/>
        </w:tc>
        <w:tc>
          <w:tcPr>
            <w:tcW w:w="283" w:type="dxa"/>
          </w:tcPr>
          <w:p w14:paraId="611AFF38" w14:textId="77777777" w:rsidR="004D09BC" w:rsidRDefault="004D09BC" w:rsidP="00B61F57"/>
        </w:tc>
        <w:tc>
          <w:tcPr>
            <w:tcW w:w="283" w:type="dxa"/>
          </w:tcPr>
          <w:p w14:paraId="63BDE1C8" w14:textId="77777777" w:rsidR="004D09BC" w:rsidRDefault="004D09BC" w:rsidP="00B61F57"/>
        </w:tc>
        <w:tc>
          <w:tcPr>
            <w:tcW w:w="283" w:type="dxa"/>
          </w:tcPr>
          <w:p w14:paraId="068B98B7" w14:textId="77777777" w:rsidR="004D09BC" w:rsidRDefault="004D09BC" w:rsidP="00B61F57"/>
        </w:tc>
        <w:tc>
          <w:tcPr>
            <w:tcW w:w="283" w:type="dxa"/>
          </w:tcPr>
          <w:p w14:paraId="346E5CE7" w14:textId="77777777" w:rsidR="004D09BC" w:rsidRDefault="004D09BC" w:rsidP="00B61F57"/>
        </w:tc>
        <w:tc>
          <w:tcPr>
            <w:tcW w:w="283" w:type="dxa"/>
          </w:tcPr>
          <w:p w14:paraId="08EEDB25" w14:textId="77777777" w:rsidR="004D09BC" w:rsidRDefault="004D09BC" w:rsidP="00B61F57"/>
        </w:tc>
        <w:tc>
          <w:tcPr>
            <w:tcW w:w="283" w:type="dxa"/>
          </w:tcPr>
          <w:p w14:paraId="4E59CA05" w14:textId="77777777" w:rsidR="004D09BC" w:rsidRDefault="004D09BC" w:rsidP="00B61F57"/>
        </w:tc>
        <w:tc>
          <w:tcPr>
            <w:tcW w:w="283" w:type="dxa"/>
          </w:tcPr>
          <w:p w14:paraId="65A808C4" w14:textId="77777777" w:rsidR="004D09BC" w:rsidRDefault="004D09BC" w:rsidP="00B61F57"/>
        </w:tc>
        <w:tc>
          <w:tcPr>
            <w:tcW w:w="283" w:type="dxa"/>
          </w:tcPr>
          <w:p w14:paraId="7A653711" w14:textId="77777777" w:rsidR="004D09BC" w:rsidRDefault="004D09BC" w:rsidP="00B61F57"/>
        </w:tc>
        <w:tc>
          <w:tcPr>
            <w:tcW w:w="283" w:type="dxa"/>
          </w:tcPr>
          <w:p w14:paraId="17FE8EA6" w14:textId="77777777" w:rsidR="004D09BC" w:rsidRDefault="004D09BC" w:rsidP="00B61F57"/>
        </w:tc>
        <w:tc>
          <w:tcPr>
            <w:tcW w:w="283" w:type="dxa"/>
          </w:tcPr>
          <w:p w14:paraId="1BB3395E" w14:textId="77777777" w:rsidR="004D09BC" w:rsidRDefault="004D09BC" w:rsidP="00B61F57"/>
        </w:tc>
        <w:tc>
          <w:tcPr>
            <w:tcW w:w="283" w:type="dxa"/>
          </w:tcPr>
          <w:p w14:paraId="45AC946E" w14:textId="77777777" w:rsidR="004D09BC" w:rsidRDefault="004D09BC" w:rsidP="00B61F57"/>
        </w:tc>
        <w:tc>
          <w:tcPr>
            <w:tcW w:w="283" w:type="dxa"/>
          </w:tcPr>
          <w:p w14:paraId="08C70C2B" w14:textId="77777777" w:rsidR="004D09BC" w:rsidRDefault="004D09BC" w:rsidP="00B61F57"/>
        </w:tc>
        <w:tc>
          <w:tcPr>
            <w:tcW w:w="283" w:type="dxa"/>
          </w:tcPr>
          <w:p w14:paraId="572A76AE" w14:textId="77777777" w:rsidR="004D09BC" w:rsidRDefault="004D09BC" w:rsidP="00B61F57"/>
        </w:tc>
        <w:tc>
          <w:tcPr>
            <w:tcW w:w="283" w:type="dxa"/>
          </w:tcPr>
          <w:p w14:paraId="1317DFBC" w14:textId="77777777" w:rsidR="004D09BC" w:rsidRDefault="004D09BC" w:rsidP="00B61F57"/>
        </w:tc>
        <w:tc>
          <w:tcPr>
            <w:tcW w:w="283" w:type="dxa"/>
          </w:tcPr>
          <w:p w14:paraId="15EEDFB4" w14:textId="77777777" w:rsidR="004D09BC" w:rsidRDefault="004D09BC" w:rsidP="00B61F57"/>
        </w:tc>
      </w:tr>
      <w:tr w:rsidR="004D09BC" w14:paraId="4A781796" w14:textId="77777777" w:rsidTr="006E4082">
        <w:trPr>
          <w:trHeight w:hRule="exact" w:val="284"/>
        </w:trPr>
        <w:tc>
          <w:tcPr>
            <w:tcW w:w="283" w:type="dxa"/>
          </w:tcPr>
          <w:p w14:paraId="5243D2D1" w14:textId="77777777" w:rsidR="004D09BC" w:rsidRDefault="004D09BC" w:rsidP="00B61F57"/>
        </w:tc>
        <w:tc>
          <w:tcPr>
            <w:tcW w:w="283" w:type="dxa"/>
          </w:tcPr>
          <w:p w14:paraId="0EFB8128" w14:textId="77777777" w:rsidR="004D09BC" w:rsidRDefault="004D09BC" w:rsidP="00B61F57"/>
        </w:tc>
        <w:tc>
          <w:tcPr>
            <w:tcW w:w="283" w:type="dxa"/>
          </w:tcPr>
          <w:p w14:paraId="61969E37" w14:textId="77777777" w:rsidR="004D09BC" w:rsidRDefault="004D09BC" w:rsidP="00B61F57"/>
        </w:tc>
        <w:tc>
          <w:tcPr>
            <w:tcW w:w="283" w:type="dxa"/>
          </w:tcPr>
          <w:p w14:paraId="6A409725" w14:textId="77777777" w:rsidR="004D09BC" w:rsidRDefault="004D09BC" w:rsidP="00B61F57"/>
        </w:tc>
        <w:tc>
          <w:tcPr>
            <w:tcW w:w="283" w:type="dxa"/>
          </w:tcPr>
          <w:p w14:paraId="4AF34740" w14:textId="77777777" w:rsidR="004D09BC" w:rsidRDefault="004D09BC" w:rsidP="00B61F57"/>
        </w:tc>
        <w:tc>
          <w:tcPr>
            <w:tcW w:w="283" w:type="dxa"/>
          </w:tcPr>
          <w:p w14:paraId="72012FCC" w14:textId="77777777" w:rsidR="004D09BC" w:rsidRDefault="004D09BC" w:rsidP="00B61F57"/>
        </w:tc>
        <w:tc>
          <w:tcPr>
            <w:tcW w:w="283" w:type="dxa"/>
          </w:tcPr>
          <w:p w14:paraId="3293A53D" w14:textId="77777777" w:rsidR="004D09BC" w:rsidRDefault="004D09BC" w:rsidP="00B61F57"/>
        </w:tc>
        <w:tc>
          <w:tcPr>
            <w:tcW w:w="283" w:type="dxa"/>
          </w:tcPr>
          <w:p w14:paraId="6536E003" w14:textId="77777777" w:rsidR="004D09BC" w:rsidRDefault="004D09BC" w:rsidP="00B61F57"/>
        </w:tc>
        <w:tc>
          <w:tcPr>
            <w:tcW w:w="283" w:type="dxa"/>
          </w:tcPr>
          <w:p w14:paraId="053CBE8A" w14:textId="77777777" w:rsidR="004D09BC" w:rsidRDefault="004D09BC" w:rsidP="00B61F57"/>
        </w:tc>
        <w:tc>
          <w:tcPr>
            <w:tcW w:w="283" w:type="dxa"/>
          </w:tcPr>
          <w:p w14:paraId="066679BF" w14:textId="77777777" w:rsidR="004D09BC" w:rsidRDefault="004D09BC" w:rsidP="00B61F57"/>
        </w:tc>
        <w:tc>
          <w:tcPr>
            <w:tcW w:w="283" w:type="dxa"/>
          </w:tcPr>
          <w:p w14:paraId="24593E0D" w14:textId="77777777" w:rsidR="004D09BC" w:rsidRDefault="004D09BC" w:rsidP="00B61F57"/>
        </w:tc>
        <w:tc>
          <w:tcPr>
            <w:tcW w:w="283" w:type="dxa"/>
          </w:tcPr>
          <w:p w14:paraId="0EAE2BE7" w14:textId="77777777" w:rsidR="004D09BC" w:rsidRDefault="004D09BC" w:rsidP="00B61F57"/>
        </w:tc>
        <w:tc>
          <w:tcPr>
            <w:tcW w:w="283" w:type="dxa"/>
          </w:tcPr>
          <w:p w14:paraId="4AD6F2B7" w14:textId="77777777" w:rsidR="004D09BC" w:rsidRDefault="004D09BC" w:rsidP="00B61F57"/>
        </w:tc>
        <w:tc>
          <w:tcPr>
            <w:tcW w:w="283" w:type="dxa"/>
          </w:tcPr>
          <w:p w14:paraId="332A405B" w14:textId="77777777" w:rsidR="004D09BC" w:rsidRDefault="004D09BC" w:rsidP="00B61F57"/>
        </w:tc>
        <w:tc>
          <w:tcPr>
            <w:tcW w:w="283" w:type="dxa"/>
          </w:tcPr>
          <w:p w14:paraId="76F3AFC8" w14:textId="77777777" w:rsidR="004D09BC" w:rsidRDefault="004D09BC" w:rsidP="00B61F57"/>
        </w:tc>
        <w:tc>
          <w:tcPr>
            <w:tcW w:w="283" w:type="dxa"/>
          </w:tcPr>
          <w:p w14:paraId="7DAB8BDB" w14:textId="77777777" w:rsidR="004D09BC" w:rsidRDefault="004D09BC" w:rsidP="00B61F57"/>
        </w:tc>
        <w:tc>
          <w:tcPr>
            <w:tcW w:w="283" w:type="dxa"/>
          </w:tcPr>
          <w:p w14:paraId="392148AB" w14:textId="77777777" w:rsidR="004D09BC" w:rsidRDefault="004D09BC" w:rsidP="00B61F57"/>
        </w:tc>
        <w:tc>
          <w:tcPr>
            <w:tcW w:w="283" w:type="dxa"/>
          </w:tcPr>
          <w:p w14:paraId="4CEDA88E" w14:textId="77777777" w:rsidR="004D09BC" w:rsidRDefault="004D09BC" w:rsidP="00B61F57"/>
        </w:tc>
        <w:tc>
          <w:tcPr>
            <w:tcW w:w="283" w:type="dxa"/>
          </w:tcPr>
          <w:p w14:paraId="546820A8" w14:textId="77777777" w:rsidR="004D09BC" w:rsidRDefault="004D09BC" w:rsidP="00B61F57"/>
        </w:tc>
        <w:tc>
          <w:tcPr>
            <w:tcW w:w="283" w:type="dxa"/>
          </w:tcPr>
          <w:p w14:paraId="39B9BB67" w14:textId="77777777" w:rsidR="004D09BC" w:rsidRDefault="004D09BC" w:rsidP="00B61F57"/>
        </w:tc>
        <w:tc>
          <w:tcPr>
            <w:tcW w:w="283" w:type="dxa"/>
          </w:tcPr>
          <w:p w14:paraId="25572740" w14:textId="77777777" w:rsidR="004D09BC" w:rsidRDefault="004D09BC" w:rsidP="00B61F57"/>
        </w:tc>
        <w:tc>
          <w:tcPr>
            <w:tcW w:w="283" w:type="dxa"/>
          </w:tcPr>
          <w:p w14:paraId="1B898B02" w14:textId="77777777" w:rsidR="004D09BC" w:rsidRDefault="004D09BC" w:rsidP="00B61F57"/>
        </w:tc>
        <w:tc>
          <w:tcPr>
            <w:tcW w:w="283" w:type="dxa"/>
          </w:tcPr>
          <w:p w14:paraId="06A68D84" w14:textId="77777777" w:rsidR="004D09BC" w:rsidRDefault="004D09BC" w:rsidP="00B61F57"/>
        </w:tc>
        <w:tc>
          <w:tcPr>
            <w:tcW w:w="283" w:type="dxa"/>
          </w:tcPr>
          <w:p w14:paraId="3E8FC6DD" w14:textId="77777777" w:rsidR="004D09BC" w:rsidRDefault="004D09BC" w:rsidP="00B61F57"/>
        </w:tc>
        <w:tc>
          <w:tcPr>
            <w:tcW w:w="283" w:type="dxa"/>
          </w:tcPr>
          <w:p w14:paraId="2CCCD1D2" w14:textId="77777777" w:rsidR="004D09BC" w:rsidRDefault="004D09BC" w:rsidP="00B61F57"/>
        </w:tc>
        <w:tc>
          <w:tcPr>
            <w:tcW w:w="283" w:type="dxa"/>
          </w:tcPr>
          <w:p w14:paraId="489A2E58" w14:textId="77777777" w:rsidR="004D09BC" w:rsidRDefault="004D09BC" w:rsidP="00B61F57"/>
        </w:tc>
        <w:tc>
          <w:tcPr>
            <w:tcW w:w="283" w:type="dxa"/>
          </w:tcPr>
          <w:p w14:paraId="5DF0C3A1" w14:textId="77777777" w:rsidR="004D09BC" w:rsidRDefault="004D09BC" w:rsidP="00B61F57"/>
        </w:tc>
        <w:tc>
          <w:tcPr>
            <w:tcW w:w="283" w:type="dxa"/>
          </w:tcPr>
          <w:p w14:paraId="788DD346" w14:textId="77777777" w:rsidR="004D09BC" w:rsidRDefault="004D09BC" w:rsidP="00B61F57"/>
        </w:tc>
        <w:tc>
          <w:tcPr>
            <w:tcW w:w="283" w:type="dxa"/>
          </w:tcPr>
          <w:p w14:paraId="73EF11D2" w14:textId="77777777" w:rsidR="004D09BC" w:rsidRDefault="004D09BC" w:rsidP="00B61F57"/>
        </w:tc>
        <w:tc>
          <w:tcPr>
            <w:tcW w:w="283" w:type="dxa"/>
          </w:tcPr>
          <w:p w14:paraId="358BACFC" w14:textId="77777777" w:rsidR="004D09BC" w:rsidRDefault="004D09BC" w:rsidP="00B61F57"/>
        </w:tc>
      </w:tr>
      <w:tr w:rsidR="004D09BC" w14:paraId="362DA2C4" w14:textId="77777777" w:rsidTr="006E4082">
        <w:trPr>
          <w:trHeight w:hRule="exact" w:val="284"/>
        </w:trPr>
        <w:tc>
          <w:tcPr>
            <w:tcW w:w="283" w:type="dxa"/>
          </w:tcPr>
          <w:p w14:paraId="7C2DBFBD" w14:textId="77777777" w:rsidR="004D09BC" w:rsidRDefault="004D09BC" w:rsidP="00B61F57"/>
        </w:tc>
        <w:tc>
          <w:tcPr>
            <w:tcW w:w="283" w:type="dxa"/>
          </w:tcPr>
          <w:p w14:paraId="0221A53C" w14:textId="77777777" w:rsidR="004D09BC" w:rsidRDefault="004D09BC" w:rsidP="00B61F57"/>
        </w:tc>
        <w:tc>
          <w:tcPr>
            <w:tcW w:w="283" w:type="dxa"/>
          </w:tcPr>
          <w:p w14:paraId="5FCC8DBE" w14:textId="77777777" w:rsidR="004D09BC" w:rsidRDefault="004D09BC" w:rsidP="00B61F57"/>
        </w:tc>
        <w:tc>
          <w:tcPr>
            <w:tcW w:w="283" w:type="dxa"/>
          </w:tcPr>
          <w:p w14:paraId="45668C8A" w14:textId="77777777" w:rsidR="004D09BC" w:rsidRDefault="004D09BC" w:rsidP="00B61F57"/>
        </w:tc>
        <w:tc>
          <w:tcPr>
            <w:tcW w:w="283" w:type="dxa"/>
          </w:tcPr>
          <w:p w14:paraId="0A2A64CD" w14:textId="77777777" w:rsidR="004D09BC" w:rsidRDefault="004D09BC" w:rsidP="00B61F57"/>
        </w:tc>
        <w:tc>
          <w:tcPr>
            <w:tcW w:w="283" w:type="dxa"/>
          </w:tcPr>
          <w:p w14:paraId="1769B7B6" w14:textId="77777777" w:rsidR="004D09BC" w:rsidRDefault="004D09BC" w:rsidP="00B61F57"/>
        </w:tc>
        <w:tc>
          <w:tcPr>
            <w:tcW w:w="283" w:type="dxa"/>
          </w:tcPr>
          <w:p w14:paraId="4DB96D2D" w14:textId="77777777" w:rsidR="004D09BC" w:rsidRDefault="004D09BC" w:rsidP="00B61F57"/>
        </w:tc>
        <w:tc>
          <w:tcPr>
            <w:tcW w:w="283" w:type="dxa"/>
          </w:tcPr>
          <w:p w14:paraId="5D9E29B1" w14:textId="77777777" w:rsidR="004D09BC" w:rsidRDefault="004D09BC" w:rsidP="00B61F57"/>
        </w:tc>
        <w:tc>
          <w:tcPr>
            <w:tcW w:w="283" w:type="dxa"/>
          </w:tcPr>
          <w:p w14:paraId="17B25D0B" w14:textId="77777777" w:rsidR="004D09BC" w:rsidRDefault="004D09BC" w:rsidP="00B61F57"/>
        </w:tc>
        <w:tc>
          <w:tcPr>
            <w:tcW w:w="283" w:type="dxa"/>
          </w:tcPr>
          <w:p w14:paraId="30A83E7F" w14:textId="77777777" w:rsidR="004D09BC" w:rsidRDefault="004D09BC" w:rsidP="00B61F57"/>
        </w:tc>
        <w:tc>
          <w:tcPr>
            <w:tcW w:w="283" w:type="dxa"/>
          </w:tcPr>
          <w:p w14:paraId="41725D43" w14:textId="77777777" w:rsidR="004D09BC" w:rsidRDefault="004D09BC" w:rsidP="00B61F57"/>
        </w:tc>
        <w:tc>
          <w:tcPr>
            <w:tcW w:w="283" w:type="dxa"/>
          </w:tcPr>
          <w:p w14:paraId="5B70A5FC" w14:textId="77777777" w:rsidR="004D09BC" w:rsidRDefault="004D09BC" w:rsidP="00B61F57"/>
        </w:tc>
        <w:tc>
          <w:tcPr>
            <w:tcW w:w="283" w:type="dxa"/>
          </w:tcPr>
          <w:p w14:paraId="0B9C9BCD" w14:textId="77777777" w:rsidR="004D09BC" w:rsidRDefault="004D09BC" w:rsidP="00B61F57"/>
        </w:tc>
        <w:tc>
          <w:tcPr>
            <w:tcW w:w="283" w:type="dxa"/>
          </w:tcPr>
          <w:p w14:paraId="1211C67E" w14:textId="77777777" w:rsidR="004D09BC" w:rsidRDefault="004D09BC" w:rsidP="00B61F57"/>
        </w:tc>
        <w:tc>
          <w:tcPr>
            <w:tcW w:w="283" w:type="dxa"/>
          </w:tcPr>
          <w:p w14:paraId="4EF87A08" w14:textId="77777777" w:rsidR="004D09BC" w:rsidRDefault="004D09BC" w:rsidP="00B61F57"/>
        </w:tc>
        <w:tc>
          <w:tcPr>
            <w:tcW w:w="283" w:type="dxa"/>
          </w:tcPr>
          <w:p w14:paraId="2D6E6FD5" w14:textId="77777777" w:rsidR="004D09BC" w:rsidRDefault="004D09BC" w:rsidP="00B61F57"/>
        </w:tc>
        <w:tc>
          <w:tcPr>
            <w:tcW w:w="283" w:type="dxa"/>
          </w:tcPr>
          <w:p w14:paraId="00C4F994" w14:textId="77777777" w:rsidR="004D09BC" w:rsidRDefault="004D09BC" w:rsidP="00B61F57"/>
        </w:tc>
        <w:tc>
          <w:tcPr>
            <w:tcW w:w="283" w:type="dxa"/>
          </w:tcPr>
          <w:p w14:paraId="1FA742EA" w14:textId="77777777" w:rsidR="004D09BC" w:rsidRDefault="004D09BC" w:rsidP="00B61F57"/>
        </w:tc>
        <w:tc>
          <w:tcPr>
            <w:tcW w:w="283" w:type="dxa"/>
          </w:tcPr>
          <w:p w14:paraId="6EBEBB8F" w14:textId="77777777" w:rsidR="004D09BC" w:rsidRDefault="004D09BC" w:rsidP="00B61F57"/>
        </w:tc>
        <w:tc>
          <w:tcPr>
            <w:tcW w:w="283" w:type="dxa"/>
          </w:tcPr>
          <w:p w14:paraId="262E5D44" w14:textId="77777777" w:rsidR="004D09BC" w:rsidRDefault="004D09BC" w:rsidP="00B61F57"/>
        </w:tc>
        <w:tc>
          <w:tcPr>
            <w:tcW w:w="283" w:type="dxa"/>
          </w:tcPr>
          <w:p w14:paraId="5BBCC2C2" w14:textId="77777777" w:rsidR="004D09BC" w:rsidRDefault="004D09BC" w:rsidP="00B61F57"/>
        </w:tc>
        <w:tc>
          <w:tcPr>
            <w:tcW w:w="283" w:type="dxa"/>
          </w:tcPr>
          <w:p w14:paraId="73886A22" w14:textId="77777777" w:rsidR="004D09BC" w:rsidRDefault="004D09BC" w:rsidP="00B61F57"/>
        </w:tc>
        <w:tc>
          <w:tcPr>
            <w:tcW w:w="283" w:type="dxa"/>
          </w:tcPr>
          <w:p w14:paraId="535C9C80" w14:textId="77777777" w:rsidR="004D09BC" w:rsidRDefault="004D09BC" w:rsidP="00B61F57"/>
        </w:tc>
        <w:tc>
          <w:tcPr>
            <w:tcW w:w="283" w:type="dxa"/>
          </w:tcPr>
          <w:p w14:paraId="22ECC7F9" w14:textId="77777777" w:rsidR="004D09BC" w:rsidRDefault="004D09BC" w:rsidP="00B61F57"/>
        </w:tc>
        <w:tc>
          <w:tcPr>
            <w:tcW w:w="283" w:type="dxa"/>
          </w:tcPr>
          <w:p w14:paraId="70C05D64" w14:textId="77777777" w:rsidR="004D09BC" w:rsidRDefault="004D09BC" w:rsidP="00B61F57"/>
        </w:tc>
        <w:tc>
          <w:tcPr>
            <w:tcW w:w="283" w:type="dxa"/>
          </w:tcPr>
          <w:p w14:paraId="1ECBBF8A" w14:textId="77777777" w:rsidR="004D09BC" w:rsidRDefault="004D09BC" w:rsidP="00B61F57"/>
        </w:tc>
        <w:tc>
          <w:tcPr>
            <w:tcW w:w="283" w:type="dxa"/>
          </w:tcPr>
          <w:p w14:paraId="097FCE81" w14:textId="77777777" w:rsidR="004D09BC" w:rsidRDefault="004D09BC" w:rsidP="00B61F57"/>
        </w:tc>
        <w:tc>
          <w:tcPr>
            <w:tcW w:w="283" w:type="dxa"/>
          </w:tcPr>
          <w:p w14:paraId="0721D547" w14:textId="77777777" w:rsidR="004D09BC" w:rsidRDefault="004D09BC" w:rsidP="00B61F57"/>
        </w:tc>
        <w:tc>
          <w:tcPr>
            <w:tcW w:w="283" w:type="dxa"/>
          </w:tcPr>
          <w:p w14:paraId="37FFB0ED" w14:textId="77777777" w:rsidR="004D09BC" w:rsidRDefault="004D09BC" w:rsidP="00B61F57"/>
        </w:tc>
        <w:tc>
          <w:tcPr>
            <w:tcW w:w="283" w:type="dxa"/>
          </w:tcPr>
          <w:p w14:paraId="67334D69" w14:textId="77777777" w:rsidR="004D09BC" w:rsidRDefault="004D09BC" w:rsidP="00B61F57"/>
        </w:tc>
      </w:tr>
      <w:tr w:rsidR="004D09BC" w14:paraId="7FC78ACA" w14:textId="77777777" w:rsidTr="006E4082">
        <w:trPr>
          <w:trHeight w:hRule="exact" w:val="284"/>
        </w:trPr>
        <w:tc>
          <w:tcPr>
            <w:tcW w:w="283" w:type="dxa"/>
          </w:tcPr>
          <w:p w14:paraId="0FCA0914" w14:textId="77777777" w:rsidR="004D09BC" w:rsidRDefault="004D09BC" w:rsidP="00B61F57"/>
        </w:tc>
        <w:tc>
          <w:tcPr>
            <w:tcW w:w="283" w:type="dxa"/>
          </w:tcPr>
          <w:p w14:paraId="54CB0FDE" w14:textId="77777777" w:rsidR="004D09BC" w:rsidRDefault="004D09BC" w:rsidP="00B61F57"/>
        </w:tc>
        <w:tc>
          <w:tcPr>
            <w:tcW w:w="283" w:type="dxa"/>
          </w:tcPr>
          <w:p w14:paraId="0D2C9C0E" w14:textId="77777777" w:rsidR="004D09BC" w:rsidRDefault="004D09BC" w:rsidP="00B61F57"/>
        </w:tc>
        <w:tc>
          <w:tcPr>
            <w:tcW w:w="283" w:type="dxa"/>
          </w:tcPr>
          <w:p w14:paraId="036B87DA" w14:textId="77777777" w:rsidR="004D09BC" w:rsidRDefault="004D09BC" w:rsidP="00B61F57"/>
        </w:tc>
        <w:tc>
          <w:tcPr>
            <w:tcW w:w="283" w:type="dxa"/>
          </w:tcPr>
          <w:p w14:paraId="4F47639A" w14:textId="77777777" w:rsidR="004D09BC" w:rsidRDefault="004D09BC" w:rsidP="00B61F57"/>
        </w:tc>
        <w:tc>
          <w:tcPr>
            <w:tcW w:w="283" w:type="dxa"/>
          </w:tcPr>
          <w:p w14:paraId="00C4E7A3" w14:textId="77777777" w:rsidR="004D09BC" w:rsidRDefault="004D09BC" w:rsidP="00B61F57"/>
        </w:tc>
        <w:tc>
          <w:tcPr>
            <w:tcW w:w="283" w:type="dxa"/>
          </w:tcPr>
          <w:p w14:paraId="1CF6FFC8" w14:textId="77777777" w:rsidR="004D09BC" w:rsidRDefault="004D09BC" w:rsidP="00B61F57"/>
        </w:tc>
        <w:tc>
          <w:tcPr>
            <w:tcW w:w="283" w:type="dxa"/>
          </w:tcPr>
          <w:p w14:paraId="4ABF4B89" w14:textId="77777777" w:rsidR="004D09BC" w:rsidRDefault="004D09BC" w:rsidP="00B61F57"/>
        </w:tc>
        <w:tc>
          <w:tcPr>
            <w:tcW w:w="283" w:type="dxa"/>
          </w:tcPr>
          <w:p w14:paraId="27C1AEBC" w14:textId="77777777" w:rsidR="004D09BC" w:rsidRDefault="004D09BC" w:rsidP="00B61F57"/>
        </w:tc>
        <w:tc>
          <w:tcPr>
            <w:tcW w:w="283" w:type="dxa"/>
          </w:tcPr>
          <w:p w14:paraId="4C5929EE" w14:textId="77777777" w:rsidR="004D09BC" w:rsidRDefault="004D09BC" w:rsidP="00B61F57"/>
        </w:tc>
        <w:tc>
          <w:tcPr>
            <w:tcW w:w="283" w:type="dxa"/>
          </w:tcPr>
          <w:p w14:paraId="13AA5BD1" w14:textId="77777777" w:rsidR="004D09BC" w:rsidRDefault="004D09BC" w:rsidP="00B61F57"/>
        </w:tc>
        <w:tc>
          <w:tcPr>
            <w:tcW w:w="283" w:type="dxa"/>
          </w:tcPr>
          <w:p w14:paraId="099117ED" w14:textId="77777777" w:rsidR="004D09BC" w:rsidRDefault="004D09BC" w:rsidP="00B61F57"/>
        </w:tc>
        <w:tc>
          <w:tcPr>
            <w:tcW w:w="283" w:type="dxa"/>
          </w:tcPr>
          <w:p w14:paraId="1E4F9F04" w14:textId="77777777" w:rsidR="004D09BC" w:rsidRDefault="004D09BC" w:rsidP="00B61F57"/>
        </w:tc>
        <w:tc>
          <w:tcPr>
            <w:tcW w:w="283" w:type="dxa"/>
          </w:tcPr>
          <w:p w14:paraId="6F940D9A" w14:textId="77777777" w:rsidR="004D09BC" w:rsidRDefault="004D09BC" w:rsidP="00B61F57"/>
        </w:tc>
        <w:tc>
          <w:tcPr>
            <w:tcW w:w="283" w:type="dxa"/>
          </w:tcPr>
          <w:p w14:paraId="1DDAD325" w14:textId="77777777" w:rsidR="004D09BC" w:rsidRDefault="004D09BC" w:rsidP="00B61F57"/>
        </w:tc>
        <w:tc>
          <w:tcPr>
            <w:tcW w:w="283" w:type="dxa"/>
          </w:tcPr>
          <w:p w14:paraId="6EE2F234" w14:textId="77777777" w:rsidR="004D09BC" w:rsidRDefault="004D09BC" w:rsidP="00B61F57"/>
        </w:tc>
        <w:tc>
          <w:tcPr>
            <w:tcW w:w="283" w:type="dxa"/>
          </w:tcPr>
          <w:p w14:paraId="1372A4D6" w14:textId="77777777" w:rsidR="004D09BC" w:rsidRDefault="004D09BC" w:rsidP="00B61F57"/>
        </w:tc>
        <w:tc>
          <w:tcPr>
            <w:tcW w:w="283" w:type="dxa"/>
          </w:tcPr>
          <w:p w14:paraId="302A679B" w14:textId="77777777" w:rsidR="004D09BC" w:rsidRDefault="004D09BC" w:rsidP="00B61F57"/>
        </w:tc>
        <w:tc>
          <w:tcPr>
            <w:tcW w:w="283" w:type="dxa"/>
          </w:tcPr>
          <w:p w14:paraId="65D5722F" w14:textId="77777777" w:rsidR="004D09BC" w:rsidRDefault="004D09BC" w:rsidP="00B61F57"/>
        </w:tc>
        <w:tc>
          <w:tcPr>
            <w:tcW w:w="283" w:type="dxa"/>
          </w:tcPr>
          <w:p w14:paraId="488A5CDA" w14:textId="77777777" w:rsidR="004D09BC" w:rsidRDefault="004D09BC" w:rsidP="00B61F57"/>
        </w:tc>
        <w:tc>
          <w:tcPr>
            <w:tcW w:w="283" w:type="dxa"/>
          </w:tcPr>
          <w:p w14:paraId="7F18E09F" w14:textId="77777777" w:rsidR="004D09BC" w:rsidRDefault="004D09BC" w:rsidP="00B61F57"/>
        </w:tc>
        <w:tc>
          <w:tcPr>
            <w:tcW w:w="283" w:type="dxa"/>
          </w:tcPr>
          <w:p w14:paraId="786E3443" w14:textId="77777777" w:rsidR="004D09BC" w:rsidRDefault="004D09BC" w:rsidP="00B61F57"/>
        </w:tc>
        <w:tc>
          <w:tcPr>
            <w:tcW w:w="283" w:type="dxa"/>
          </w:tcPr>
          <w:p w14:paraId="36D7DBF6" w14:textId="77777777" w:rsidR="004D09BC" w:rsidRDefault="004D09BC" w:rsidP="00B61F57"/>
        </w:tc>
        <w:tc>
          <w:tcPr>
            <w:tcW w:w="283" w:type="dxa"/>
          </w:tcPr>
          <w:p w14:paraId="121E3C52" w14:textId="77777777" w:rsidR="004D09BC" w:rsidRDefault="004D09BC" w:rsidP="00B61F57"/>
        </w:tc>
        <w:tc>
          <w:tcPr>
            <w:tcW w:w="283" w:type="dxa"/>
          </w:tcPr>
          <w:p w14:paraId="2CFCC200" w14:textId="77777777" w:rsidR="004D09BC" w:rsidRDefault="004D09BC" w:rsidP="00B61F57"/>
        </w:tc>
        <w:tc>
          <w:tcPr>
            <w:tcW w:w="283" w:type="dxa"/>
          </w:tcPr>
          <w:p w14:paraId="77AB33EB" w14:textId="77777777" w:rsidR="004D09BC" w:rsidRDefault="004D09BC" w:rsidP="00B61F57"/>
        </w:tc>
        <w:tc>
          <w:tcPr>
            <w:tcW w:w="283" w:type="dxa"/>
          </w:tcPr>
          <w:p w14:paraId="7DF3A7DE" w14:textId="77777777" w:rsidR="004D09BC" w:rsidRDefault="004D09BC" w:rsidP="00B61F57"/>
        </w:tc>
        <w:tc>
          <w:tcPr>
            <w:tcW w:w="283" w:type="dxa"/>
          </w:tcPr>
          <w:p w14:paraId="077BE644" w14:textId="77777777" w:rsidR="004D09BC" w:rsidRDefault="004D09BC" w:rsidP="00B61F57"/>
        </w:tc>
        <w:tc>
          <w:tcPr>
            <w:tcW w:w="283" w:type="dxa"/>
          </w:tcPr>
          <w:p w14:paraId="373D607F" w14:textId="77777777" w:rsidR="004D09BC" w:rsidRDefault="004D09BC" w:rsidP="00B61F57"/>
        </w:tc>
        <w:tc>
          <w:tcPr>
            <w:tcW w:w="283" w:type="dxa"/>
          </w:tcPr>
          <w:p w14:paraId="48ABBEE7" w14:textId="77777777" w:rsidR="004D09BC" w:rsidRDefault="004D09BC" w:rsidP="00B61F57"/>
        </w:tc>
      </w:tr>
      <w:tr w:rsidR="004D09BC" w14:paraId="625AF1A7" w14:textId="77777777" w:rsidTr="006E4082">
        <w:trPr>
          <w:trHeight w:hRule="exact" w:val="284"/>
        </w:trPr>
        <w:tc>
          <w:tcPr>
            <w:tcW w:w="283" w:type="dxa"/>
          </w:tcPr>
          <w:p w14:paraId="252476A6" w14:textId="77777777" w:rsidR="004D09BC" w:rsidRDefault="004D09BC" w:rsidP="00B61F57"/>
        </w:tc>
        <w:tc>
          <w:tcPr>
            <w:tcW w:w="283" w:type="dxa"/>
          </w:tcPr>
          <w:p w14:paraId="02E87D2C" w14:textId="77777777" w:rsidR="004D09BC" w:rsidRDefault="004D09BC" w:rsidP="00B61F57"/>
        </w:tc>
        <w:tc>
          <w:tcPr>
            <w:tcW w:w="283" w:type="dxa"/>
          </w:tcPr>
          <w:p w14:paraId="2C16C3AC" w14:textId="77777777" w:rsidR="004D09BC" w:rsidRDefault="004D09BC" w:rsidP="00B61F57"/>
        </w:tc>
        <w:tc>
          <w:tcPr>
            <w:tcW w:w="283" w:type="dxa"/>
          </w:tcPr>
          <w:p w14:paraId="005D6A4B" w14:textId="77777777" w:rsidR="004D09BC" w:rsidRDefault="004D09BC" w:rsidP="00B61F57"/>
        </w:tc>
        <w:tc>
          <w:tcPr>
            <w:tcW w:w="283" w:type="dxa"/>
          </w:tcPr>
          <w:p w14:paraId="1AC36A55" w14:textId="77777777" w:rsidR="004D09BC" w:rsidRDefault="004D09BC" w:rsidP="00B61F57"/>
        </w:tc>
        <w:tc>
          <w:tcPr>
            <w:tcW w:w="283" w:type="dxa"/>
          </w:tcPr>
          <w:p w14:paraId="55D3035D" w14:textId="77777777" w:rsidR="004D09BC" w:rsidRDefault="004D09BC" w:rsidP="00B61F57"/>
        </w:tc>
        <w:tc>
          <w:tcPr>
            <w:tcW w:w="283" w:type="dxa"/>
          </w:tcPr>
          <w:p w14:paraId="1B34EFC3" w14:textId="77777777" w:rsidR="004D09BC" w:rsidRDefault="004D09BC" w:rsidP="00B61F57"/>
        </w:tc>
        <w:tc>
          <w:tcPr>
            <w:tcW w:w="283" w:type="dxa"/>
          </w:tcPr>
          <w:p w14:paraId="58DED1AC" w14:textId="77777777" w:rsidR="004D09BC" w:rsidRDefault="004D09BC" w:rsidP="00B61F57"/>
        </w:tc>
        <w:tc>
          <w:tcPr>
            <w:tcW w:w="283" w:type="dxa"/>
          </w:tcPr>
          <w:p w14:paraId="771E9869" w14:textId="77777777" w:rsidR="004D09BC" w:rsidRDefault="004D09BC" w:rsidP="00B61F57"/>
        </w:tc>
        <w:tc>
          <w:tcPr>
            <w:tcW w:w="283" w:type="dxa"/>
          </w:tcPr>
          <w:p w14:paraId="6BC9E7AE" w14:textId="77777777" w:rsidR="004D09BC" w:rsidRDefault="004D09BC" w:rsidP="00B61F57"/>
        </w:tc>
        <w:tc>
          <w:tcPr>
            <w:tcW w:w="283" w:type="dxa"/>
          </w:tcPr>
          <w:p w14:paraId="3BCA0203" w14:textId="77777777" w:rsidR="004D09BC" w:rsidRDefault="004D09BC" w:rsidP="00B61F57"/>
        </w:tc>
        <w:tc>
          <w:tcPr>
            <w:tcW w:w="283" w:type="dxa"/>
          </w:tcPr>
          <w:p w14:paraId="4FBBF40C" w14:textId="77777777" w:rsidR="004D09BC" w:rsidRDefault="004D09BC" w:rsidP="00B61F57"/>
        </w:tc>
        <w:tc>
          <w:tcPr>
            <w:tcW w:w="283" w:type="dxa"/>
          </w:tcPr>
          <w:p w14:paraId="788E4AB8" w14:textId="77777777" w:rsidR="004D09BC" w:rsidRDefault="004D09BC" w:rsidP="00B61F57"/>
        </w:tc>
        <w:tc>
          <w:tcPr>
            <w:tcW w:w="283" w:type="dxa"/>
          </w:tcPr>
          <w:p w14:paraId="05D5774C" w14:textId="77777777" w:rsidR="004D09BC" w:rsidRDefault="004D09BC" w:rsidP="00B61F57"/>
        </w:tc>
        <w:tc>
          <w:tcPr>
            <w:tcW w:w="283" w:type="dxa"/>
          </w:tcPr>
          <w:p w14:paraId="694E5B39" w14:textId="77777777" w:rsidR="004D09BC" w:rsidRDefault="004D09BC" w:rsidP="00B61F57"/>
        </w:tc>
        <w:tc>
          <w:tcPr>
            <w:tcW w:w="283" w:type="dxa"/>
          </w:tcPr>
          <w:p w14:paraId="7E0E97E2" w14:textId="77777777" w:rsidR="004D09BC" w:rsidRDefault="004D09BC" w:rsidP="00B61F57"/>
        </w:tc>
        <w:tc>
          <w:tcPr>
            <w:tcW w:w="283" w:type="dxa"/>
          </w:tcPr>
          <w:p w14:paraId="10E5B4D0" w14:textId="77777777" w:rsidR="004D09BC" w:rsidRDefault="004D09BC" w:rsidP="00B61F57"/>
        </w:tc>
        <w:tc>
          <w:tcPr>
            <w:tcW w:w="283" w:type="dxa"/>
          </w:tcPr>
          <w:p w14:paraId="57563ED7" w14:textId="77777777" w:rsidR="004D09BC" w:rsidRDefault="004D09BC" w:rsidP="00B61F57"/>
        </w:tc>
        <w:tc>
          <w:tcPr>
            <w:tcW w:w="283" w:type="dxa"/>
          </w:tcPr>
          <w:p w14:paraId="22B5AF8D" w14:textId="77777777" w:rsidR="004D09BC" w:rsidRDefault="004D09BC" w:rsidP="00B61F57"/>
        </w:tc>
        <w:tc>
          <w:tcPr>
            <w:tcW w:w="283" w:type="dxa"/>
          </w:tcPr>
          <w:p w14:paraId="2F1C67DA" w14:textId="77777777" w:rsidR="004D09BC" w:rsidRDefault="004D09BC" w:rsidP="00B61F57"/>
        </w:tc>
        <w:tc>
          <w:tcPr>
            <w:tcW w:w="283" w:type="dxa"/>
          </w:tcPr>
          <w:p w14:paraId="6FC8CF70" w14:textId="77777777" w:rsidR="004D09BC" w:rsidRDefault="004D09BC" w:rsidP="00B61F57"/>
        </w:tc>
        <w:tc>
          <w:tcPr>
            <w:tcW w:w="283" w:type="dxa"/>
          </w:tcPr>
          <w:p w14:paraId="05CAF334" w14:textId="77777777" w:rsidR="004D09BC" w:rsidRDefault="004D09BC" w:rsidP="00B61F57"/>
        </w:tc>
        <w:tc>
          <w:tcPr>
            <w:tcW w:w="283" w:type="dxa"/>
          </w:tcPr>
          <w:p w14:paraId="55E0BA93" w14:textId="77777777" w:rsidR="004D09BC" w:rsidRDefault="004D09BC" w:rsidP="00B61F57"/>
        </w:tc>
        <w:tc>
          <w:tcPr>
            <w:tcW w:w="283" w:type="dxa"/>
          </w:tcPr>
          <w:p w14:paraId="29628B72" w14:textId="77777777" w:rsidR="004D09BC" w:rsidRDefault="004D09BC" w:rsidP="00B61F57"/>
        </w:tc>
        <w:tc>
          <w:tcPr>
            <w:tcW w:w="283" w:type="dxa"/>
          </w:tcPr>
          <w:p w14:paraId="448C596C" w14:textId="77777777" w:rsidR="004D09BC" w:rsidRDefault="004D09BC" w:rsidP="00B61F57"/>
        </w:tc>
        <w:tc>
          <w:tcPr>
            <w:tcW w:w="283" w:type="dxa"/>
          </w:tcPr>
          <w:p w14:paraId="574F693D" w14:textId="77777777" w:rsidR="004D09BC" w:rsidRDefault="004D09BC" w:rsidP="00B61F57"/>
        </w:tc>
        <w:tc>
          <w:tcPr>
            <w:tcW w:w="283" w:type="dxa"/>
          </w:tcPr>
          <w:p w14:paraId="1C851D4F" w14:textId="77777777" w:rsidR="004D09BC" w:rsidRDefault="004D09BC" w:rsidP="00B61F57"/>
        </w:tc>
        <w:tc>
          <w:tcPr>
            <w:tcW w:w="283" w:type="dxa"/>
          </w:tcPr>
          <w:p w14:paraId="39C21280" w14:textId="77777777" w:rsidR="004D09BC" w:rsidRDefault="004D09BC" w:rsidP="00B61F57"/>
        </w:tc>
        <w:tc>
          <w:tcPr>
            <w:tcW w:w="283" w:type="dxa"/>
          </w:tcPr>
          <w:p w14:paraId="654C982E" w14:textId="77777777" w:rsidR="004D09BC" w:rsidRDefault="004D09BC" w:rsidP="00B61F57"/>
        </w:tc>
        <w:tc>
          <w:tcPr>
            <w:tcW w:w="283" w:type="dxa"/>
          </w:tcPr>
          <w:p w14:paraId="46771B31" w14:textId="77777777" w:rsidR="004D09BC" w:rsidRDefault="004D09BC" w:rsidP="00B61F57"/>
        </w:tc>
      </w:tr>
      <w:tr w:rsidR="004D09BC" w14:paraId="525BB722" w14:textId="77777777" w:rsidTr="006E4082">
        <w:trPr>
          <w:trHeight w:hRule="exact" w:val="284"/>
        </w:trPr>
        <w:tc>
          <w:tcPr>
            <w:tcW w:w="283" w:type="dxa"/>
          </w:tcPr>
          <w:p w14:paraId="55F57F1D" w14:textId="77777777" w:rsidR="004D09BC" w:rsidRDefault="004D09BC" w:rsidP="00B61F57"/>
        </w:tc>
        <w:tc>
          <w:tcPr>
            <w:tcW w:w="283" w:type="dxa"/>
          </w:tcPr>
          <w:p w14:paraId="461A6782" w14:textId="77777777" w:rsidR="004D09BC" w:rsidRDefault="004D09BC" w:rsidP="00B61F57"/>
        </w:tc>
        <w:tc>
          <w:tcPr>
            <w:tcW w:w="283" w:type="dxa"/>
          </w:tcPr>
          <w:p w14:paraId="7E01B63F" w14:textId="77777777" w:rsidR="004D09BC" w:rsidRDefault="004D09BC" w:rsidP="00B61F57"/>
        </w:tc>
        <w:tc>
          <w:tcPr>
            <w:tcW w:w="283" w:type="dxa"/>
          </w:tcPr>
          <w:p w14:paraId="22B98ECB" w14:textId="77777777" w:rsidR="004D09BC" w:rsidRDefault="004D09BC" w:rsidP="00B61F57"/>
        </w:tc>
        <w:tc>
          <w:tcPr>
            <w:tcW w:w="283" w:type="dxa"/>
          </w:tcPr>
          <w:p w14:paraId="43A7B79F" w14:textId="77777777" w:rsidR="004D09BC" w:rsidRDefault="004D09BC" w:rsidP="00B61F57"/>
        </w:tc>
        <w:tc>
          <w:tcPr>
            <w:tcW w:w="283" w:type="dxa"/>
          </w:tcPr>
          <w:p w14:paraId="143C193E" w14:textId="77777777" w:rsidR="004D09BC" w:rsidRDefault="004D09BC" w:rsidP="00B61F57"/>
        </w:tc>
        <w:tc>
          <w:tcPr>
            <w:tcW w:w="283" w:type="dxa"/>
          </w:tcPr>
          <w:p w14:paraId="60A12821" w14:textId="77777777" w:rsidR="004D09BC" w:rsidRDefault="004D09BC" w:rsidP="00B61F57"/>
        </w:tc>
        <w:tc>
          <w:tcPr>
            <w:tcW w:w="283" w:type="dxa"/>
          </w:tcPr>
          <w:p w14:paraId="218D5434" w14:textId="77777777" w:rsidR="004D09BC" w:rsidRDefault="004D09BC" w:rsidP="00B61F57"/>
        </w:tc>
        <w:tc>
          <w:tcPr>
            <w:tcW w:w="283" w:type="dxa"/>
          </w:tcPr>
          <w:p w14:paraId="45E41D0A" w14:textId="77777777" w:rsidR="004D09BC" w:rsidRDefault="004D09BC" w:rsidP="00B61F57"/>
        </w:tc>
        <w:tc>
          <w:tcPr>
            <w:tcW w:w="283" w:type="dxa"/>
          </w:tcPr>
          <w:p w14:paraId="5B3AF3C7" w14:textId="77777777" w:rsidR="004D09BC" w:rsidRDefault="004D09BC" w:rsidP="00B61F57"/>
        </w:tc>
        <w:tc>
          <w:tcPr>
            <w:tcW w:w="283" w:type="dxa"/>
          </w:tcPr>
          <w:p w14:paraId="7FA70FC0" w14:textId="77777777" w:rsidR="004D09BC" w:rsidRDefault="004D09BC" w:rsidP="00B61F57"/>
        </w:tc>
        <w:tc>
          <w:tcPr>
            <w:tcW w:w="283" w:type="dxa"/>
          </w:tcPr>
          <w:p w14:paraId="47143F9F" w14:textId="77777777" w:rsidR="004D09BC" w:rsidRDefault="004D09BC" w:rsidP="00B61F57"/>
        </w:tc>
        <w:tc>
          <w:tcPr>
            <w:tcW w:w="283" w:type="dxa"/>
          </w:tcPr>
          <w:p w14:paraId="6ED98ECD" w14:textId="77777777" w:rsidR="004D09BC" w:rsidRDefault="004D09BC" w:rsidP="00B61F57"/>
        </w:tc>
        <w:tc>
          <w:tcPr>
            <w:tcW w:w="283" w:type="dxa"/>
          </w:tcPr>
          <w:p w14:paraId="2B4838B9" w14:textId="77777777" w:rsidR="004D09BC" w:rsidRDefault="004D09BC" w:rsidP="00B61F57"/>
        </w:tc>
        <w:tc>
          <w:tcPr>
            <w:tcW w:w="283" w:type="dxa"/>
          </w:tcPr>
          <w:p w14:paraId="0CB4DA91" w14:textId="77777777" w:rsidR="004D09BC" w:rsidRDefault="004D09BC" w:rsidP="00B61F57"/>
        </w:tc>
        <w:tc>
          <w:tcPr>
            <w:tcW w:w="283" w:type="dxa"/>
          </w:tcPr>
          <w:p w14:paraId="1131997C" w14:textId="77777777" w:rsidR="004D09BC" w:rsidRDefault="004D09BC" w:rsidP="00B61F57"/>
        </w:tc>
        <w:tc>
          <w:tcPr>
            <w:tcW w:w="283" w:type="dxa"/>
          </w:tcPr>
          <w:p w14:paraId="36D9F55A" w14:textId="77777777" w:rsidR="004D09BC" w:rsidRDefault="004D09BC" w:rsidP="00B61F57"/>
        </w:tc>
        <w:tc>
          <w:tcPr>
            <w:tcW w:w="283" w:type="dxa"/>
          </w:tcPr>
          <w:p w14:paraId="62A64639" w14:textId="77777777" w:rsidR="004D09BC" w:rsidRDefault="004D09BC" w:rsidP="00B61F57"/>
        </w:tc>
        <w:tc>
          <w:tcPr>
            <w:tcW w:w="283" w:type="dxa"/>
          </w:tcPr>
          <w:p w14:paraId="1FE0F251" w14:textId="77777777" w:rsidR="004D09BC" w:rsidRDefault="004D09BC" w:rsidP="00B61F57"/>
        </w:tc>
        <w:tc>
          <w:tcPr>
            <w:tcW w:w="283" w:type="dxa"/>
          </w:tcPr>
          <w:p w14:paraId="13BCDFB3" w14:textId="77777777" w:rsidR="004D09BC" w:rsidRDefault="004D09BC" w:rsidP="00B61F57"/>
        </w:tc>
        <w:tc>
          <w:tcPr>
            <w:tcW w:w="283" w:type="dxa"/>
          </w:tcPr>
          <w:p w14:paraId="4FDE9A70" w14:textId="77777777" w:rsidR="004D09BC" w:rsidRDefault="004D09BC" w:rsidP="00B61F57"/>
        </w:tc>
        <w:tc>
          <w:tcPr>
            <w:tcW w:w="283" w:type="dxa"/>
          </w:tcPr>
          <w:p w14:paraId="29D78E4F" w14:textId="77777777" w:rsidR="004D09BC" w:rsidRDefault="004D09BC" w:rsidP="00B61F57"/>
        </w:tc>
        <w:tc>
          <w:tcPr>
            <w:tcW w:w="283" w:type="dxa"/>
          </w:tcPr>
          <w:p w14:paraId="4D7B3B73" w14:textId="77777777" w:rsidR="004D09BC" w:rsidRDefault="004D09BC" w:rsidP="00B61F57"/>
        </w:tc>
        <w:tc>
          <w:tcPr>
            <w:tcW w:w="283" w:type="dxa"/>
          </w:tcPr>
          <w:p w14:paraId="0BA480F3" w14:textId="77777777" w:rsidR="004D09BC" w:rsidRDefault="004D09BC" w:rsidP="00B61F57"/>
        </w:tc>
        <w:tc>
          <w:tcPr>
            <w:tcW w:w="283" w:type="dxa"/>
          </w:tcPr>
          <w:p w14:paraId="40F39968" w14:textId="77777777" w:rsidR="004D09BC" w:rsidRDefault="004D09BC" w:rsidP="00B61F57"/>
        </w:tc>
        <w:tc>
          <w:tcPr>
            <w:tcW w:w="283" w:type="dxa"/>
          </w:tcPr>
          <w:p w14:paraId="5C510E49" w14:textId="77777777" w:rsidR="004D09BC" w:rsidRDefault="004D09BC" w:rsidP="00B61F57"/>
        </w:tc>
        <w:tc>
          <w:tcPr>
            <w:tcW w:w="283" w:type="dxa"/>
          </w:tcPr>
          <w:p w14:paraId="2C9DE8C1" w14:textId="77777777" w:rsidR="004D09BC" w:rsidRDefault="004D09BC" w:rsidP="00B61F57"/>
        </w:tc>
        <w:tc>
          <w:tcPr>
            <w:tcW w:w="283" w:type="dxa"/>
          </w:tcPr>
          <w:p w14:paraId="40F6EC9C" w14:textId="77777777" w:rsidR="004D09BC" w:rsidRDefault="004D09BC" w:rsidP="00B61F57"/>
        </w:tc>
        <w:tc>
          <w:tcPr>
            <w:tcW w:w="283" w:type="dxa"/>
          </w:tcPr>
          <w:p w14:paraId="5BDFF4DC" w14:textId="77777777" w:rsidR="004D09BC" w:rsidRDefault="004D09BC" w:rsidP="00B61F57"/>
        </w:tc>
        <w:tc>
          <w:tcPr>
            <w:tcW w:w="283" w:type="dxa"/>
          </w:tcPr>
          <w:p w14:paraId="39C1941C" w14:textId="77777777" w:rsidR="004D09BC" w:rsidRDefault="004D09BC" w:rsidP="00B61F57"/>
        </w:tc>
      </w:tr>
      <w:tr w:rsidR="004D09BC" w14:paraId="6FE60B95" w14:textId="77777777" w:rsidTr="006E4082">
        <w:trPr>
          <w:trHeight w:hRule="exact" w:val="284"/>
        </w:trPr>
        <w:tc>
          <w:tcPr>
            <w:tcW w:w="283" w:type="dxa"/>
          </w:tcPr>
          <w:p w14:paraId="238D7FB3" w14:textId="77777777" w:rsidR="004D09BC" w:rsidRDefault="004D09BC" w:rsidP="00B61F57"/>
        </w:tc>
        <w:tc>
          <w:tcPr>
            <w:tcW w:w="283" w:type="dxa"/>
          </w:tcPr>
          <w:p w14:paraId="0668C288" w14:textId="77777777" w:rsidR="004D09BC" w:rsidRDefault="004D09BC" w:rsidP="00B61F57"/>
        </w:tc>
        <w:tc>
          <w:tcPr>
            <w:tcW w:w="283" w:type="dxa"/>
          </w:tcPr>
          <w:p w14:paraId="7BFBA056" w14:textId="77777777" w:rsidR="004D09BC" w:rsidRDefault="004D09BC" w:rsidP="00B61F57"/>
        </w:tc>
        <w:tc>
          <w:tcPr>
            <w:tcW w:w="283" w:type="dxa"/>
          </w:tcPr>
          <w:p w14:paraId="7F4307A3" w14:textId="77777777" w:rsidR="004D09BC" w:rsidRDefault="004D09BC" w:rsidP="00B61F57"/>
        </w:tc>
        <w:tc>
          <w:tcPr>
            <w:tcW w:w="283" w:type="dxa"/>
          </w:tcPr>
          <w:p w14:paraId="4988F6EB" w14:textId="77777777" w:rsidR="004D09BC" w:rsidRDefault="004D09BC" w:rsidP="00B61F57"/>
        </w:tc>
        <w:tc>
          <w:tcPr>
            <w:tcW w:w="283" w:type="dxa"/>
          </w:tcPr>
          <w:p w14:paraId="26757535" w14:textId="77777777" w:rsidR="004D09BC" w:rsidRDefault="004D09BC" w:rsidP="00B61F57"/>
        </w:tc>
        <w:tc>
          <w:tcPr>
            <w:tcW w:w="283" w:type="dxa"/>
          </w:tcPr>
          <w:p w14:paraId="031E31F2" w14:textId="77777777" w:rsidR="004D09BC" w:rsidRDefault="004D09BC" w:rsidP="00B61F57"/>
        </w:tc>
        <w:tc>
          <w:tcPr>
            <w:tcW w:w="283" w:type="dxa"/>
          </w:tcPr>
          <w:p w14:paraId="386ED387" w14:textId="77777777" w:rsidR="004D09BC" w:rsidRDefault="004D09BC" w:rsidP="00B61F57"/>
        </w:tc>
        <w:tc>
          <w:tcPr>
            <w:tcW w:w="283" w:type="dxa"/>
          </w:tcPr>
          <w:p w14:paraId="0EB5A7E2" w14:textId="77777777" w:rsidR="004D09BC" w:rsidRDefault="004D09BC" w:rsidP="00B61F57"/>
        </w:tc>
        <w:tc>
          <w:tcPr>
            <w:tcW w:w="283" w:type="dxa"/>
          </w:tcPr>
          <w:p w14:paraId="69F6384E" w14:textId="77777777" w:rsidR="004D09BC" w:rsidRDefault="004D09BC" w:rsidP="00B61F57"/>
        </w:tc>
        <w:tc>
          <w:tcPr>
            <w:tcW w:w="283" w:type="dxa"/>
          </w:tcPr>
          <w:p w14:paraId="25DAF2D0" w14:textId="77777777" w:rsidR="004D09BC" w:rsidRDefault="004D09BC" w:rsidP="00B61F57"/>
        </w:tc>
        <w:tc>
          <w:tcPr>
            <w:tcW w:w="283" w:type="dxa"/>
          </w:tcPr>
          <w:p w14:paraId="5BA1CD4F" w14:textId="77777777" w:rsidR="004D09BC" w:rsidRDefault="004D09BC" w:rsidP="00B61F57"/>
        </w:tc>
        <w:tc>
          <w:tcPr>
            <w:tcW w:w="283" w:type="dxa"/>
          </w:tcPr>
          <w:p w14:paraId="694E2EEE" w14:textId="77777777" w:rsidR="004D09BC" w:rsidRDefault="004D09BC" w:rsidP="00B61F57"/>
        </w:tc>
        <w:tc>
          <w:tcPr>
            <w:tcW w:w="283" w:type="dxa"/>
          </w:tcPr>
          <w:p w14:paraId="776B5B7D" w14:textId="77777777" w:rsidR="004D09BC" w:rsidRDefault="004D09BC" w:rsidP="00B61F57"/>
        </w:tc>
        <w:tc>
          <w:tcPr>
            <w:tcW w:w="283" w:type="dxa"/>
          </w:tcPr>
          <w:p w14:paraId="6CA1D45A" w14:textId="77777777" w:rsidR="004D09BC" w:rsidRDefault="004D09BC" w:rsidP="00B61F57"/>
        </w:tc>
        <w:tc>
          <w:tcPr>
            <w:tcW w:w="283" w:type="dxa"/>
          </w:tcPr>
          <w:p w14:paraId="175C69F9" w14:textId="77777777" w:rsidR="004D09BC" w:rsidRDefault="004D09BC" w:rsidP="00B61F57"/>
        </w:tc>
        <w:tc>
          <w:tcPr>
            <w:tcW w:w="283" w:type="dxa"/>
          </w:tcPr>
          <w:p w14:paraId="4F5A30E0" w14:textId="77777777" w:rsidR="004D09BC" w:rsidRDefault="004D09BC" w:rsidP="00B61F57"/>
        </w:tc>
        <w:tc>
          <w:tcPr>
            <w:tcW w:w="283" w:type="dxa"/>
          </w:tcPr>
          <w:p w14:paraId="5211DCC9" w14:textId="77777777" w:rsidR="004D09BC" w:rsidRDefault="004D09BC" w:rsidP="00B61F57"/>
        </w:tc>
        <w:tc>
          <w:tcPr>
            <w:tcW w:w="283" w:type="dxa"/>
          </w:tcPr>
          <w:p w14:paraId="124FFBF1" w14:textId="77777777" w:rsidR="004D09BC" w:rsidRDefault="004D09BC" w:rsidP="00B61F57"/>
        </w:tc>
        <w:tc>
          <w:tcPr>
            <w:tcW w:w="283" w:type="dxa"/>
          </w:tcPr>
          <w:p w14:paraId="2180F5C3" w14:textId="77777777" w:rsidR="004D09BC" w:rsidRDefault="004D09BC" w:rsidP="00B61F57"/>
        </w:tc>
        <w:tc>
          <w:tcPr>
            <w:tcW w:w="283" w:type="dxa"/>
          </w:tcPr>
          <w:p w14:paraId="6B610FEE" w14:textId="77777777" w:rsidR="004D09BC" w:rsidRDefault="004D09BC" w:rsidP="00B61F57"/>
        </w:tc>
        <w:tc>
          <w:tcPr>
            <w:tcW w:w="283" w:type="dxa"/>
          </w:tcPr>
          <w:p w14:paraId="05AD125A" w14:textId="77777777" w:rsidR="004D09BC" w:rsidRDefault="004D09BC" w:rsidP="00B61F57"/>
        </w:tc>
        <w:tc>
          <w:tcPr>
            <w:tcW w:w="283" w:type="dxa"/>
          </w:tcPr>
          <w:p w14:paraId="5BA5C7F5" w14:textId="77777777" w:rsidR="004D09BC" w:rsidRDefault="004D09BC" w:rsidP="00B61F57"/>
        </w:tc>
        <w:tc>
          <w:tcPr>
            <w:tcW w:w="283" w:type="dxa"/>
          </w:tcPr>
          <w:p w14:paraId="01F4E3DD" w14:textId="77777777" w:rsidR="004D09BC" w:rsidRDefault="004D09BC" w:rsidP="00B61F57"/>
        </w:tc>
        <w:tc>
          <w:tcPr>
            <w:tcW w:w="283" w:type="dxa"/>
          </w:tcPr>
          <w:p w14:paraId="2AD6514E" w14:textId="77777777" w:rsidR="004D09BC" w:rsidRDefault="004D09BC" w:rsidP="00B61F57"/>
        </w:tc>
        <w:tc>
          <w:tcPr>
            <w:tcW w:w="283" w:type="dxa"/>
          </w:tcPr>
          <w:p w14:paraId="7AF9E3C5" w14:textId="77777777" w:rsidR="004D09BC" w:rsidRDefault="004D09BC" w:rsidP="00B61F57"/>
        </w:tc>
        <w:tc>
          <w:tcPr>
            <w:tcW w:w="283" w:type="dxa"/>
          </w:tcPr>
          <w:p w14:paraId="5FA3E384" w14:textId="77777777" w:rsidR="004D09BC" w:rsidRDefault="004D09BC" w:rsidP="00B61F57"/>
        </w:tc>
        <w:tc>
          <w:tcPr>
            <w:tcW w:w="283" w:type="dxa"/>
          </w:tcPr>
          <w:p w14:paraId="2D5C2EF9" w14:textId="77777777" w:rsidR="004D09BC" w:rsidRDefault="004D09BC" w:rsidP="00B61F57"/>
        </w:tc>
        <w:tc>
          <w:tcPr>
            <w:tcW w:w="283" w:type="dxa"/>
          </w:tcPr>
          <w:p w14:paraId="4482CF23" w14:textId="77777777" w:rsidR="004D09BC" w:rsidRDefault="004D09BC" w:rsidP="00B61F57"/>
        </w:tc>
        <w:tc>
          <w:tcPr>
            <w:tcW w:w="283" w:type="dxa"/>
          </w:tcPr>
          <w:p w14:paraId="695152E5" w14:textId="77777777" w:rsidR="004D09BC" w:rsidRDefault="004D09BC" w:rsidP="00B61F57"/>
        </w:tc>
      </w:tr>
      <w:tr w:rsidR="004D09BC" w14:paraId="2C3B7710" w14:textId="77777777" w:rsidTr="006E4082">
        <w:trPr>
          <w:trHeight w:hRule="exact" w:val="284"/>
        </w:trPr>
        <w:tc>
          <w:tcPr>
            <w:tcW w:w="283" w:type="dxa"/>
          </w:tcPr>
          <w:p w14:paraId="67573EA6" w14:textId="77777777" w:rsidR="004D09BC" w:rsidRDefault="004D09BC" w:rsidP="00B61F57"/>
        </w:tc>
        <w:tc>
          <w:tcPr>
            <w:tcW w:w="283" w:type="dxa"/>
          </w:tcPr>
          <w:p w14:paraId="190B5953" w14:textId="77777777" w:rsidR="004D09BC" w:rsidRDefault="004D09BC" w:rsidP="00B61F57"/>
        </w:tc>
        <w:tc>
          <w:tcPr>
            <w:tcW w:w="283" w:type="dxa"/>
          </w:tcPr>
          <w:p w14:paraId="636E71A8" w14:textId="77777777" w:rsidR="004D09BC" w:rsidRDefault="004D09BC" w:rsidP="00B61F57"/>
        </w:tc>
        <w:tc>
          <w:tcPr>
            <w:tcW w:w="283" w:type="dxa"/>
          </w:tcPr>
          <w:p w14:paraId="1F0B3631" w14:textId="77777777" w:rsidR="004D09BC" w:rsidRDefault="004D09BC" w:rsidP="00B61F57"/>
        </w:tc>
        <w:tc>
          <w:tcPr>
            <w:tcW w:w="283" w:type="dxa"/>
          </w:tcPr>
          <w:p w14:paraId="0C2AA875" w14:textId="77777777" w:rsidR="004D09BC" w:rsidRDefault="004D09BC" w:rsidP="00B61F57"/>
        </w:tc>
        <w:tc>
          <w:tcPr>
            <w:tcW w:w="283" w:type="dxa"/>
          </w:tcPr>
          <w:p w14:paraId="5B8D3BE3" w14:textId="77777777" w:rsidR="004D09BC" w:rsidRDefault="004D09BC" w:rsidP="00B61F57"/>
        </w:tc>
        <w:tc>
          <w:tcPr>
            <w:tcW w:w="283" w:type="dxa"/>
          </w:tcPr>
          <w:p w14:paraId="543F53D2" w14:textId="77777777" w:rsidR="004D09BC" w:rsidRDefault="004D09BC" w:rsidP="00B61F57"/>
        </w:tc>
        <w:tc>
          <w:tcPr>
            <w:tcW w:w="283" w:type="dxa"/>
          </w:tcPr>
          <w:p w14:paraId="1C7F8FC2" w14:textId="77777777" w:rsidR="004D09BC" w:rsidRDefault="004D09BC" w:rsidP="00B61F57"/>
        </w:tc>
        <w:tc>
          <w:tcPr>
            <w:tcW w:w="283" w:type="dxa"/>
          </w:tcPr>
          <w:p w14:paraId="64BAD19A" w14:textId="77777777" w:rsidR="004D09BC" w:rsidRDefault="004D09BC" w:rsidP="00B61F57"/>
        </w:tc>
        <w:tc>
          <w:tcPr>
            <w:tcW w:w="283" w:type="dxa"/>
          </w:tcPr>
          <w:p w14:paraId="6E07EFC3" w14:textId="77777777" w:rsidR="004D09BC" w:rsidRDefault="004D09BC" w:rsidP="00B61F57"/>
        </w:tc>
        <w:tc>
          <w:tcPr>
            <w:tcW w:w="283" w:type="dxa"/>
          </w:tcPr>
          <w:p w14:paraId="4185FE7B" w14:textId="77777777" w:rsidR="004D09BC" w:rsidRDefault="004D09BC" w:rsidP="00B61F57"/>
        </w:tc>
        <w:tc>
          <w:tcPr>
            <w:tcW w:w="283" w:type="dxa"/>
          </w:tcPr>
          <w:p w14:paraId="4C808B3A" w14:textId="77777777" w:rsidR="004D09BC" w:rsidRDefault="004D09BC" w:rsidP="00B61F57"/>
        </w:tc>
        <w:tc>
          <w:tcPr>
            <w:tcW w:w="283" w:type="dxa"/>
          </w:tcPr>
          <w:p w14:paraId="7A6A020A" w14:textId="77777777" w:rsidR="004D09BC" w:rsidRDefault="004D09BC" w:rsidP="00B61F57"/>
        </w:tc>
        <w:tc>
          <w:tcPr>
            <w:tcW w:w="283" w:type="dxa"/>
          </w:tcPr>
          <w:p w14:paraId="4FDD2EE5" w14:textId="77777777" w:rsidR="004D09BC" w:rsidRDefault="004D09BC" w:rsidP="00B61F57"/>
        </w:tc>
        <w:tc>
          <w:tcPr>
            <w:tcW w:w="283" w:type="dxa"/>
          </w:tcPr>
          <w:p w14:paraId="735CEB5E" w14:textId="77777777" w:rsidR="004D09BC" w:rsidRDefault="004D09BC" w:rsidP="00B61F57"/>
        </w:tc>
        <w:tc>
          <w:tcPr>
            <w:tcW w:w="283" w:type="dxa"/>
          </w:tcPr>
          <w:p w14:paraId="4EBE6FBB" w14:textId="77777777" w:rsidR="004D09BC" w:rsidRDefault="004D09BC" w:rsidP="00B61F57"/>
        </w:tc>
        <w:tc>
          <w:tcPr>
            <w:tcW w:w="283" w:type="dxa"/>
          </w:tcPr>
          <w:p w14:paraId="7AD13910" w14:textId="77777777" w:rsidR="004D09BC" w:rsidRDefault="004D09BC" w:rsidP="00B61F57"/>
        </w:tc>
        <w:tc>
          <w:tcPr>
            <w:tcW w:w="283" w:type="dxa"/>
          </w:tcPr>
          <w:p w14:paraId="47871CBD" w14:textId="77777777" w:rsidR="004D09BC" w:rsidRDefault="004D09BC" w:rsidP="00B61F57"/>
        </w:tc>
        <w:tc>
          <w:tcPr>
            <w:tcW w:w="283" w:type="dxa"/>
          </w:tcPr>
          <w:p w14:paraId="2566574D" w14:textId="77777777" w:rsidR="004D09BC" w:rsidRDefault="004D09BC" w:rsidP="00B61F57"/>
        </w:tc>
        <w:tc>
          <w:tcPr>
            <w:tcW w:w="283" w:type="dxa"/>
          </w:tcPr>
          <w:p w14:paraId="622FFA3D" w14:textId="77777777" w:rsidR="004D09BC" w:rsidRDefault="004D09BC" w:rsidP="00B61F57"/>
        </w:tc>
        <w:tc>
          <w:tcPr>
            <w:tcW w:w="283" w:type="dxa"/>
          </w:tcPr>
          <w:p w14:paraId="659FEB1F" w14:textId="77777777" w:rsidR="004D09BC" w:rsidRDefault="004D09BC" w:rsidP="00B61F57"/>
        </w:tc>
        <w:tc>
          <w:tcPr>
            <w:tcW w:w="283" w:type="dxa"/>
          </w:tcPr>
          <w:p w14:paraId="430BF2DB" w14:textId="77777777" w:rsidR="004D09BC" w:rsidRDefault="004D09BC" w:rsidP="00B61F57"/>
        </w:tc>
        <w:tc>
          <w:tcPr>
            <w:tcW w:w="283" w:type="dxa"/>
          </w:tcPr>
          <w:p w14:paraId="3C70994B" w14:textId="77777777" w:rsidR="004D09BC" w:rsidRDefault="004D09BC" w:rsidP="00B61F57"/>
        </w:tc>
        <w:tc>
          <w:tcPr>
            <w:tcW w:w="283" w:type="dxa"/>
          </w:tcPr>
          <w:p w14:paraId="46B5B500" w14:textId="77777777" w:rsidR="004D09BC" w:rsidRDefault="004D09BC" w:rsidP="00B61F57"/>
        </w:tc>
        <w:tc>
          <w:tcPr>
            <w:tcW w:w="283" w:type="dxa"/>
          </w:tcPr>
          <w:p w14:paraId="43EDAA46" w14:textId="77777777" w:rsidR="004D09BC" w:rsidRDefault="004D09BC" w:rsidP="00B61F57"/>
        </w:tc>
        <w:tc>
          <w:tcPr>
            <w:tcW w:w="283" w:type="dxa"/>
          </w:tcPr>
          <w:p w14:paraId="0FAA2124" w14:textId="77777777" w:rsidR="004D09BC" w:rsidRDefault="004D09BC" w:rsidP="00B61F57"/>
        </w:tc>
        <w:tc>
          <w:tcPr>
            <w:tcW w:w="283" w:type="dxa"/>
          </w:tcPr>
          <w:p w14:paraId="0CC6102A" w14:textId="77777777" w:rsidR="004D09BC" w:rsidRDefault="004D09BC" w:rsidP="00B61F57"/>
        </w:tc>
        <w:tc>
          <w:tcPr>
            <w:tcW w:w="283" w:type="dxa"/>
          </w:tcPr>
          <w:p w14:paraId="2566C392" w14:textId="77777777" w:rsidR="004D09BC" w:rsidRDefault="004D09BC" w:rsidP="00B61F57"/>
        </w:tc>
        <w:tc>
          <w:tcPr>
            <w:tcW w:w="283" w:type="dxa"/>
          </w:tcPr>
          <w:p w14:paraId="7269873C" w14:textId="77777777" w:rsidR="004D09BC" w:rsidRDefault="004D09BC" w:rsidP="00B61F57"/>
        </w:tc>
        <w:tc>
          <w:tcPr>
            <w:tcW w:w="283" w:type="dxa"/>
          </w:tcPr>
          <w:p w14:paraId="557608C6" w14:textId="77777777" w:rsidR="004D09BC" w:rsidRDefault="004D09BC" w:rsidP="00B61F57"/>
        </w:tc>
      </w:tr>
      <w:tr w:rsidR="004D09BC" w14:paraId="2CE637FB" w14:textId="77777777" w:rsidTr="006E4082">
        <w:trPr>
          <w:trHeight w:hRule="exact" w:val="284"/>
        </w:trPr>
        <w:tc>
          <w:tcPr>
            <w:tcW w:w="283" w:type="dxa"/>
          </w:tcPr>
          <w:p w14:paraId="00536035" w14:textId="77777777" w:rsidR="004D09BC" w:rsidRDefault="004D09BC" w:rsidP="00B61F57"/>
        </w:tc>
        <w:tc>
          <w:tcPr>
            <w:tcW w:w="283" w:type="dxa"/>
          </w:tcPr>
          <w:p w14:paraId="199E77FF" w14:textId="77777777" w:rsidR="004D09BC" w:rsidRDefault="004D09BC" w:rsidP="00B61F57"/>
        </w:tc>
        <w:tc>
          <w:tcPr>
            <w:tcW w:w="283" w:type="dxa"/>
          </w:tcPr>
          <w:p w14:paraId="6F6E2197" w14:textId="77777777" w:rsidR="004D09BC" w:rsidRDefault="004D09BC" w:rsidP="00B61F57"/>
        </w:tc>
        <w:tc>
          <w:tcPr>
            <w:tcW w:w="283" w:type="dxa"/>
          </w:tcPr>
          <w:p w14:paraId="6F0B8FA6" w14:textId="77777777" w:rsidR="004D09BC" w:rsidRDefault="004D09BC" w:rsidP="00B61F57"/>
        </w:tc>
        <w:tc>
          <w:tcPr>
            <w:tcW w:w="283" w:type="dxa"/>
          </w:tcPr>
          <w:p w14:paraId="2992D801" w14:textId="77777777" w:rsidR="004D09BC" w:rsidRDefault="004D09BC" w:rsidP="00B61F57"/>
        </w:tc>
        <w:tc>
          <w:tcPr>
            <w:tcW w:w="283" w:type="dxa"/>
          </w:tcPr>
          <w:p w14:paraId="01756C38" w14:textId="77777777" w:rsidR="004D09BC" w:rsidRDefault="004D09BC" w:rsidP="00B61F57"/>
        </w:tc>
        <w:tc>
          <w:tcPr>
            <w:tcW w:w="283" w:type="dxa"/>
          </w:tcPr>
          <w:p w14:paraId="10C54942" w14:textId="77777777" w:rsidR="004D09BC" w:rsidRDefault="004D09BC" w:rsidP="00B61F57"/>
        </w:tc>
        <w:tc>
          <w:tcPr>
            <w:tcW w:w="283" w:type="dxa"/>
          </w:tcPr>
          <w:p w14:paraId="7B982332" w14:textId="77777777" w:rsidR="004D09BC" w:rsidRDefault="004D09BC" w:rsidP="00B61F57"/>
        </w:tc>
        <w:tc>
          <w:tcPr>
            <w:tcW w:w="283" w:type="dxa"/>
          </w:tcPr>
          <w:p w14:paraId="168B1FAD" w14:textId="77777777" w:rsidR="004D09BC" w:rsidRDefault="004D09BC" w:rsidP="00B61F57"/>
        </w:tc>
        <w:tc>
          <w:tcPr>
            <w:tcW w:w="283" w:type="dxa"/>
          </w:tcPr>
          <w:p w14:paraId="724AFE4B" w14:textId="77777777" w:rsidR="004D09BC" w:rsidRDefault="004D09BC" w:rsidP="00B61F57"/>
        </w:tc>
        <w:tc>
          <w:tcPr>
            <w:tcW w:w="283" w:type="dxa"/>
          </w:tcPr>
          <w:p w14:paraId="420A8A44" w14:textId="77777777" w:rsidR="004D09BC" w:rsidRDefault="004D09BC" w:rsidP="00B61F57"/>
        </w:tc>
        <w:tc>
          <w:tcPr>
            <w:tcW w:w="283" w:type="dxa"/>
          </w:tcPr>
          <w:p w14:paraId="296738D5" w14:textId="77777777" w:rsidR="004D09BC" w:rsidRDefault="004D09BC" w:rsidP="00B61F57"/>
        </w:tc>
        <w:tc>
          <w:tcPr>
            <w:tcW w:w="283" w:type="dxa"/>
          </w:tcPr>
          <w:p w14:paraId="77FC0CF5" w14:textId="77777777" w:rsidR="004D09BC" w:rsidRDefault="004D09BC" w:rsidP="00B61F57"/>
        </w:tc>
        <w:tc>
          <w:tcPr>
            <w:tcW w:w="283" w:type="dxa"/>
          </w:tcPr>
          <w:p w14:paraId="1B89FB15" w14:textId="77777777" w:rsidR="004D09BC" w:rsidRDefault="004D09BC" w:rsidP="00B61F57"/>
        </w:tc>
        <w:tc>
          <w:tcPr>
            <w:tcW w:w="283" w:type="dxa"/>
          </w:tcPr>
          <w:p w14:paraId="177213A5" w14:textId="77777777" w:rsidR="004D09BC" w:rsidRDefault="004D09BC" w:rsidP="00B61F57"/>
        </w:tc>
        <w:tc>
          <w:tcPr>
            <w:tcW w:w="283" w:type="dxa"/>
          </w:tcPr>
          <w:p w14:paraId="0E687191" w14:textId="77777777" w:rsidR="004D09BC" w:rsidRDefault="004D09BC" w:rsidP="00B61F57"/>
        </w:tc>
        <w:tc>
          <w:tcPr>
            <w:tcW w:w="283" w:type="dxa"/>
          </w:tcPr>
          <w:p w14:paraId="57D98C3C" w14:textId="77777777" w:rsidR="004D09BC" w:rsidRDefault="004D09BC" w:rsidP="00B61F57"/>
        </w:tc>
        <w:tc>
          <w:tcPr>
            <w:tcW w:w="283" w:type="dxa"/>
          </w:tcPr>
          <w:p w14:paraId="4FE5BB5A" w14:textId="77777777" w:rsidR="004D09BC" w:rsidRDefault="004D09BC" w:rsidP="00B61F57"/>
        </w:tc>
        <w:tc>
          <w:tcPr>
            <w:tcW w:w="283" w:type="dxa"/>
          </w:tcPr>
          <w:p w14:paraId="3B515891" w14:textId="77777777" w:rsidR="004D09BC" w:rsidRDefault="004D09BC" w:rsidP="00B61F57"/>
        </w:tc>
        <w:tc>
          <w:tcPr>
            <w:tcW w:w="283" w:type="dxa"/>
          </w:tcPr>
          <w:p w14:paraId="3ABF8998" w14:textId="77777777" w:rsidR="004D09BC" w:rsidRDefault="004D09BC" w:rsidP="00B61F57"/>
        </w:tc>
        <w:tc>
          <w:tcPr>
            <w:tcW w:w="283" w:type="dxa"/>
          </w:tcPr>
          <w:p w14:paraId="610E5AAB" w14:textId="77777777" w:rsidR="004D09BC" w:rsidRDefault="004D09BC" w:rsidP="00B61F57"/>
        </w:tc>
        <w:tc>
          <w:tcPr>
            <w:tcW w:w="283" w:type="dxa"/>
          </w:tcPr>
          <w:p w14:paraId="7EB932C6" w14:textId="77777777" w:rsidR="004D09BC" w:rsidRDefault="004D09BC" w:rsidP="00B61F57"/>
        </w:tc>
        <w:tc>
          <w:tcPr>
            <w:tcW w:w="283" w:type="dxa"/>
          </w:tcPr>
          <w:p w14:paraId="21DDE246" w14:textId="77777777" w:rsidR="004D09BC" w:rsidRDefault="004D09BC" w:rsidP="00B61F57"/>
        </w:tc>
        <w:tc>
          <w:tcPr>
            <w:tcW w:w="283" w:type="dxa"/>
          </w:tcPr>
          <w:p w14:paraId="583E5325" w14:textId="77777777" w:rsidR="004D09BC" w:rsidRDefault="004D09BC" w:rsidP="00B61F57"/>
        </w:tc>
        <w:tc>
          <w:tcPr>
            <w:tcW w:w="283" w:type="dxa"/>
          </w:tcPr>
          <w:p w14:paraId="6A08A9BA" w14:textId="77777777" w:rsidR="004D09BC" w:rsidRDefault="004D09BC" w:rsidP="00B61F57"/>
        </w:tc>
        <w:tc>
          <w:tcPr>
            <w:tcW w:w="283" w:type="dxa"/>
          </w:tcPr>
          <w:p w14:paraId="69642500" w14:textId="77777777" w:rsidR="004D09BC" w:rsidRDefault="004D09BC" w:rsidP="00B61F57"/>
        </w:tc>
        <w:tc>
          <w:tcPr>
            <w:tcW w:w="283" w:type="dxa"/>
          </w:tcPr>
          <w:p w14:paraId="41EC6870" w14:textId="77777777" w:rsidR="004D09BC" w:rsidRDefault="004D09BC" w:rsidP="00B61F57"/>
        </w:tc>
        <w:tc>
          <w:tcPr>
            <w:tcW w:w="283" w:type="dxa"/>
          </w:tcPr>
          <w:p w14:paraId="256F58B2" w14:textId="77777777" w:rsidR="004D09BC" w:rsidRDefault="004D09BC" w:rsidP="00B61F57"/>
        </w:tc>
        <w:tc>
          <w:tcPr>
            <w:tcW w:w="283" w:type="dxa"/>
          </w:tcPr>
          <w:p w14:paraId="3BAA6D7F" w14:textId="77777777" w:rsidR="004D09BC" w:rsidRDefault="004D09BC" w:rsidP="00B61F57"/>
        </w:tc>
        <w:tc>
          <w:tcPr>
            <w:tcW w:w="283" w:type="dxa"/>
          </w:tcPr>
          <w:p w14:paraId="143769E5" w14:textId="77777777" w:rsidR="004D09BC" w:rsidRDefault="004D09BC" w:rsidP="00B61F57"/>
        </w:tc>
      </w:tr>
      <w:tr w:rsidR="004D09BC" w14:paraId="40054668" w14:textId="77777777" w:rsidTr="006E4082">
        <w:trPr>
          <w:trHeight w:hRule="exact" w:val="284"/>
        </w:trPr>
        <w:tc>
          <w:tcPr>
            <w:tcW w:w="283" w:type="dxa"/>
          </w:tcPr>
          <w:p w14:paraId="16FE5E18" w14:textId="77777777" w:rsidR="004D09BC" w:rsidRDefault="004D09BC" w:rsidP="00B61F57"/>
        </w:tc>
        <w:tc>
          <w:tcPr>
            <w:tcW w:w="283" w:type="dxa"/>
          </w:tcPr>
          <w:p w14:paraId="376C8441" w14:textId="77777777" w:rsidR="004D09BC" w:rsidRDefault="004D09BC" w:rsidP="00B61F57"/>
        </w:tc>
        <w:tc>
          <w:tcPr>
            <w:tcW w:w="283" w:type="dxa"/>
          </w:tcPr>
          <w:p w14:paraId="591A7AAB" w14:textId="77777777" w:rsidR="004D09BC" w:rsidRDefault="004D09BC" w:rsidP="00B61F57"/>
        </w:tc>
        <w:tc>
          <w:tcPr>
            <w:tcW w:w="283" w:type="dxa"/>
          </w:tcPr>
          <w:p w14:paraId="67E0CFC8" w14:textId="77777777" w:rsidR="004D09BC" w:rsidRDefault="004D09BC" w:rsidP="00B61F57"/>
        </w:tc>
        <w:tc>
          <w:tcPr>
            <w:tcW w:w="283" w:type="dxa"/>
          </w:tcPr>
          <w:p w14:paraId="36900772" w14:textId="77777777" w:rsidR="004D09BC" w:rsidRDefault="004D09BC" w:rsidP="00B61F57"/>
        </w:tc>
        <w:tc>
          <w:tcPr>
            <w:tcW w:w="283" w:type="dxa"/>
          </w:tcPr>
          <w:p w14:paraId="4E7A6772" w14:textId="77777777" w:rsidR="004D09BC" w:rsidRDefault="004D09BC" w:rsidP="00B61F57"/>
        </w:tc>
        <w:tc>
          <w:tcPr>
            <w:tcW w:w="283" w:type="dxa"/>
          </w:tcPr>
          <w:p w14:paraId="48DF61BF" w14:textId="77777777" w:rsidR="004D09BC" w:rsidRDefault="004D09BC" w:rsidP="00B61F57"/>
        </w:tc>
        <w:tc>
          <w:tcPr>
            <w:tcW w:w="283" w:type="dxa"/>
          </w:tcPr>
          <w:p w14:paraId="3CB5B45A" w14:textId="77777777" w:rsidR="004D09BC" w:rsidRDefault="004D09BC" w:rsidP="00B61F57"/>
        </w:tc>
        <w:tc>
          <w:tcPr>
            <w:tcW w:w="283" w:type="dxa"/>
          </w:tcPr>
          <w:p w14:paraId="21D4C3FA" w14:textId="77777777" w:rsidR="004D09BC" w:rsidRDefault="004D09BC" w:rsidP="00B61F57"/>
        </w:tc>
        <w:tc>
          <w:tcPr>
            <w:tcW w:w="283" w:type="dxa"/>
          </w:tcPr>
          <w:p w14:paraId="7A6F1B25" w14:textId="77777777" w:rsidR="004D09BC" w:rsidRDefault="004D09BC" w:rsidP="00B61F57"/>
        </w:tc>
        <w:tc>
          <w:tcPr>
            <w:tcW w:w="283" w:type="dxa"/>
          </w:tcPr>
          <w:p w14:paraId="137145AB" w14:textId="77777777" w:rsidR="004D09BC" w:rsidRDefault="004D09BC" w:rsidP="00B61F57"/>
        </w:tc>
        <w:tc>
          <w:tcPr>
            <w:tcW w:w="283" w:type="dxa"/>
          </w:tcPr>
          <w:p w14:paraId="7B8A61E5" w14:textId="77777777" w:rsidR="004D09BC" w:rsidRDefault="004D09BC" w:rsidP="00B61F57"/>
        </w:tc>
        <w:tc>
          <w:tcPr>
            <w:tcW w:w="283" w:type="dxa"/>
          </w:tcPr>
          <w:p w14:paraId="06DA97EA" w14:textId="77777777" w:rsidR="004D09BC" w:rsidRDefault="004D09BC" w:rsidP="00B61F57"/>
        </w:tc>
        <w:tc>
          <w:tcPr>
            <w:tcW w:w="283" w:type="dxa"/>
          </w:tcPr>
          <w:p w14:paraId="0B029A18" w14:textId="77777777" w:rsidR="004D09BC" w:rsidRDefault="004D09BC" w:rsidP="00B61F57"/>
        </w:tc>
        <w:tc>
          <w:tcPr>
            <w:tcW w:w="283" w:type="dxa"/>
          </w:tcPr>
          <w:p w14:paraId="7DDE3307" w14:textId="77777777" w:rsidR="004D09BC" w:rsidRDefault="004D09BC" w:rsidP="00B61F57"/>
        </w:tc>
        <w:tc>
          <w:tcPr>
            <w:tcW w:w="283" w:type="dxa"/>
          </w:tcPr>
          <w:p w14:paraId="5058891B" w14:textId="77777777" w:rsidR="004D09BC" w:rsidRDefault="004D09BC" w:rsidP="00B61F57"/>
        </w:tc>
        <w:tc>
          <w:tcPr>
            <w:tcW w:w="283" w:type="dxa"/>
          </w:tcPr>
          <w:p w14:paraId="6F90AA7F" w14:textId="77777777" w:rsidR="004D09BC" w:rsidRDefault="004D09BC" w:rsidP="00B61F57"/>
        </w:tc>
        <w:tc>
          <w:tcPr>
            <w:tcW w:w="283" w:type="dxa"/>
          </w:tcPr>
          <w:p w14:paraId="1BE9B43D" w14:textId="77777777" w:rsidR="004D09BC" w:rsidRDefault="004D09BC" w:rsidP="00B61F57"/>
        </w:tc>
        <w:tc>
          <w:tcPr>
            <w:tcW w:w="283" w:type="dxa"/>
          </w:tcPr>
          <w:p w14:paraId="6FB4436D" w14:textId="77777777" w:rsidR="004D09BC" w:rsidRDefault="004D09BC" w:rsidP="00B61F57"/>
        </w:tc>
        <w:tc>
          <w:tcPr>
            <w:tcW w:w="283" w:type="dxa"/>
          </w:tcPr>
          <w:p w14:paraId="718BA06F" w14:textId="77777777" w:rsidR="004D09BC" w:rsidRDefault="004D09BC" w:rsidP="00B61F57"/>
        </w:tc>
        <w:tc>
          <w:tcPr>
            <w:tcW w:w="283" w:type="dxa"/>
          </w:tcPr>
          <w:p w14:paraId="1496BBA3" w14:textId="77777777" w:rsidR="004D09BC" w:rsidRDefault="004D09BC" w:rsidP="00B61F57"/>
        </w:tc>
        <w:tc>
          <w:tcPr>
            <w:tcW w:w="283" w:type="dxa"/>
          </w:tcPr>
          <w:p w14:paraId="75A912AF" w14:textId="77777777" w:rsidR="004D09BC" w:rsidRDefault="004D09BC" w:rsidP="00B61F57"/>
        </w:tc>
        <w:tc>
          <w:tcPr>
            <w:tcW w:w="283" w:type="dxa"/>
          </w:tcPr>
          <w:p w14:paraId="723EC5CC" w14:textId="77777777" w:rsidR="004D09BC" w:rsidRDefault="004D09BC" w:rsidP="00B61F57"/>
        </w:tc>
        <w:tc>
          <w:tcPr>
            <w:tcW w:w="283" w:type="dxa"/>
          </w:tcPr>
          <w:p w14:paraId="6D37179F" w14:textId="77777777" w:rsidR="004D09BC" w:rsidRDefault="004D09BC" w:rsidP="00B61F57"/>
        </w:tc>
        <w:tc>
          <w:tcPr>
            <w:tcW w:w="283" w:type="dxa"/>
          </w:tcPr>
          <w:p w14:paraId="759219FB" w14:textId="77777777" w:rsidR="004D09BC" w:rsidRDefault="004D09BC" w:rsidP="00B61F57"/>
        </w:tc>
        <w:tc>
          <w:tcPr>
            <w:tcW w:w="283" w:type="dxa"/>
          </w:tcPr>
          <w:p w14:paraId="00FBAFB1" w14:textId="77777777" w:rsidR="004D09BC" w:rsidRDefault="004D09BC" w:rsidP="00B61F57"/>
        </w:tc>
        <w:tc>
          <w:tcPr>
            <w:tcW w:w="283" w:type="dxa"/>
          </w:tcPr>
          <w:p w14:paraId="528FD65E" w14:textId="77777777" w:rsidR="004D09BC" w:rsidRDefault="004D09BC" w:rsidP="00B61F57"/>
        </w:tc>
        <w:tc>
          <w:tcPr>
            <w:tcW w:w="283" w:type="dxa"/>
          </w:tcPr>
          <w:p w14:paraId="731FAF69" w14:textId="77777777" w:rsidR="004D09BC" w:rsidRDefault="004D09BC" w:rsidP="00B61F57"/>
        </w:tc>
        <w:tc>
          <w:tcPr>
            <w:tcW w:w="283" w:type="dxa"/>
          </w:tcPr>
          <w:p w14:paraId="21993D97" w14:textId="77777777" w:rsidR="004D09BC" w:rsidRDefault="004D09BC" w:rsidP="00B61F57"/>
        </w:tc>
        <w:tc>
          <w:tcPr>
            <w:tcW w:w="283" w:type="dxa"/>
          </w:tcPr>
          <w:p w14:paraId="0EDC99CF" w14:textId="77777777" w:rsidR="004D09BC" w:rsidRDefault="004D09BC" w:rsidP="00B61F57"/>
        </w:tc>
      </w:tr>
      <w:tr w:rsidR="004D09BC" w14:paraId="3E770DA5" w14:textId="77777777" w:rsidTr="006E4082">
        <w:trPr>
          <w:trHeight w:hRule="exact" w:val="284"/>
        </w:trPr>
        <w:tc>
          <w:tcPr>
            <w:tcW w:w="283" w:type="dxa"/>
          </w:tcPr>
          <w:p w14:paraId="256AE411" w14:textId="77777777" w:rsidR="004D09BC" w:rsidRDefault="004D09BC" w:rsidP="00B61F57"/>
        </w:tc>
        <w:tc>
          <w:tcPr>
            <w:tcW w:w="283" w:type="dxa"/>
          </w:tcPr>
          <w:p w14:paraId="10BC2351" w14:textId="77777777" w:rsidR="004D09BC" w:rsidRDefault="004D09BC" w:rsidP="00B61F57"/>
        </w:tc>
        <w:tc>
          <w:tcPr>
            <w:tcW w:w="283" w:type="dxa"/>
          </w:tcPr>
          <w:p w14:paraId="1CA38450" w14:textId="77777777" w:rsidR="004D09BC" w:rsidRDefault="004D09BC" w:rsidP="00B61F57"/>
        </w:tc>
        <w:tc>
          <w:tcPr>
            <w:tcW w:w="283" w:type="dxa"/>
          </w:tcPr>
          <w:p w14:paraId="4817B925" w14:textId="77777777" w:rsidR="004D09BC" w:rsidRDefault="004D09BC" w:rsidP="00B61F57"/>
        </w:tc>
        <w:tc>
          <w:tcPr>
            <w:tcW w:w="283" w:type="dxa"/>
          </w:tcPr>
          <w:p w14:paraId="5126903D" w14:textId="77777777" w:rsidR="004D09BC" w:rsidRDefault="004D09BC" w:rsidP="00B61F57"/>
        </w:tc>
        <w:tc>
          <w:tcPr>
            <w:tcW w:w="283" w:type="dxa"/>
          </w:tcPr>
          <w:p w14:paraId="4F785F28" w14:textId="77777777" w:rsidR="004D09BC" w:rsidRDefault="004D09BC" w:rsidP="00B61F57"/>
        </w:tc>
        <w:tc>
          <w:tcPr>
            <w:tcW w:w="283" w:type="dxa"/>
          </w:tcPr>
          <w:p w14:paraId="57E76A0E" w14:textId="77777777" w:rsidR="004D09BC" w:rsidRDefault="004D09BC" w:rsidP="00B61F57"/>
        </w:tc>
        <w:tc>
          <w:tcPr>
            <w:tcW w:w="283" w:type="dxa"/>
          </w:tcPr>
          <w:p w14:paraId="63DC83D5" w14:textId="77777777" w:rsidR="004D09BC" w:rsidRDefault="004D09BC" w:rsidP="00B61F57"/>
        </w:tc>
        <w:tc>
          <w:tcPr>
            <w:tcW w:w="283" w:type="dxa"/>
          </w:tcPr>
          <w:p w14:paraId="1DBA8009" w14:textId="77777777" w:rsidR="004D09BC" w:rsidRDefault="004D09BC" w:rsidP="00B61F57"/>
        </w:tc>
        <w:tc>
          <w:tcPr>
            <w:tcW w:w="283" w:type="dxa"/>
          </w:tcPr>
          <w:p w14:paraId="16CEA433" w14:textId="77777777" w:rsidR="004D09BC" w:rsidRDefault="004D09BC" w:rsidP="00B61F57"/>
        </w:tc>
        <w:tc>
          <w:tcPr>
            <w:tcW w:w="283" w:type="dxa"/>
          </w:tcPr>
          <w:p w14:paraId="107E0495" w14:textId="77777777" w:rsidR="004D09BC" w:rsidRDefault="004D09BC" w:rsidP="00B61F57"/>
        </w:tc>
        <w:tc>
          <w:tcPr>
            <w:tcW w:w="283" w:type="dxa"/>
          </w:tcPr>
          <w:p w14:paraId="4D82899E" w14:textId="77777777" w:rsidR="004D09BC" w:rsidRDefault="004D09BC" w:rsidP="00B61F57"/>
        </w:tc>
        <w:tc>
          <w:tcPr>
            <w:tcW w:w="283" w:type="dxa"/>
          </w:tcPr>
          <w:p w14:paraId="23E642CC" w14:textId="77777777" w:rsidR="004D09BC" w:rsidRDefault="004D09BC" w:rsidP="00B61F57"/>
        </w:tc>
        <w:tc>
          <w:tcPr>
            <w:tcW w:w="283" w:type="dxa"/>
          </w:tcPr>
          <w:p w14:paraId="539D6220" w14:textId="77777777" w:rsidR="004D09BC" w:rsidRDefault="004D09BC" w:rsidP="00B61F57"/>
        </w:tc>
        <w:tc>
          <w:tcPr>
            <w:tcW w:w="283" w:type="dxa"/>
          </w:tcPr>
          <w:p w14:paraId="57CA538B" w14:textId="77777777" w:rsidR="004D09BC" w:rsidRDefault="004D09BC" w:rsidP="00B61F57"/>
        </w:tc>
        <w:tc>
          <w:tcPr>
            <w:tcW w:w="283" w:type="dxa"/>
          </w:tcPr>
          <w:p w14:paraId="07F3E73F" w14:textId="77777777" w:rsidR="004D09BC" w:rsidRDefault="004D09BC" w:rsidP="00B61F57"/>
        </w:tc>
        <w:tc>
          <w:tcPr>
            <w:tcW w:w="283" w:type="dxa"/>
          </w:tcPr>
          <w:p w14:paraId="32FB1702" w14:textId="77777777" w:rsidR="004D09BC" w:rsidRDefault="004D09BC" w:rsidP="00B61F57"/>
        </w:tc>
        <w:tc>
          <w:tcPr>
            <w:tcW w:w="283" w:type="dxa"/>
          </w:tcPr>
          <w:p w14:paraId="65AE6744" w14:textId="77777777" w:rsidR="004D09BC" w:rsidRDefault="004D09BC" w:rsidP="00B61F57"/>
        </w:tc>
        <w:tc>
          <w:tcPr>
            <w:tcW w:w="283" w:type="dxa"/>
          </w:tcPr>
          <w:p w14:paraId="6EBC76BD" w14:textId="77777777" w:rsidR="004D09BC" w:rsidRDefault="004D09BC" w:rsidP="00B61F57"/>
        </w:tc>
        <w:tc>
          <w:tcPr>
            <w:tcW w:w="283" w:type="dxa"/>
          </w:tcPr>
          <w:p w14:paraId="4F242519" w14:textId="77777777" w:rsidR="004D09BC" w:rsidRDefault="004D09BC" w:rsidP="00B61F57"/>
        </w:tc>
        <w:tc>
          <w:tcPr>
            <w:tcW w:w="283" w:type="dxa"/>
          </w:tcPr>
          <w:p w14:paraId="38B01469" w14:textId="77777777" w:rsidR="004D09BC" w:rsidRDefault="004D09BC" w:rsidP="00B61F57"/>
        </w:tc>
        <w:tc>
          <w:tcPr>
            <w:tcW w:w="283" w:type="dxa"/>
          </w:tcPr>
          <w:p w14:paraId="560BE24D" w14:textId="77777777" w:rsidR="004D09BC" w:rsidRDefault="004D09BC" w:rsidP="00B61F57"/>
        </w:tc>
        <w:tc>
          <w:tcPr>
            <w:tcW w:w="283" w:type="dxa"/>
          </w:tcPr>
          <w:p w14:paraId="20F57BDE" w14:textId="77777777" w:rsidR="004D09BC" w:rsidRDefault="004D09BC" w:rsidP="00B61F57"/>
        </w:tc>
        <w:tc>
          <w:tcPr>
            <w:tcW w:w="283" w:type="dxa"/>
          </w:tcPr>
          <w:p w14:paraId="049DA99A" w14:textId="77777777" w:rsidR="004D09BC" w:rsidRDefault="004D09BC" w:rsidP="00B61F57"/>
        </w:tc>
        <w:tc>
          <w:tcPr>
            <w:tcW w:w="283" w:type="dxa"/>
          </w:tcPr>
          <w:p w14:paraId="2F802408" w14:textId="77777777" w:rsidR="004D09BC" w:rsidRDefault="004D09BC" w:rsidP="00B61F57"/>
        </w:tc>
        <w:tc>
          <w:tcPr>
            <w:tcW w:w="283" w:type="dxa"/>
          </w:tcPr>
          <w:p w14:paraId="61F30B64" w14:textId="77777777" w:rsidR="004D09BC" w:rsidRDefault="004D09BC" w:rsidP="00B61F57"/>
        </w:tc>
        <w:tc>
          <w:tcPr>
            <w:tcW w:w="283" w:type="dxa"/>
          </w:tcPr>
          <w:p w14:paraId="4408D5EB" w14:textId="77777777" w:rsidR="004D09BC" w:rsidRDefault="004D09BC" w:rsidP="00B61F57"/>
        </w:tc>
        <w:tc>
          <w:tcPr>
            <w:tcW w:w="283" w:type="dxa"/>
          </w:tcPr>
          <w:p w14:paraId="22036300" w14:textId="77777777" w:rsidR="004D09BC" w:rsidRDefault="004D09BC" w:rsidP="00B61F57"/>
        </w:tc>
        <w:tc>
          <w:tcPr>
            <w:tcW w:w="283" w:type="dxa"/>
          </w:tcPr>
          <w:p w14:paraId="76F9CD8A" w14:textId="77777777" w:rsidR="004D09BC" w:rsidRDefault="004D09BC" w:rsidP="00B61F57"/>
        </w:tc>
        <w:tc>
          <w:tcPr>
            <w:tcW w:w="283" w:type="dxa"/>
          </w:tcPr>
          <w:p w14:paraId="684F1F77" w14:textId="77777777" w:rsidR="004D09BC" w:rsidRDefault="004D09BC" w:rsidP="00B61F57"/>
        </w:tc>
      </w:tr>
      <w:tr w:rsidR="004D09BC" w14:paraId="7DAB0922" w14:textId="77777777" w:rsidTr="006E4082">
        <w:trPr>
          <w:trHeight w:hRule="exact" w:val="284"/>
        </w:trPr>
        <w:tc>
          <w:tcPr>
            <w:tcW w:w="283" w:type="dxa"/>
          </w:tcPr>
          <w:p w14:paraId="78533E9E" w14:textId="77777777" w:rsidR="004D09BC" w:rsidRDefault="004D09BC" w:rsidP="00B61F57"/>
        </w:tc>
        <w:tc>
          <w:tcPr>
            <w:tcW w:w="283" w:type="dxa"/>
          </w:tcPr>
          <w:p w14:paraId="2C961EC6" w14:textId="77777777" w:rsidR="004D09BC" w:rsidRDefault="004D09BC" w:rsidP="00B61F57"/>
        </w:tc>
        <w:tc>
          <w:tcPr>
            <w:tcW w:w="283" w:type="dxa"/>
          </w:tcPr>
          <w:p w14:paraId="162750A6" w14:textId="77777777" w:rsidR="004D09BC" w:rsidRDefault="004D09BC" w:rsidP="00B61F57"/>
        </w:tc>
        <w:tc>
          <w:tcPr>
            <w:tcW w:w="283" w:type="dxa"/>
          </w:tcPr>
          <w:p w14:paraId="7D4DA50D" w14:textId="77777777" w:rsidR="004D09BC" w:rsidRDefault="004D09BC" w:rsidP="00B61F57"/>
        </w:tc>
        <w:tc>
          <w:tcPr>
            <w:tcW w:w="283" w:type="dxa"/>
          </w:tcPr>
          <w:p w14:paraId="26C1DF22" w14:textId="77777777" w:rsidR="004D09BC" w:rsidRDefault="004D09BC" w:rsidP="00B61F57"/>
        </w:tc>
        <w:tc>
          <w:tcPr>
            <w:tcW w:w="283" w:type="dxa"/>
          </w:tcPr>
          <w:p w14:paraId="7699D51E" w14:textId="77777777" w:rsidR="004D09BC" w:rsidRDefault="004D09BC" w:rsidP="00B61F57"/>
        </w:tc>
        <w:tc>
          <w:tcPr>
            <w:tcW w:w="283" w:type="dxa"/>
          </w:tcPr>
          <w:p w14:paraId="0691E1D4" w14:textId="77777777" w:rsidR="004D09BC" w:rsidRDefault="004D09BC" w:rsidP="00B61F57"/>
        </w:tc>
        <w:tc>
          <w:tcPr>
            <w:tcW w:w="283" w:type="dxa"/>
          </w:tcPr>
          <w:p w14:paraId="2591344B" w14:textId="77777777" w:rsidR="004D09BC" w:rsidRDefault="004D09BC" w:rsidP="00B61F57"/>
        </w:tc>
        <w:tc>
          <w:tcPr>
            <w:tcW w:w="283" w:type="dxa"/>
          </w:tcPr>
          <w:p w14:paraId="4E8FF684" w14:textId="77777777" w:rsidR="004D09BC" w:rsidRDefault="004D09BC" w:rsidP="00B61F57"/>
        </w:tc>
        <w:tc>
          <w:tcPr>
            <w:tcW w:w="283" w:type="dxa"/>
          </w:tcPr>
          <w:p w14:paraId="03F0F48F" w14:textId="77777777" w:rsidR="004D09BC" w:rsidRDefault="004D09BC" w:rsidP="00B61F57"/>
        </w:tc>
        <w:tc>
          <w:tcPr>
            <w:tcW w:w="283" w:type="dxa"/>
          </w:tcPr>
          <w:p w14:paraId="4DE2B3D1" w14:textId="77777777" w:rsidR="004D09BC" w:rsidRDefault="004D09BC" w:rsidP="00B61F57"/>
        </w:tc>
        <w:tc>
          <w:tcPr>
            <w:tcW w:w="283" w:type="dxa"/>
          </w:tcPr>
          <w:p w14:paraId="0D1936AA" w14:textId="77777777" w:rsidR="004D09BC" w:rsidRDefault="004D09BC" w:rsidP="00B61F57"/>
        </w:tc>
        <w:tc>
          <w:tcPr>
            <w:tcW w:w="283" w:type="dxa"/>
          </w:tcPr>
          <w:p w14:paraId="1B52D427" w14:textId="77777777" w:rsidR="004D09BC" w:rsidRDefault="004D09BC" w:rsidP="00B61F57"/>
        </w:tc>
        <w:tc>
          <w:tcPr>
            <w:tcW w:w="283" w:type="dxa"/>
          </w:tcPr>
          <w:p w14:paraId="53A19F14" w14:textId="77777777" w:rsidR="004D09BC" w:rsidRDefault="004D09BC" w:rsidP="00B61F57"/>
        </w:tc>
        <w:tc>
          <w:tcPr>
            <w:tcW w:w="283" w:type="dxa"/>
          </w:tcPr>
          <w:p w14:paraId="7A60A3F8" w14:textId="77777777" w:rsidR="004D09BC" w:rsidRDefault="004D09BC" w:rsidP="00B61F57"/>
        </w:tc>
        <w:tc>
          <w:tcPr>
            <w:tcW w:w="283" w:type="dxa"/>
          </w:tcPr>
          <w:p w14:paraId="687F5BE6" w14:textId="77777777" w:rsidR="004D09BC" w:rsidRDefault="004D09BC" w:rsidP="00B61F57"/>
        </w:tc>
        <w:tc>
          <w:tcPr>
            <w:tcW w:w="283" w:type="dxa"/>
          </w:tcPr>
          <w:p w14:paraId="78F57BAA" w14:textId="77777777" w:rsidR="004D09BC" w:rsidRDefault="004D09BC" w:rsidP="00B61F57"/>
        </w:tc>
        <w:tc>
          <w:tcPr>
            <w:tcW w:w="283" w:type="dxa"/>
          </w:tcPr>
          <w:p w14:paraId="7C962549" w14:textId="77777777" w:rsidR="004D09BC" w:rsidRDefault="004D09BC" w:rsidP="00B61F57"/>
        </w:tc>
        <w:tc>
          <w:tcPr>
            <w:tcW w:w="283" w:type="dxa"/>
          </w:tcPr>
          <w:p w14:paraId="27215D87" w14:textId="77777777" w:rsidR="004D09BC" w:rsidRDefault="004D09BC" w:rsidP="00B61F57"/>
        </w:tc>
        <w:tc>
          <w:tcPr>
            <w:tcW w:w="283" w:type="dxa"/>
          </w:tcPr>
          <w:p w14:paraId="460DCF32" w14:textId="77777777" w:rsidR="004D09BC" w:rsidRDefault="004D09BC" w:rsidP="00B61F57"/>
        </w:tc>
        <w:tc>
          <w:tcPr>
            <w:tcW w:w="283" w:type="dxa"/>
          </w:tcPr>
          <w:p w14:paraId="1AD29220" w14:textId="77777777" w:rsidR="004D09BC" w:rsidRDefault="004D09BC" w:rsidP="00B61F57"/>
        </w:tc>
        <w:tc>
          <w:tcPr>
            <w:tcW w:w="283" w:type="dxa"/>
          </w:tcPr>
          <w:p w14:paraId="1B3C8AC0" w14:textId="77777777" w:rsidR="004D09BC" w:rsidRDefault="004D09BC" w:rsidP="00B61F57"/>
        </w:tc>
        <w:tc>
          <w:tcPr>
            <w:tcW w:w="283" w:type="dxa"/>
          </w:tcPr>
          <w:p w14:paraId="7CA3B945" w14:textId="77777777" w:rsidR="004D09BC" w:rsidRDefault="004D09BC" w:rsidP="00B61F57"/>
        </w:tc>
        <w:tc>
          <w:tcPr>
            <w:tcW w:w="283" w:type="dxa"/>
          </w:tcPr>
          <w:p w14:paraId="30077DE2" w14:textId="77777777" w:rsidR="004D09BC" w:rsidRDefault="004D09BC" w:rsidP="00B61F57"/>
        </w:tc>
        <w:tc>
          <w:tcPr>
            <w:tcW w:w="283" w:type="dxa"/>
          </w:tcPr>
          <w:p w14:paraId="2A751DA5" w14:textId="77777777" w:rsidR="004D09BC" w:rsidRDefault="004D09BC" w:rsidP="00B61F57"/>
        </w:tc>
        <w:tc>
          <w:tcPr>
            <w:tcW w:w="283" w:type="dxa"/>
          </w:tcPr>
          <w:p w14:paraId="69FF14E9" w14:textId="77777777" w:rsidR="004D09BC" w:rsidRDefault="004D09BC" w:rsidP="00B61F57"/>
        </w:tc>
        <w:tc>
          <w:tcPr>
            <w:tcW w:w="283" w:type="dxa"/>
          </w:tcPr>
          <w:p w14:paraId="79D223E7" w14:textId="77777777" w:rsidR="004D09BC" w:rsidRDefault="004D09BC" w:rsidP="00B61F57"/>
        </w:tc>
        <w:tc>
          <w:tcPr>
            <w:tcW w:w="283" w:type="dxa"/>
          </w:tcPr>
          <w:p w14:paraId="0DB85F64" w14:textId="77777777" w:rsidR="004D09BC" w:rsidRDefault="004D09BC" w:rsidP="00B61F57"/>
        </w:tc>
        <w:tc>
          <w:tcPr>
            <w:tcW w:w="283" w:type="dxa"/>
          </w:tcPr>
          <w:p w14:paraId="75302637" w14:textId="77777777" w:rsidR="004D09BC" w:rsidRDefault="004D09BC" w:rsidP="00B61F57"/>
        </w:tc>
        <w:tc>
          <w:tcPr>
            <w:tcW w:w="283" w:type="dxa"/>
          </w:tcPr>
          <w:p w14:paraId="5336F03C" w14:textId="77777777" w:rsidR="004D09BC" w:rsidRDefault="004D09BC" w:rsidP="00B61F57"/>
        </w:tc>
      </w:tr>
      <w:tr w:rsidR="004D09BC" w14:paraId="66147680" w14:textId="77777777" w:rsidTr="006E4082">
        <w:trPr>
          <w:trHeight w:hRule="exact" w:val="284"/>
        </w:trPr>
        <w:tc>
          <w:tcPr>
            <w:tcW w:w="283" w:type="dxa"/>
          </w:tcPr>
          <w:p w14:paraId="258A474D" w14:textId="77777777" w:rsidR="004D09BC" w:rsidRDefault="004D09BC" w:rsidP="00B61F57"/>
        </w:tc>
        <w:tc>
          <w:tcPr>
            <w:tcW w:w="283" w:type="dxa"/>
          </w:tcPr>
          <w:p w14:paraId="44DE28D1" w14:textId="77777777" w:rsidR="004D09BC" w:rsidRDefault="004D09BC" w:rsidP="00B61F57"/>
        </w:tc>
        <w:tc>
          <w:tcPr>
            <w:tcW w:w="283" w:type="dxa"/>
          </w:tcPr>
          <w:p w14:paraId="19D0BD95" w14:textId="77777777" w:rsidR="004D09BC" w:rsidRDefault="004D09BC" w:rsidP="00B61F57"/>
        </w:tc>
        <w:tc>
          <w:tcPr>
            <w:tcW w:w="283" w:type="dxa"/>
          </w:tcPr>
          <w:p w14:paraId="7805C6EE" w14:textId="77777777" w:rsidR="004D09BC" w:rsidRDefault="004D09BC" w:rsidP="00B61F57"/>
        </w:tc>
        <w:tc>
          <w:tcPr>
            <w:tcW w:w="283" w:type="dxa"/>
          </w:tcPr>
          <w:p w14:paraId="10AD9572" w14:textId="77777777" w:rsidR="004D09BC" w:rsidRDefault="004D09BC" w:rsidP="00B61F57"/>
        </w:tc>
        <w:tc>
          <w:tcPr>
            <w:tcW w:w="283" w:type="dxa"/>
          </w:tcPr>
          <w:p w14:paraId="6E4AE8FD" w14:textId="77777777" w:rsidR="004D09BC" w:rsidRDefault="004D09BC" w:rsidP="00B61F57"/>
        </w:tc>
        <w:tc>
          <w:tcPr>
            <w:tcW w:w="283" w:type="dxa"/>
          </w:tcPr>
          <w:p w14:paraId="4AD9230D" w14:textId="77777777" w:rsidR="004D09BC" w:rsidRDefault="004D09BC" w:rsidP="00B61F57"/>
        </w:tc>
        <w:tc>
          <w:tcPr>
            <w:tcW w:w="283" w:type="dxa"/>
          </w:tcPr>
          <w:p w14:paraId="07228E5B" w14:textId="77777777" w:rsidR="004D09BC" w:rsidRDefault="004D09BC" w:rsidP="00B61F57"/>
        </w:tc>
        <w:tc>
          <w:tcPr>
            <w:tcW w:w="283" w:type="dxa"/>
          </w:tcPr>
          <w:p w14:paraId="53BBEA5C" w14:textId="77777777" w:rsidR="004D09BC" w:rsidRDefault="004D09BC" w:rsidP="00B61F57"/>
        </w:tc>
        <w:tc>
          <w:tcPr>
            <w:tcW w:w="283" w:type="dxa"/>
          </w:tcPr>
          <w:p w14:paraId="6B1AB931" w14:textId="77777777" w:rsidR="004D09BC" w:rsidRDefault="004D09BC" w:rsidP="00B61F57"/>
        </w:tc>
        <w:tc>
          <w:tcPr>
            <w:tcW w:w="283" w:type="dxa"/>
          </w:tcPr>
          <w:p w14:paraId="7B3F6A9C" w14:textId="77777777" w:rsidR="004D09BC" w:rsidRDefault="004D09BC" w:rsidP="00B61F57"/>
        </w:tc>
        <w:tc>
          <w:tcPr>
            <w:tcW w:w="283" w:type="dxa"/>
          </w:tcPr>
          <w:p w14:paraId="4AE9CC65" w14:textId="77777777" w:rsidR="004D09BC" w:rsidRDefault="004D09BC" w:rsidP="00B61F57"/>
        </w:tc>
        <w:tc>
          <w:tcPr>
            <w:tcW w:w="283" w:type="dxa"/>
          </w:tcPr>
          <w:p w14:paraId="065323EC" w14:textId="77777777" w:rsidR="004D09BC" w:rsidRDefault="004D09BC" w:rsidP="00B61F57"/>
        </w:tc>
        <w:tc>
          <w:tcPr>
            <w:tcW w:w="283" w:type="dxa"/>
          </w:tcPr>
          <w:p w14:paraId="3E95D76C" w14:textId="77777777" w:rsidR="004D09BC" w:rsidRDefault="004D09BC" w:rsidP="00B61F57"/>
        </w:tc>
        <w:tc>
          <w:tcPr>
            <w:tcW w:w="283" w:type="dxa"/>
          </w:tcPr>
          <w:p w14:paraId="1576170A" w14:textId="77777777" w:rsidR="004D09BC" w:rsidRDefault="004D09BC" w:rsidP="00B61F57"/>
        </w:tc>
        <w:tc>
          <w:tcPr>
            <w:tcW w:w="283" w:type="dxa"/>
          </w:tcPr>
          <w:p w14:paraId="6E5E9513" w14:textId="77777777" w:rsidR="004D09BC" w:rsidRDefault="004D09BC" w:rsidP="00B61F57"/>
        </w:tc>
        <w:tc>
          <w:tcPr>
            <w:tcW w:w="283" w:type="dxa"/>
          </w:tcPr>
          <w:p w14:paraId="3D89EDD1" w14:textId="77777777" w:rsidR="004D09BC" w:rsidRDefault="004D09BC" w:rsidP="00B61F57"/>
        </w:tc>
        <w:tc>
          <w:tcPr>
            <w:tcW w:w="283" w:type="dxa"/>
          </w:tcPr>
          <w:p w14:paraId="6F7544C3" w14:textId="77777777" w:rsidR="004D09BC" w:rsidRDefault="004D09BC" w:rsidP="00B61F57"/>
        </w:tc>
        <w:tc>
          <w:tcPr>
            <w:tcW w:w="283" w:type="dxa"/>
          </w:tcPr>
          <w:p w14:paraId="00DBE4E1" w14:textId="77777777" w:rsidR="004D09BC" w:rsidRDefault="004D09BC" w:rsidP="00B61F57"/>
        </w:tc>
        <w:tc>
          <w:tcPr>
            <w:tcW w:w="283" w:type="dxa"/>
          </w:tcPr>
          <w:p w14:paraId="0EE83EEB" w14:textId="77777777" w:rsidR="004D09BC" w:rsidRDefault="004D09BC" w:rsidP="00B61F57"/>
        </w:tc>
        <w:tc>
          <w:tcPr>
            <w:tcW w:w="283" w:type="dxa"/>
          </w:tcPr>
          <w:p w14:paraId="7EC2732B" w14:textId="77777777" w:rsidR="004D09BC" w:rsidRDefault="004D09BC" w:rsidP="00B61F57"/>
        </w:tc>
        <w:tc>
          <w:tcPr>
            <w:tcW w:w="283" w:type="dxa"/>
          </w:tcPr>
          <w:p w14:paraId="04C92E00" w14:textId="77777777" w:rsidR="004D09BC" w:rsidRDefault="004D09BC" w:rsidP="00B61F57"/>
        </w:tc>
        <w:tc>
          <w:tcPr>
            <w:tcW w:w="283" w:type="dxa"/>
          </w:tcPr>
          <w:p w14:paraId="34F66B20" w14:textId="77777777" w:rsidR="004D09BC" w:rsidRDefault="004D09BC" w:rsidP="00B61F57"/>
        </w:tc>
        <w:tc>
          <w:tcPr>
            <w:tcW w:w="283" w:type="dxa"/>
          </w:tcPr>
          <w:p w14:paraId="6C787C25" w14:textId="77777777" w:rsidR="004D09BC" w:rsidRDefault="004D09BC" w:rsidP="00B61F57"/>
        </w:tc>
        <w:tc>
          <w:tcPr>
            <w:tcW w:w="283" w:type="dxa"/>
          </w:tcPr>
          <w:p w14:paraId="653F8941" w14:textId="77777777" w:rsidR="004D09BC" w:rsidRDefault="004D09BC" w:rsidP="00B61F57"/>
        </w:tc>
        <w:tc>
          <w:tcPr>
            <w:tcW w:w="283" w:type="dxa"/>
          </w:tcPr>
          <w:p w14:paraId="51817F85" w14:textId="77777777" w:rsidR="004D09BC" w:rsidRDefault="004D09BC" w:rsidP="00B61F57"/>
        </w:tc>
        <w:tc>
          <w:tcPr>
            <w:tcW w:w="283" w:type="dxa"/>
          </w:tcPr>
          <w:p w14:paraId="7005E349" w14:textId="77777777" w:rsidR="004D09BC" w:rsidRDefault="004D09BC" w:rsidP="00B61F57"/>
        </w:tc>
        <w:tc>
          <w:tcPr>
            <w:tcW w:w="283" w:type="dxa"/>
          </w:tcPr>
          <w:p w14:paraId="2CED5CC9" w14:textId="77777777" w:rsidR="004D09BC" w:rsidRDefault="004D09BC" w:rsidP="00B61F57"/>
        </w:tc>
        <w:tc>
          <w:tcPr>
            <w:tcW w:w="283" w:type="dxa"/>
          </w:tcPr>
          <w:p w14:paraId="290D48D6" w14:textId="77777777" w:rsidR="004D09BC" w:rsidRDefault="004D09BC" w:rsidP="00B61F57"/>
        </w:tc>
        <w:tc>
          <w:tcPr>
            <w:tcW w:w="283" w:type="dxa"/>
          </w:tcPr>
          <w:p w14:paraId="7DB00DF5" w14:textId="77777777" w:rsidR="004D09BC" w:rsidRDefault="004D09BC" w:rsidP="00B61F57"/>
        </w:tc>
      </w:tr>
      <w:tr w:rsidR="004D09BC" w14:paraId="093730D0" w14:textId="77777777" w:rsidTr="006E4082">
        <w:trPr>
          <w:trHeight w:hRule="exact" w:val="284"/>
        </w:trPr>
        <w:tc>
          <w:tcPr>
            <w:tcW w:w="283" w:type="dxa"/>
          </w:tcPr>
          <w:p w14:paraId="3A12E823" w14:textId="77777777" w:rsidR="004D09BC" w:rsidRDefault="004D09BC" w:rsidP="00B61F57"/>
        </w:tc>
        <w:tc>
          <w:tcPr>
            <w:tcW w:w="283" w:type="dxa"/>
          </w:tcPr>
          <w:p w14:paraId="0260662D" w14:textId="77777777" w:rsidR="004D09BC" w:rsidRDefault="004D09BC" w:rsidP="00B61F57"/>
        </w:tc>
        <w:tc>
          <w:tcPr>
            <w:tcW w:w="283" w:type="dxa"/>
          </w:tcPr>
          <w:p w14:paraId="473C8F8F" w14:textId="77777777" w:rsidR="004D09BC" w:rsidRDefault="004D09BC" w:rsidP="00B61F57"/>
        </w:tc>
        <w:tc>
          <w:tcPr>
            <w:tcW w:w="283" w:type="dxa"/>
          </w:tcPr>
          <w:p w14:paraId="795C382A" w14:textId="77777777" w:rsidR="004D09BC" w:rsidRDefault="004D09BC" w:rsidP="00B61F57"/>
        </w:tc>
        <w:tc>
          <w:tcPr>
            <w:tcW w:w="283" w:type="dxa"/>
          </w:tcPr>
          <w:p w14:paraId="61E3A495" w14:textId="77777777" w:rsidR="004D09BC" w:rsidRDefault="004D09BC" w:rsidP="00B61F57"/>
        </w:tc>
        <w:tc>
          <w:tcPr>
            <w:tcW w:w="283" w:type="dxa"/>
          </w:tcPr>
          <w:p w14:paraId="752DD5BF" w14:textId="77777777" w:rsidR="004D09BC" w:rsidRDefault="004D09BC" w:rsidP="00B61F57"/>
        </w:tc>
        <w:tc>
          <w:tcPr>
            <w:tcW w:w="283" w:type="dxa"/>
          </w:tcPr>
          <w:p w14:paraId="7A6DF69F" w14:textId="77777777" w:rsidR="004D09BC" w:rsidRDefault="004D09BC" w:rsidP="00B61F57"/>
        </w:tc>
        <w:tc>
          <w:tcPr>
            <w:tcW w:w="283" w:type="dxa"/>
          </w:tcPr>
          <w:p w14:paraId="679B23E0" w14:textId="77777777" w:rsidR="004D09BC" w:rsidRDefault="004D09BC" w:rsidP="00B61F57"/>
        </w:tc>
        <w:tc>
          <w:tcPr>
            <w:tcW w:w="283" w:type="dxa"/>
          </w:tcPr>
          <w:p w14:paraId="45BC3ACA" w14:textId="77777777" w:rsidR="004D09BC" w:rsidRDefault="004D09BC" w:rsidP="00B61F57"/>
        </w:tc>
        <w:tc>
          <w:tcPr>
            <w:tcW w:w="283" w:type="dxa"/>
          </w:tcPr>
          <w:p w14:paraId="61283F3B" w14:textId="77777777" w:rsidR="004D09BC" w:rsidRDefault="004D09BC" w:rsidP="00B61F57"/>
        </w:tc>
        <w:tc>
          <w:tcPr>
            <w:tcW w:w="283" w:type="dxa"/>
          </w:tcPr>
          <w:p w14:paraId="600EB131" w14:textId="77777777" w:rsidR="004D09BC" w:rsidRDefault="004D09BC" w:rsidP="00B61F57"/>
        </w:tc>
        <w:tc>
          <w:tcPr>
            <w:tcW w:w="283" w:type="dxa"/>
          </w:tcPr>
          <w:p w14:paraId="2EB0A12F" w14:textId="77777777" w:rsidR="004D09BC" w:rsidRDefault="004D09BC" w:rsidP="00B61F57"/>
        </w:tc>
        <w:tc>
          <w:tcPr>
            <w:tcW w:w="283" w:type="dxa"/>
          </w:tcPr>
          <w:p w14:paraId="49244FA1" w14:textId="77777777" w:rsidR="004D09BC" w:rsidRDefault="004D09BC" w:rsidP="00B61F57"/>
        </w:tc>
        <w:tc>
          <w:tcPr>
            <w:tcW w:w="283" w:type="dxa"/>
          </w:tcPr>
          <w:p w14:paraId="110FBF3D" w14:textId="77777777" w:rsidR="004D09BC" w:rsidRDefault="004D09BC" w:rsidP="00B61F57"/>
        </w:tc>
        <w:tc>
          <w:tcPr>
            <w:tcW w:w="283" w:type="dxa"/>
          </w:tcPr>
          <w:p w14:paraId="24284248" w14:textId="77777777" w:rsidR="004D09BC" w:rsidRDefault="004D09BC" w:rsidP="00B61F57"/>
        </w:tc>
        <w:tc>
          <w:tcPr>
            <w:tcW w:w="283" w:type="dxa"/>
          </w:tcPr>
          <w:p w14:paraId="378383B2" w14:textId="77777777" w:rsidR="004D09BC" w:rsidRDefault="004D09BC" w:rsidP="00B61F57"/>
        </w:tc>
        <w:tc>
          <w:tcPr>
            <w:tcW w:w="283" w:type="dxa"/>
          </w:tcPr>
          <w:p w14:paraId="4B601EB4" w14:textId="77777777" w:rsidR="004D09BC" w:rsidRDefault="004D09BC" w:rsidP="00B61F57"/>
        </w:tc>
        <w:tc>
          <w:tcPr>
            <w:tcW w:w="283" w:type="dxa"/>
          </w:tcPr>
          <w:p w14:paraId="4186AD77" w14:textId="77777777" w:rsidR="004D09BC" w:rsidRDefault="004D09BC" w:rsidP="00B61F57"/>
        </w:tc>
        <w:tc>
          <w:tcPr>
            <w:tcW w:w="283" w:type="dxa"/>
          </w:tcPr>
          <w:p w14:paraId="66B99268" w14:textId="77777777" w:rsidR="004D09BC" w:rsidRDefault="004D09BC" w:rsidP="00B61F57"/>
        </w:tc>
        <w:tc>
          <w:tcPr>
            <w:tcW w:w="283" w:type="dxa"/>
          </w:tcPr>
          <w:p w14:paraId="78329A5C" w14:textId="77777777" w:rsidR="004D09BC" w:rsidRDefault="004D09BC" w:rsidP="00B61F57"/>
        </w:tc>
        <w:tc>
          <w:tcPr>
            <w:tcW w:w="283" w:type="dxa"/>
          </w:tcPr>
          <w:p w14:paraId="4858C1EB" w14:textId="77777777" w:rsidR="004D09BC" w:rsidRDefault="004D09BC" w:rsidP="00B61F57"/>
        </w:tc>
        <w:tc>
          <w:tcPr>
            <w:tcW w:w="283" w:type="dxa"/>
          </w:tcPr>
          <w:p w14:paraId="10143003" w14:textId="77777777" w:rsidR="004D09BC" w:rsidRDefault="004D09BC" w:rsidP="00B61F57"/>
        </w:tc>
        <w:tc>
          <w:tcPr>
            <w:tcW w:w="283" w:type="dxa"/>
          </w:tcPr>
          <w:p w14:paraId="71829C2F" w14:textId="77777777" w:rsidR="004D09BC" w:rsidRDefault="004D09BC" w:rsidP="00B61F57"/>
        </w:tc>
        <w:tc>
          <w:tcPr>
            <w:tcW w:w="283" w:type="dxa"/>
          </w:tcPr>
          <w:p w14:paraId="3AAEA0A6" w14:textId="77777777" w:rsidR="004D09BC" w:rsidRDefault="004D09BC" w:rsidP="00B61F57"/>
        </w:tc>
        <w:tc>
          <w:tcPr>
            <w:tcW w:w="283" w:type="dxa"/>
          </w:tcPr>
          <w:p w14:paraId="5855D798" w14:textId="77777777" w:rsidR="004D09BC" w:rsidRDefault="004D09BC" w:rsidP="00B61F57"/>
        </w:tc>
        <w:tc>
          <w:tcPr>
            <w:tcW w:w="283" w:type="dxa"/>
          </w:tcPr>
          <w:p w14:paraId="703CD382" w14:textId="77777777" w:rsidR="004D09BC" w:rsidRDefault="004D09BC" w:rsidP="00B61F57"/>
        </w:tc>
        <w:tc>
          <w:tcPr>
            <w:tcW w:w="283" w:type="dxa"/>
          </w:tcPr>
          <w:p w14:paraId="688B14A4" w14:textId="77777777" w:rsidR="004D09BC" w:rsidRDefault="004D09BC" w:rsidP="00B61F57"/>
        </w:tc>
        <w:tc>
          <w:tcPr>
            <w:tcW w:w="283" w:type="dxa"/>
          </w:tcPr>
          <w:p w14:paraId="3AA3BF81" w14:textId="77777777" w:rsidR="004D09BC" w:rsidRDefault="004D09BC" w:rsidP="00B61F57"/>
        </w:tc>
        <w:tc>
          <w:tcPr>
            <w:tcW w:w="283" w:type="dxa"/>
          </w:tcPr>
          <w:p w14:paraId="36F68F3B" w14:textId="77777777" w:rsidR="004D09BC" w:rsidRDefault="004D09BC" w:rsidP="00B61F57"/>
        </w:tc>
        <w:tc>
          <w:tcPr>
            <w:tcW w:w="283" w:type="dxa"/>
          </w:tcPr>
          <w:p w14:paraId="2BE19C55" w14:textId="77777777" w:rsidR="004D09BC" w:rsidRDefault="004D09BC" w:rsidP="00B61F57"/>
        </w:tc>
      </w:tr>
      <w:tr w:rsidR="004D09BC" w14:paraId="549561D0" w14:textId="77777777" w:rsidTr="006E4082">
        <w:trPr>
          <w:trHeight w:hRule="exact" w:val="284"/>
        </w:trPr>
        <w:tc>
          <w:tcPr>
            <w:tcW w:w="283" w:type="dxa"/>
          </w:tcPr>
          <w:p w14:paraId="25585D6D" w14:textId="77777777" w:rsidR="004D09BC" w:rsidRDefault="004D09BC" w:rsidP="00B61F57"/>
        </w:tc>
        <w:tc>
          <w:tcPr>
            <w:tcW w:w="283" w:type="dxa"/>
          </w:tcPr>
          <w:p w14:paraId="4A04EB79" w14:textId="77777777" w:rsidR="004D09BC" w:rsidRDefault="004D09BC" w:rsidP="00B61F57"/>
        </w:tc>
        <w:tc>
          <w:tcPr>
            <w:tcW w:w="283" w:type="dxa"/>
          </w:tcPr>
          <w:p w14:paraId="39CA68BC" w14:textId="77777777" w:rsidR="004D09BC" w:rsidRDefault="004D09BC" w:rsidP="00B61F57"/>
        </w:tc>
        <w:tc>
          <w:tcPr>
            <w:tcW w:w="283" w:type="dxa"/>
          </w:tcPr>
          <w:p w14:paraId="2520BDBB" w14:textId="77777777" w:rsidR="004D09BC" w:rsidRDefault="004D09BC" w:rsidP="00B61F57"/>
        </w:tc>
        <w:tc>
          <w:tcPr>
            <w:tcW w:w="283" w:type="dxa"/>
          </w:tcPr>
          <w:p w14:paraId="741B62B5" w14:textId="77777777" w:rsidR="004D09BC" w:rsidRDefault="004D09BC" w:rsidP="00B61F57"/>
        </w:tc>
        <w:tc>
          <w:tcPr>
            <w:tcW w:w="283" w:type="dxa"/>
          </w:tcPr>
          <w:p w14:paraId="59A6A74C" w14:textId="77777777" w:rsidR="004D09BC" w:rsidRDefault="004D09BC" w:rsidP="00B61F57"/>
        </w:tc>
        <w:tc>
          <w:tcPr>
            <w:tcW w:w="283" w:type="dxa"/>
          </w:tcPr>
          <w:p w14:paraId="696CFE07" w14:textId="77777777" w:rsidR="004D09BC" w:rsidRDefault="004D09BC" w:rsidP="00B61F57"/>
        </w:tc>
        <w:tc>
          <w:tcPr>
            <w:tcW w:w="283" w:type="dxa"/>
          </w:tcPr>
          <w:p w14:paraId="155A3035" w14:textId="77777777" w:rsidR="004D09BC" w:rsidRDefault="004D09BC" w:rsidP="00B61F57"/>
        </w:tc>
        <w:tc>
          <w:tcPr>
            <w:tcW w:w="283" w:type="dxa"/>
          </w:tcPr>
          <w:p w14:paraId="3FF816AE" w14:textId="77777777" w:rsidR="004D09BC" w:rsidRDefault="004D09BC" w:rsidP="00B61F57"/>
        </w:tc>
        <w:tc>
          <w:tcPr>
            <w:tcW w:w="283" w:type="dxa"/>
          </w:tcPr>
          <w:p w14:paraId="2B8AD83F" w14:textId="77777777" w:rsidR="004D09BC" w:rsidRDefault="004D09BC" w:rsidP="00B61F57"/>
        </w:tc>
        <w:tc>
          <w:tcPr>
            <w:tcW w:w="283" w:type="dxa"/>
          </w:tcPr>
          <w:p w14:paraId="0896A3DC" w14:textId="77777777" w:rsidR="004D09BC" w:rsidRDefault="004D09BC" w:rsidP="00B61F57"/>
        </w:tc>
        <w:tc>
          <w:tcPr>
            <w:tcW w:w="283" w:type="dxa"/>
          </w:tcPr>
          <w:p w14:paraId="1618E087" w14:textId="77777777" w:rsidR="004D09BC" w:rsidRDefault="004D09BC" w:rsidP="00B61F57"/>
        </w:tc>
        <w:tc>
          <w:tcPr>
            <w:tcW w:w="283" w:type="dxa"/>
          </w:tcPr>
          <w:p w14:paraId="536A57F5" w14:textId="77777777" w:rsidR="004D09BC" w:rsidRDefault="004D09BC" w:rsidP="00B61F57"/>
        </w:tc>
        <w:tc>
          <w:tcPr>
            <w:tcW w:w="283" w:type="dxa"/>
          </w:tcPr>
          <w:p w14:paraId="31BD45B2" w14:textId="77777777" w:rsidR="004D09BC" w:rsidRDefault="004D09BC" w:rsidP="00B61F57"/>
        </w:tc>
        <w:tc>
          <w:tcPr>
            <w:tcW w:w="283" w:type="dxa"/>
          </w:tcPr>
          <w:p w14:paraId="45278286" w14:textId="77777777" w:rsidR="004D09BC" w:rsidRDefault="004D09BC" w:rsidP="00B61F57"/>
        </w:tc>
        <w:tc>
          <w:tcPr>
            <w:tcW w:w="283" w:type="dxa"/>
          </w:tcPr>
          <w:p w14:paraId="17C725C0" w14:textId="77777777" w:rsidR="004D09BC" w:rsidRDefault="004D09BC" w:rsidP="00B61F57"/>
        </w:tc>
        <w:tc>
          <w:tcPr>
            <w:tcW w:w="283" w:type="dxa"/>
          </w:tcPr>
          <w:p w14:paraId="4DFFECC6" w14:textId="77777777" w:rsidR="004D09BC" w:rsidRDefault="004D09BC" w:rsidP="00B61F57"/>
        </w:tc>
        <w:tc>
          <w:tcPr>
            <w:tcW w:w="283" w:type="dxa"/>
          </w:tcPr>
          <w:p w14:paraId="6E2B4058" w14:textId="77777777" w:rsidR="004D09BC" w:rsidRDefault="004D09BC" w:rsidP="00B61F57"/>
        </w:tc>
        <w:tc>
          <w:tcPr>
            <w:tcW w:w="283" w:type="dxa"/>
          </w:tcPr>
          <w:p w14:paraId="0C5056B3" w14:textId="77777777" w:rsidR="004D09BC" w:rsidRDefault="004D09BC" w:rsidP="00B61F57"/>
        </w:tc>
        <w:tc>
          <w:tcPr>
            <w:tcW w:w="283" w:type="dxa"/>
          </w:tcPr>
          <w:p w14:paraId="011AC5B5" w14:textId="77777777" w:rsidR="004D09BC" w:rsidRDefault="004D09BC" w:rsidP="00B61F57"/>
        </w:tc>
        <w:tc>
          <w:tcPr>
            <w:tcW w:w="283" w:type="dxa"/>
          </w:tcPr>
          <w:p w14:paraId="7B1F5876" w14:textId="77777777" w:rsidR="004D09BC" w:rsidRDefault="004D09BC" w:rsidP="00B61F57"/>
        </w:tc>
        <w:tc>
          <w:tcPr>
            <w:tcW w:w="283" w:type="dxa"/>
          </w:tcPr>
          <w:p w14:paraId="7C91B168" w14:textId="77777777" w:rsidR="004D09BC" w:rsidRDefault="004D09BC" w:rsidP="00B61F57"/>
        </w:tc>
        <w:tc>
          <w:tcPr>
            <w:tcW w:w="283" w:type="dxa"/>
          </w:tcPr>
          <w:p w14:paraId="7C4FE8F9" w14:textId="77777777" w:rsidR="004D09BC" w:rsidRDefault="004D09BC" w:rsidP="00B61F57"/>
        </w:tc>
        <w:tc>
          <w:tcPr>
            <w:tcW w:w="283" w:type="dxa"/>
          </w:tcPr>
          <w:p w14:paraId="20A9A4F3" w14:textId="77777777" w:rsidR="004D09BC" w:rsidRDefault="004D09BC" w:rsidP="00B61F57"/>
        </w:tc>
        <w:tc>
          <w:tcPr>
            <w:tcW w:w="283" w:type="dxa"/>
          </w:tcPr>
          <w:p w14:paraId="2729C7EF" w14:textId="77777777" w:rsidR="004D09BC" w:rsidRDefault="004D09BC" w:rsidP="00B61F57"/>
        </w:tc>
        <w:tc>
          <w:tcPr>
            <w:tcW w:w="283" w:type="dxa"/>
          </w:tcPr>
          <w:p w14:paraId="08E7E482" w14:textId="77777777" w:rsidR="004D09BC" w:rsidRDefault="004D09BC" w:rsidP="00B61F57"/>
        </w:tc>
        <w:tc>
          <w:tcPr>
            <w:tcW w:w="283" w:type="dxa"/>
          </w:tcPr>
          <w:p w14:paraId="43360A0C" w14:textId="77777777" w:rsidR="004D09BC" w:rsidRDefault="004D09BC" w:rsidP="00B61F57"/>
        </w:tc>
        <w:tc>
          <w:tcPr>
            <w:tcW w:w="283" w:type="dxa"/>
          </w:tcPr>
          <w:p w14:paraId="0B2C3864" w14:textId="77777777" w:rsidR="004D09BC" w:rsidRDefault="004D09BC" w:rsidP="00B61F57"/>
        </w:tc>
        <w:tc>
          <w:tcPr>
            <w:tcW w:w="283" w:type="dxa"/>
          </w:tcPr>
          <w:p w14:paraId="3A7C197D" w14:textId="77777777" w:rsidR="004D09BC" w:rsidRDefault="004D09BC" w:rsidP="00B61F57"/>
        </w:tc>
        <w:tc>
          <w:tcPr>
            <w:tcW w:w="283" w:type="dxa"/>
          </w:tcPr>
          <w:p w14:paraId="45EA9CFD" w14:textId="77777777" w:rsidR="004D09BC" w:rsidRDefault="004D09BC" w:rsidP="00B61F57"/>
        </w:tc>
      </w:tr>
      <w:tr w:rsidR="004D09BC" w14:paraId="26D201F3" w14:textId="77777777" w:rsidTr="006E4082">
        <w:trPr>
          <w:trHeight w:hRule="exact" w:val="284"/>
        </w:trPr>
        <w:tc>
          <w:tcPr>
            <w:tcW w:w="283" w:type="dxa"/>
          </w:tcPr>
          <w:p w14:paraId="01D6427B" w14:textId="77777777" w:rsidR="004D09BC" w:rsidRDefault="004D09BC" w:rsidP="00B61F57"/>
        </w:tc>
        <w:tc>
          <w:tcPr>
            <w:tcW w:w="283" w:type="dxa"/>
          </w:tcPr>
          <w:p w14:paraId="13C11AF7" w14:textId="77777777" w:rsidR="004D09BC" w:rsidRDefault="004D09BC" w:rsidP="00B61F57"/>
        </w:tc>
        <w:tc>
          <w:tcPr>
            <w:tcW w:w="283" w:type="dxa"/>
          </w:tcPr>
          <w:p w14:paraId="723424A3" w14:textId="77777777" w:rsidR="004D09BC" w:rsidRDefault="004D09BC" w:rsidP="00B61F57"/>
        </w:tc>
        <w:tc>
          <w:tcPr>
            <w:tcW w:w="283" w:type="dxa"/>
          </w:tcPr>
          <w:p w14:paraId="556E66D1" w14:textId="77777777" w:rsidR="004D09BC" w:rsidRDefault="004D09BC" w:rsidP="00B61F57"/>
        </w:tc>
        <w:tc>
          <w:tcPr>
            <w:tcW w:w="283" w:type="dxa"/>
          </w:tcPr>
          <w:p w14:paraId="076B4575" w14:textId="77777777" w:rsidR="004D09BC" w:rsidRDefault="004D09BC" w:rsidP="00B61F57"/>
        </w:tc>
        <w:tc>
          <w:tcPr>
            <w:tcW w:w="283" w:type="dxa"/>
          </w:tcPr>
          <w:p w14:paraId="395451B3" w14:textId="77777777" w:rsidR="004D09BC" w:rsidRDefault="004D09BC" w:rsidP="00B61F57"/>
        </w:tc>
        <w:tc>
          <w:tcPr>
            <w:tcW w:w="283" w:type="dxa"/>
          </w:tcPr>
          <w:p w14:paraId="72CF22B5" w14:textId="77777777" w:rsidR="004D09BC" w:rsidRDefault="004D09BC" w:rsidP="00B61F57"/>
        </w:tc>
        <w:tc>
          <w:tcPr>
            <w:tcW w:w="283" w:type="dxa"/>
          </w:tcPr>
          <w:p w14:paraId="0F735C10" w14:textId="77777777" w:rsidR="004D09BC" w:rsidRDefault="004D09BC" w:rsidP="00B61F57"/>
        </w:tc>
        <w:tc>
          <w:tcPr>
            <w:tcW w:w="283" w:type="dxa"/>
          </w:tcPr>
          <w:p w14:paraId="579F9147" w14:textId="77777777" w:rsidR="004D09BC" w:rsidRDefault="004D09BC" w:rsidP="00B61F57"/>
        </w:tc>
        <w:tc>
          <w:tcPr>
            <w:tcW w:w="283" w:type="dxa"/>
          </w:tcPr>
          <w:p w14:paraId="1F9524DD" w14:textId="77777777" w:rsidR="004D09BC" w:rsidRDefault="004D09BC" w:rsidP="00B61F57"/>
        </w:tc>
        <w:tc>
          <w:tcPr>
            <w:tcW w:w="283" w:type="dxa"/>
          </w:tcPr>
          <w:p w14:paraId="37B4047B" w14:textId="77777777" w:rsidR="004D09BC" w:rsidRDefault="004D09BC" w:rsidP="00B61F57"/>
        </w:tc>
        <w:tc>
          <w:tcPr>
            <w:tcW w:w="283" w:type="dxa"/>
          </w:tcPr>
          <w:p w14:paraId="101CC67E" w14:textId="77777777" w:rsidR="004D09BC" w:rsidRDefault="004D09BC" w:rsidP="00B61F57"/>
        </w:tc>
        <w:tc>
          <w:tcPr>
            <w:tcW w:w="283" w:type="dxa"/>
          </w:tcPr>
          <w:p w14:paraId="3AF78127" w14:textId="77777777" w:rsidR="004D09BC" w:rsidRDefault="004D09BC" w:rsidP="00B61F57"/>
        </w:tc>
        <w:tc>
          <w:tcPr>
            <w:tcW w:w="283" w:type="dxa"/>
          </w:tcPr>
          <w:p w14:paraId="4422838B" w14:textId="77777777" w:rsidR="004D09BC" w:rsidRDefault="004D09BC" w:rsidP="00B61F57"/>
        </w:tc>
        <w:tc>
          <w:tcPr>
            <w:tcW w:w="283" w:type="dxa"/>
          </w:tcPr>
          <w:p w14:paraId="7B1D452F" w14:textId="77777777" w:rsidR="004D09BC" w:rsidRDefault="004D09BC" w:rsidP="00B61F57"/>
        </w:tc>
        <w:tc>
          <w:tcPr>
            <w:tcW w:w="283" w:type="dxa"/>
          </w:tcPr>
          <w:p w14:paraId="2CF4062D" w14:textId="77777777" w:rsidR="004D09BC" w:rsidRDefault="004D09BC" w:rsidP="00B61F57"/>
        </w:tc>
        <w:tc>
          <w:tcPr>
            <w:tcW w:w="283" w:type="dxa"/>
          </w:tcPr>
          <w:p w14:paraId="289DA79E" w14:textId="77777777" w:rsidR="004D09BC" w:rsidRDefault="004D09BC" w:rsidP="00B61F57"/>
        </w:tc>
        <w:tc>
          <w:tcPr>
            <w:tcW w:w="283" w:type="dxa"/>
          </w:tcPr>
          <w:p w14:paraId="433425E0" w14:textId="77777777" w:rsidR="004D09BC" w:rsidRDefault="004D09BC" w:rsidP="00B61F57"/>
        </w:tc>
        <w:tc>
          <w:tcPr>
            <w:tcW w:w="283" w:type="dxa"/>
          </w:tcPr>
          <w:p w14:paraId="429DD52C" w14:textId="77777777" w:rsidR="004D09BC" w:rsidRDefault="004D09BC" w:rsidP="00B61F57"/>
        </w:tc>
        <w:tc>
          <w:tcPr>
            <w:tcW w:w="283" w:type="dxa"/>
          </w:tcPr>
          <w:p w14:paraId="3C07C7CF" w14:textId="77777777" w:rsidR="004D09BC" w:rsidRDefault="004D09BC" w:rsidP="00B61F57"/>
        </w:tc>
        <w:tc>
          <w:tcPr>
            <w:tcW w:w="283" w:type="dxa"/>
          </w:tcPr>
          <w:p w14:paraId="11892D57" w14:textId="77777777" w:rsidR="004D09BC" w:rsidRDefault="004D09BC" w:rsidP="00B61F57"/>
        </w:tc>
        <w:tc>
          <w:tcPr>
            <w:tcW w:w="283" w:type="dxa"/>
          </w:tcPr>
          <w:p w14:paraId="569D0D9D" w14:textId="77777777" w:rsidR="004D09BC" w:rsidRDefault="004D09BC" w:rsidP="00B61F57"/>
        </w:tc>
        <w:tc>
          <w:tcPr>
            <w:tcW w:w="283" w:type="dxa"/>
          </w:tcPr>
          <w:p w14:paraId="622023EA" w14:textId="77777777" w:rsidR="004D09BC" w:rsidRDefault="004D09BC" w:rsidP="00B61F57"/>
        </w:tc>
        <w:tc>
          <w:tcPr>
            <w:tcW w:w="283" w:type="dxa"/>
          </w:tcPr>
          <w:p w14:paraId="060EA6B9" w14:textId="77777777" w:rsidR="004D09BC" w:rsidRDefault="004D09BC" w:rsidP="00B61F57"/>
        </w:tc>
        <w:tc>
          <w:tcPr>
            <w:tcW w:w="283" w:type="dxa"/>
          </w:tcPr>
          <w:p w14:paraId="7B1EAB18" w14:textId="77777777" w:rsidR="004D09BC" w:rsidRDefault="004D09BC" w:rsidP="00B61F57"/>
        </w:tc>
        <w:tc>
          <w:tcPr>
            <w:tcW w:w="283" w:type="dxa"/>
          </w:tcPr>
          <w:p w14:paraId="6296B825" w14:textId="77777777" w:rsidR="004D09BC" w:rsidRDefault="004D09BC" w:rsidP="00B61F57"/>
        </w:tc>
        <w:tc>
          <w:tcPr>
            <w:tcW w:w="283" w:type="dxa"/>
          </w:tcPr>
          <w:p w14:paraId="4B234A2B" w14:textId="77777777" w:rsidR="004D09BC" w:rsidRDefault="004D09BC" w:rsidP="00B61F57"/>
        </w:tc>
        <w:tc>
          <w:tcPr>
            <w:tcW w:w="283" w:type="dxa"/>
          </w:tcPr>
          <w:p w14:paraId="23E12E96" w14:textId="77777777" w:rsidR="004D09BC" w:rsidRDefault="004D09BC" w:rsidP="00B61F57"/>
        </w:tc>
        <w:tc>
          <w:tcPr>
            <w:tcW w:w="283" w:type="dxa"/>
          </w:tcPr>
          <w:p w14:paraId="10C4F79A" w14:textId="77777777" w:rsidR="004D09BC" w:rsidRDefault="004D09BC" w:rsidP="00B61F57"/>
        </w:tc>
        <w:tc>
          <w:tcPr>
            <w:tcW w:w="283" w:type="dxa"/>
          </w:tcPr>
          <w:p w14:paraId="6F5B90E1" w14:textId="77777777" w:rsidR="004D09BC" w:rsidRDefault="004D09BC" w:rsidP="00B61F57"/>
        </w:tc>
      </w:tr>
      <w:tr w:rsidR="004D09BC" w14:paraId="54201B29" w14:textId="77777777" w:rsidTr="006E4082">
        <w:trPr>
          <w:trHeight w:hRule="exact" w:val="284"/>
        </w:trPr>
        <w:tc>
          <w:tcPr>
            <w:tcW w:w="283" w:type="dxa"/>
          </w:tcPr>
          <w:p w14:paraId="61A184A4" w14:textId="77777777" w:rsidR="004D09BC" w:rsidRDefault="004D09BC" w:rsidP="00B61F57"/>
        </w:tc>
        <w:tc>
          <w:tcPr>
            <w:tcW w:w="283" w:type="dxa"/>
          </w:tcPr>
          <w:p w14:paraId="0C6A7EB8" w14:textId="77777777" w:rsidR="004D09BC" w:rsidRDefault="004D09BC" w:rsidP="00B61F57"/>
        </w:tc>
        <w:tc>
          <w:tcPr>
            <w:tcW w:w="283" w:type="dxa"/>
          </w:tcPr>
          <w:p w14:paraId="6C8C04F9" w14:textId="77777777" w:rsidR="004D09BC" w:rsidRDefault="004D09BC" w:rsidP="00B61F57"/>
        </w:tc>
        <w:tc>
          <w:tcPr>
            <w:tcW w:w="283" w:type="dxa"/>
          </w:tcPr>
          <w:p w14:paraId="52A7C422" w14:textId="77777777" w:rsidR="004D09BC" w:rsidRDefault="004D09BC" w:rsidP="00B61F57"/>
        </w:tc>
        <w:tc>
          <w:tcPr>
            <w:tcW w:w="283" w:type="dxa"/>
          </w:tcPr>
          <w:p w14:paraId="091C39FA" w14:textId="77777777" w:rsidR="004D09BC" w:rsidRDefault="004D09BC" w:rsidP="00B61F57"/>
        </w:tc>
        <w:tc>
          <w:tcPr>
            <w:tcW w:w="283" w:type="dxa"/>
          </w:tcPr>
          <w:p w14:paraId="1AE8D555" w14:textId="77777777" w:rsidR="004D09BC" w:rsidRDefault="004D09BC" w:rsidP="00B61F57"/>
        </w:tc>
        <w:tc>
          <w:tcPr>
            <w:tcW w:w="283" w:type="dxa"/>
          </w:tcPr>
          <w:p w14:paraId="714CE97B" w14:textId="77777777" w:rsidR="004D09BC" w:rsidRDefault="004D09BC" w:rsidP="00B61F57"/>
        </w:tc>
        <w:tc>
          <w:tcPr>
            <w:tcW w:w="283" w:type="dxa"/>
          </w:tcPr>
          <w:p w14:paraId="2EA5F817" w14:textId="77777777" w:rsidR="004D09BC" w:rsidRDefault="004D09BC" w:rsidP="00B61F57"/>
        </w:tc>
        <w:tc>
          <w:tcPr>
            <w:tcW w:w="283" w:type="dxa"/>
          </w:tcPr>
          <w:p w14:paraId="302B4D1E" w14:textId="77777777" w:rsidR="004D09BC" w:rsidRDefault="004D09BC" w:rsidP="00B61F57"/>
        </w:tc>
        <w:tc>
          <w:tcPr>
            <w:tcW w:w="283" w:type="dxa"/>
          </w:tcPr>
          <w:p w14:paraId="083A4BAC" w14:textId="77777777" w:rsidR="004D09BC" w:rsidRDefault="004D09BC" w:rsidP="00B61F57"/>
        </w:tc>
        <w:tc>
          <w:tcPr>
            <w:tcW w:w="283" w:type="dxa"/>
          </w:tcPr>
          <w:p w14:paraId="3F75BBCF" w14:textId="77777777" w:rsidR="004D09BC" w:rsidRDefault="004D09BC" w:rsidP="00B61F57"/>
        </w:tc>
        <w:tc>
          <w:tcPr>
            <w:tcW w:w="283" w:type="dxa"/>
          </w:tcPr>
          <w:p w14:paraId="22B2C220" w14:textId="77777777" w:rsidR="004D09BC" w:rsidRDefault="004D09BC" w:rsidP="00B61F57"/>
        </w:tc>
        <w:tc>
          <w:tcPr>
            <w:tcW w:w="283" w:type="dxa"/>
          </w:tcPr>
          <w:p w14:paraId="3ECE1BDE" w14:textId="77777777" w:rsidR="004D09BC" w:rsidRDefault="004D09BC" w:rsidP="00B61F57"/>
        </w:tc>
        <w:tc>
          <w:tcPr>
            <w:tcW w:w="283" w:type="dxa"/>
          </w:tcPr>
          <w:p w14:paraId="040FF01D" w14:textId="77777777" w:rsidR="004D09BC" w:rsidRDefault="004D09BC" w:rsidP="00B61F57"/>
        </w:tc>
        <w:tc>
          <w:tcPr>
            <w:tcW w:w="283" w:type="dxa"/>
          </w:tcPr>
          <w:p w14:paraId="727B418E" w14:textId="77777777" w:rsidR="004D09BC" w:rsidRDefault="004D09BC" w:rsidP="00B61F57"/>
        </w:tc>
        <w:tc>
          <w:tcPr>
            <w:tcW w:w="283" w:type="dxa"/>
          </w:tcPr>
          <w:p w14:paraId="7D8EC730" w14:textId="77777777" w:rsidR="004D09BC" w:rsidRDefault="004D09BC" w:rsidP="00B61F57"/>
        </w:tc>
        <w:tc>
          <w:tcPr>
            <w:tcW w:w="283" w:type="dxa"/>
          </w:tcPr>
          <w:p w14:paraId="697C7E23" w14:textId="77777777" w:rsidR="004D09BC" w:rsidRDefault="004D09BC" w:rsidP="00B61F57"/>
        </w:tc>
        <w:tc>
          <w:tcPr>
            <w:tcW w:w="283" w:type="dxa"/>
          </w:tcPr>
          <w:p w14:paraId="67FFEEBC" w14:textId="77777777" w:rsidR="004D09BC" w:rsidRDefault="004D09BC" w:rsidP="00B61F57"/>
        </w:tc>
        <w:tc>
          <w:tcPr>
            <w:tcW w:w="283" w:type="dxa"/>
          </w:tcPr>
          <w:p w14:paraId="6076A352" w14:textId="77777777" w:rsidR="004D09BC" w:rsidRDefault="004D09BC" w:rsidP="00B61F57"/>
        </w:tc>
        <w:tc>
          <w:tcPr>
            <w:tcW w:w="283" w:type="dxa"/>
          </w:tcPr>
          <w:p w14:paraId="426478C0" w14:textId="77777777" w:rsidR="004D09BC" w:rsidRDefault="004D09BC" w:rsidP="00B61F57"/>
        </w:tc>
        <w:tc>
          <w:tcPr>
            <w:tcW w:w="283" w:type="dxa"/>
          </w:tcPr>
          <w:p w14:paraId="2379302C" w14:textId="77777777" w:rsidR="004D09BC" w:rsidRDefault="004D09BC" w:rsidP="00B61F57"/>
        </w:tc>
        <w:tc>
          <w:tcPr>
            <w:tcW w:w="283" w:type="dxa"/>
          </w:tcPr>
          <w:p w14:paraId="7B39DA54" w14:textId="77777777" w:rsidR="004D09BC" w:rsidRDefault="004D09BC" w:rsidP="00B61F57"/>
        </w:tc>
        <w:tc>
          <w:tcPr>
            <w:tcW w:w="283" w:type="dxa"/>
          </w:tcPr>
          <w:p w14:paraId="7579BA41" w14:textId="77777777" w:rsidR="004D09BC" w:rsidRDefault="004D09BC" w:rsidP="00B61F57"/>
        </w:tc>
        <w:tc>
          <w:tcPr>
            <w:tcW w:w="283" w:type="dxa"/>
          </w:tcPr>
          <w:p w14:paraId="59EB45A0" w14:textId="77777777" w:rsidR="004D09BC" w:rsidRDefault="004D09BC" w:rsidP="00B61F57"/>
        </w:tc>
        <w:tc>
          <w:tcPr>
            <w:tcW w:w="283" w:type="dxa"/>
          </w:tcPr>
          <w:p w14:paraId="31DAE843" w14:textId="77777777" w:rsidR="004D09BC" w:rsidRDefault="004D09BC" w:rsidP="00B61F57"/>
        </w:tc>
        <w:tc>
          <w:tcPr>
            <w:tcW w:w="283" w:type="dxa"/>
          </w:tcPr>
          <w:p w14:paraId="360D23B7" w14:textId="77777777" w:rsidR="004D09BC" w:rsidRDefault="004D09BC" w:rsidP="00B61F57"/>
        </w:tc>
        <w:tc>
          <w:tcPr>
            <w:tcW w:w="283" w:type="dxa"/>
          </w:tcPr>
          <w:p w14:paraId="311FE0FF" w14:textId="77777777" w:rsidR="004D09BC" w:rsidRDefault="004D09BC" w:rsidP="00B61F57"/>
        </w:tc>
        <w:tc>
          <w:tcPr>
            <w:tcW w:w="283" w:type="dxa"/>
          </w:tcPr>
          <w:p w14:paraId="2F077559" w14:textId="77777777" w:rsidR="004D09BC" w:rsidRDefault="004D09BC" w:rsidP="00B61F57"/>
        </w:tc>
        <w:tc>
          <w:tcPr>
            <w:tcW w:w="283" w:type="dxa"/>
          </w:tcPr>
          <w:p w14:paraId="4C2DA196" w14:textId="77777777" w:rsidR="004D09BC" w:rsidRDefault="004D09BC" w:rsidP="00B61F57"/>
        </w:tc>
        <w:tc>
          <w:tcPr>
            <w:tcW w:w="283" w:type="dxa"/>
          </w:tcPr>
          <w:p w14:paraId="0D9CD18F" w14:textId="77777777" w:rsidR="004D09BC" w:rsidRDefault="004D09BC" w:rsidP="00B61F57"/>
        </w:tc>
      </w:tr>
      <w:tr w:rsidR="004D09BC" w14:paraId="2910D442" w14:textId="77777777" w:rsidTr="006E4082">
        <w:trPr>
          <w:trHeight w:hRule="exact" w:val="284"/>
        </w:trPr>
        <w:tc>
          <w:tcPr>
            <w:tcW w:w="283" w:type="dxa"/>
          </w:tcPr>
          <w:p w14:paraId="6EBEE748" w14:textId="77777777" w:rsidR="004D09BC" w:rsidRDefault="004D09BC" w:rsidP="00B61F57"/>
        </w:tc>
        <w:tc>
          <w:tcPr>
            <w:tcW w:w="283" w:type="dxa"/>
          </w:tcPr>
          <w:p w14:paraId="2CBBAADF" w14:textId="77777777" w:rsidR="004D09BC" w:rsidRDefault="004D09BC" w:rsidP="00B61F57"/>
        </w:tc>
        <w:tc>
          <w:tcPr>
            <w:tcW w:w="283" w:type="dxa"/>
          </w:tcPr>
          <w:p w14:paraId="3696EE46" w14:textId="77777777" w:rsidR="004D09BC" w:rsidRDefault="004D09BC" w:rsidP="00B61F57"/>
        </w:tc>
        <w:tc>
          <w:tcPr>
            <w:tcW w:w="283" w:type="dxa"/>
          </w:tcPr>
          <w:p w14:paraId="573FD549" w14:textId="77777777" w:rsidR="004D09BC" w:rsidRDefault="004D09BC" w:rsidP="00B61F57"/>
        </w:tc>
        <w:tc>
          <w:tcPr>
            <w:tcW w:w="283" w:type="dxa"/>
          </w:tcPr>
          <w:p w14:paraId="46E633E6" w14:textId="77777777" w:rsidR="004D09BC" w:rsidRDefault="004D09BC" w:rsidP="00B61F57"/>
        </w:tc>
        <w:tc>
          <w:tcPr>
            <w:tcW w:w="283" w:type="dxa"/>
          </w:tcPr>
          <w:p w14:paraId="0861EB5B" w14:textId="77777777" w:rsidR="004D09BC" w:rsidRDefault="004D09BC" w:rsidP="00B61F57"/>
        </w:tc>
        <w:tc>
          <w:tcPr>
            <w:tcW w:w="283" w:type="dxa"/>
          </w:tcPr>
          <w:p w14:paraId="2F8EABA5" w14:textId="77777777" w:rsidR="004D09BC" w:rsidRDefault="004D09BC" w:rsidP="00B61F57"/>
        </w:tc>
        <w:tc>
          <w:tcPr>
            <w:tcW w:w="283" w:type="dxa"/>
          </w:tcPr>
          <w:p w14:paraId="0F5BAB84" w14:textId="77777777" w:rsidR="004D09BC" w:rsidRDefault="004D09BC" w:rsidP="00B61F57"/>
        </w:tc>
        <w:tc>
          <w:tcPr>
            <w:tcW w:w="283" w:type="dxa"/>
          </w:tcPr>
          <w:p w14:paraId="4ACFA0DF" w14:textId="77777777" w:rsidR="004D09BC" w:rsidRDefault="004D09BC" w:rsidP="00B61F57"/>
        </w:tc>
        <w:tc>
          <w:tcPr>
            <w:tcW w:w="283" w:type="dxa"/>
          </w:tcPr>
          <w:p w14:paraId="1A5B7483" w14:textId="77777777" w:rsidR="004D09BC" w:rsidRDefault="004D09BC" w:rsidP="00B61F57"/>
        </w:tc>
        <w:tc>
          <w:tcPr>
            <w:tcW w:w="283" w:type="dxa"/>
          </w:tcPr>
          <w:p w14:paraId="419195D7" w14:textId="77777777" w:rsidR="004D09BC" w:rsidRDefault="004D09BC" w:rsidP="00B61F57"/>
        </w:tc>
        <w:tc>
          <w:tcPr>
            <w:tcW w:w="283" w:type="dxa"/>
          </w:tcPr>
          <w:p w14:paraId="092E2131" w14:textId="77777777" w:rsidR="004D09BC" w:rsidRDefault="004D09BC" w:rsidP="00B61F57"/>
        </w:tc>
        <w:tc>
          <w:tcPr>
            <w:tcW w:w="283" w:type="dxa"/>
          </w:tcPr>
          <w:p w14:paraId="49BBFE3C" w14:textId="77777777" w:rsidR="004D09BC" w:rsidRDefault="004D09BC" w:rsidP="00B61F57"/>
        </w:tc>
        <w:tc>
          <w:tcPr>
            <w:tcW w:w="283" w:type="dxa"/>
          </w:tcPr>
          <w:p w14:paraId="4C152ECB" w14:textId="77777777" w:rsidR="004D09BC" w:rsidRDefault="004D09BC" w:rsidP="00B61F57"/>
        </w:tc>
        <w:tc>
          <w:tcPr>
            <w:tcW w:w="283" w:type="dxa"/>
          </w:tcPr>
          <w:p w14:paraId="63B10A45" w14:textId="77777777" w:rsidR="004D09BC" w:rsidRDefault="004D09BC" w:rsidP="00B61F57"/>
        </w:tc>
        <w:tc>
          <w:tcPr>
            <w:tcW w:w="283" w:type="dxa"/>
          </w:tcPr>
          <w:p w14:paraId="19E3E1D2" w14:textId="77777777" w:rsidR="004D09BC" w:rsidRDefault="004D09BC" w:rsidP="00B61F57"/>
        </w:tc>
        <w:tc>
          <w:tcPr>
            <w:tcW w:w="283" w:type="dxa"/>
          </w:tcPr>
          <w:p w14:paraId="565AE637" w14:textId="77777777" w:rsidR="004D09BC" w:rsidRDefault="004D09BC" w:rsidP="00B61F57"/>
        </w:tc>
        <w:tc>
          <w:tcPr>
            <w:tcW w:w="283" w:type="dxa"/>
          </w:tcPr>
          <w:p w14:paraId="783EBD45" w14:textId="77777777" w:rsidR="004D09BC" w:rsidRDefault="004D09BC" w:rsidP="00B61F57"/>
        </w:tc>
        <w:tc>
          <w:tcPr>
            <w:tcW w:w="283" w:type="dxa"/>
          </w:tcPr>
          <w:p w14:paraId="19EFF27C" w14:textId="77777777" w:rsidR="004D09BC" w:rsidRDefault="004D09BC" w:rsidP="00B61F57"/>
        </w:tc>
        <w:tc>
          <w:tcPr>
            <w:tcW w:w="283" w:type="dxa"/>
          </w:tcPr>
          <w:p w14:paraId="2536409C" w14:textId="77777777" w:rsidR="004D09BC" w:rsidRDefault="004D09BC" w:rsidP="00B61F57"/>
        </w:tc>
        <w:tc>
          <w:tcPr>
            <w:tcW w:w="283" w:type="dxa"/>
          </w:tcPr>
          <w:p w14:paraId="2D59780A" w14:textId="77777777" w:rsidR="004D09BC" w:rsidRDefault="004D09BC" w:rsidP="00B61F57"/>
        </w:tc>
        <w:tc>
          <w:tcPr>
            <w:tcW w:w="283" w:type="dxa"/>
          </w:tcPr>
          <w:p w14:paraId="5C5EE987" w14:textId="77777777" w:rsidR="004D09BC" w:rsidRDefault="004D09BC" w:rsidP="00B61F57"/>
        </w:tc>
        <w:tc>
          <w:tcPr>
            <w:tcW w:w="283" w:type="dxa"/>
          </w:tcPr>
          <w:p w14:paraId="4031CE56" w14:textId="77777777" w:rsidR="004D09BC" w:rsidRDefault="004D09BC" w:rsidP="00B61F57"/>
        </w:tc>
        <w:tc>
          <w:tcPr>
            <w:tcW w:w="283" w:type="dxa"/>
          </w:tcPr>
          <w:p w14:paraId="51C5A177" w14:textId="77777777" w:rsidR="004D09BC" w:rsidRDefault="004D09BC" w:rsidP="00B61F57"/>
        </w:tc>
        <w:tc>
          <w:tcPr>
            <w:tcW w:w="283" w:type="dxa"/>
          </w:tcPr>
          <w:p w14:paraId="25D04579" w14:textId="77777777" w:rsidR="004D09BC" w:rsidRDefault="004D09BC" w:rsidP="00B61F57"/>
        </w:tc>
        <w:tc>
          <w:tcPr>
            <w:tcW w:w="283" w:type="dxa"/>
          </w:tcPr>
          <w:p w14:paraId="4205F45F" w14:textId="77777777" w:rsidR="004D09BC" w:rsidRDefault="004D09BC" w:rsidP="00B61F57"/>
        </w:tc>
        <w:tc>
          <w:tcPr>
            <w:tcW w:w="283" w:type="dxa"/>
          </w:tcPr>
          <w:p w14:paraId="797CA9F0" w14:textId="77777777" w:rsidR="004D09BC" w:rsidRDefault="004D09BC" w:rsidP="00B61F57"/>
        </w:tc>
        <w:tc>
          <w:tcPr>
            <w:tcW w:w="283" w:type="dxa"/>
          </w:tcPr>
          <w:p w14:paraId="3E905CB1" w14:textId="77777777" w:rsidR="004D09BC" w:rsidRDefault="004D09BC" w:rsidP="00B61F57"/>
        </w:tc>
        <w:tc>
          <w:tcPr>
            <w:tcW w:w="283" w:type="dxa"/>
          </w:tcPr>
          <w:p w14:paraId="4340B98F" w14:textId="77777777" w:rsidR="004D09BC" w:rsidRDefault="004D09BC" w:rsidP="00B61F57"/>
        </w:tc>
        <w:tc>
          <w:tcPr>
            <w:tcW w:w="283" w:type="dxa"/>
          </w:tcPr>
          <w:p w14:paraId="251B72D3" w14:textId="77777777" w:rsidR="004D09BC" w:rsidRDefault="004D09BC" w:rsidP="00B61F57"/>
        </w:tc>
      </w:tr>
      <w:tr w:rsidR="004D09BC" w14:paraId="3A7CA11F" w14:textId="77777777" w:rsidTr="006E4082">
        <w:trPr>
          <w:trHeight w:hRule="exact" w:val="284"/>
        </w:trPr>
        <w:tc>
          <w:tcPr>
            <w:tcW w:w="283" w:type="dxa"/>
          </w:tcPr>
          <w:p w14:paraId="05ABA605" w14:textId="77777777" w:rsidR="004D09BC" w:rsidRDefault="004D09BC" w:rsidP="00B61F57"/>
        </w:tc>
        <w:tc>
          <w:tcPr>
            <w:tcW w:w="283" w:type="dxa"/>
          </w:tcPr>
          <w:p w14:paraId="250CD094" w14:textId="77777777" w:rsidR="004D09BC" w:rsidRDefault="004D09BC" w:rsidP="00B61F57"/>
        </w:tc>
        <w:tc>
          <w:tcPr>
            <w:tcW w:w="283" w:type="dxa"/>
          </w:tcPr>
          <w:p w14:paraId="77AA9188" w14:textId="77777777" w:rsidR="004D09BC" w:rsidRDefault="004D09BC" w:rsidP="00B61F57"/>
        </w:tc>
        <w:tc>
          <w:tcPr>
            <w:tcW w:w="283" w:type="dxa"/>
          </w:tcPr>
          <w:p w14:paraId="659E1174" w14:textId="77777777" w:rsidR="004D09BC" w:rsidRDefault="004D09BC" w:rsidP="00B61F57"/>
        </w:tc>
        <w:tc>
          <w:tcPr>
            <w:tcW w:w="283" w:type="dxa"/>
          </w:tcPr>
          <w:p w14:paraId="7C108380" w14:textId="77777777" w:rsidR="004D09BC" w:rsidRDefault="004D09BC" w:rsidP="00B61F57"/>
        </w:tc>
        <w:tc>
          <w:tcPr>
            <w:tcW w:w="283" w:type="dxa"/>
          </w:tcPr>
          <w:p w14:paraId="2091C914" w14:textId="77777777" w:rsidR="004D09BC" w:rsidRDefault="004D09BC" w:rsidP="00B61F57"/>
        </w:tc>
        <w:tc>
          <w:tcPr>
            <w:tcW w:w="283" w:type="dxa"/>
          </w:tcPr>
          <w:p w14:paraId="13DBB63F" w14:textId="77777777" w:rsidR="004D09BC" w:rsidRDefault="004D09BC" w:rsidP="00B61F57"/>
        </w:tc>
        <w:tc>
          <w:tcPr>
            <w:tcW w:w="283" w:type="dxa"/>
          </w:tcPr>
          <w:p w14:paraId="6EEB4847" w14:textId="77777777" w:rsidR="004D09BC" w:rsidRDefault="004D09BC" w:rsidP="00B61F57"/>
        </w:tc>
        <w:tc>
          <w:tcPr>
            <w:tcW w:w="283" w:type="dxa"/>
          </w:tcPr>
          <w:p w14:paraId="5340D13D" w14:textId="77777777" w:rsidR="004D09BC" w:rsidRDefault="004D09BC" w:rsidP="00B61F57"/>
        </w:tc>
        <w:tc>
          <w:tcPr>
            <w:tcW w:w="283" w:type="dxa"/>
          </w:tcPr>
          <w:p w14:paraId="78A7FE54" w14:textId="77777777" w:rsidR="004D09BC" w:rsidRDefault="004D09BC" w:rsidP="00B61F57"/>
        </w:tc>
        <w:tc>
          <w:tcPr>
            <w:tcW w:w="283" w:type="dxa"/>
          </w:tcPr>
          <w:p w14:paraId="5FD4CF4E" w14:textId="77777777" w:rsidR="004D09BC" w:rsidRDefault="004D09BC" w:rsidP="00B61F57"/>
        </w:tc>
        <w:tc>
          <w:tcPr>
            <w:tcW w:w="283" w:type="dxa"/>
          </w:tcPr>
          <w:p w14:paraId="0221C7AB" w14:textId="77777777" w:rsidR="004D09BC" w:rsidRDefault="004D09BC" w:rsidP="00B61F57"/>
        </w:tc>
        <w:tc>
          <w:tcPr>
            <w:tcW w:w="283" w:type="dxa"/>
          </w:tcPr>
          <w:p w14:paraId="64F5A6E9" w14:textId="77777777" w:rsidR="004D09BC" w:rsidRDefault="004D09BC" w:rsidP="00B61F57"/>
        </w:tc>
        <w:tc>
          <w:tcPr>
            <w:tcW w:w="283" w:type="dxa"/>
          </w:tcPr>
          <w:p w14:paraId="3F1136E7" w14:textId="77777777" w:rsidR="004D09BC" w:rsidRDefault="004D09BC" w:rsidP="00B61F57"/>
        </w:tc>
        <w:tc>
          <w:tcPr>
            <w:tcW w:w="283" w:type="dxa"/>
          </w:tcPr>
          <w:p w14:paraId="127408DF" w14:textId="77777777" w:rsidR="004D09BC" w:rsidRDefault="004D09BC" w:rsidP="00B61F57"/>
        </w:tc>
        <w:tc>
          <w:tcPr>
            <w:tcW w:w="283" w:type="dxa"/>
          </w:tcPr>
          <w:p w14:paraId="08851B65" w14:textId="77777777" w:rsidR="004D09BC" w:rsidRDefault="004D09BC" w:rsidP="00B61F57"/>
        </w:tc>
        <w:tc>
          <w:tcPr>
            <w:tcW w:w="283" w:type="dxa"/>
          </w:tcPr>
          <w:p w14:paraId="7578B6FF" w14:textId="77777777" w:rsidR="004D09BC" w:rsidRDefault="004D09BC" w:rsidP="00B61F57"/>
        </w:tc>
        <w:tc>
          <w:tcPr>
            <w:tcW w:w="283" w:type="dxa"/>
          </w:tcPr>
          <w:p w14:paraId="33115584" w14:textId="77777777" w:rsidR="004D09BC" w:rsidRDefault="004D09BC" w:rsidP="00B61F57"/>
        </w:tc>
        <w:tc>
          <w:tcPr>
            <w:tcW w:w="283" w:type="dxa"/>
          </w:tcPr>
          <w:p w14:paraId="3B0A6C9D" w14:textId="77777777" w:rsidR="004D09BC" w:rsidRDefault="004D09BC" w:rsidP="00B61F57"/>
        </w:tc>
        <w:tc>
          <w:tcPr>
            <w:tcW w:w="283" w:type="dxa"/>
          </w:tcPr>
          <w:p w14:paraId="19F59DB3" w14:textId="77777777" w:rsidR="004D09BC" w:rsidRDefault="004D09BC" w:rsidP="00B61F57"/>
        </w:tc>
        <w:tc>
          <w:tcPr>
            <w:tcW w:w="283" w:type="dxa"/>
          </w:tcPr>
          <w:p w14:paraId="7EAFAD9F" w14:textId="77777777" w:rsidR="004D09BC" w:rsidRDefault="004D09BC" w:rsidP="00B61F57"/>
        </w:tc>
        <w:tc>
          <w:tcPr>
            <w:tcW w:w="283" w:type="dxa"/>
          </w:tcPr>
          <w:p w14:paraId="34A4A58C" w14:textId="77777777" w:rsidR="004D09BC" w:rsidRDefault="004D09BC" w:rsidP="00B61F57"/>
        </w:tc>
        <w:tc>
          <w:tcPr>
            <w:tcW w:w="283" w:type="dxa"/>
          </w:tcPr>
          <w:p w14:paraId="2B6FBE35" w14:textId="77777777" w:rsidR="004D09BC" w:rsidRDefault="004D09BC" w:rsidP="00B61F57"/>
        </w:tc>
        <w:tc>
          <w:tcPr>
            <w:tcW w:w="283" w:type="dxa"/>
          </w:tcPr>
          <w:p w14:paraId="78E0C2A1" w14:textId="77777777" w:rsidR="004D09BC" w:rsidRDefault="004D09BC" w:rsidP="00B61F57"/>
        </w:tc>
        <w:tc>
          <w:tcPr>
            <w:tcW w:w="283" w:type="dxa"/>
          </w:tcPr>
          <w:p w14:paraId="61979059" w14:textId="77777777" w:rsidR="004D09BC" w:rsidRDefault="004D09BC" w:rsidP="00B61F57"/>
        </w:tc>
        <w:tc>
          <w:tcPr>
            <w:tcW w:w="283" w:type="dxa"/>
          </w:tcPr>
          <w:p w14:paraId="0E899BE6" w14:textId="77777777" w:rsidR="004D09BC" w:rsidRDefault="004D09BC" w:rsidP="00B61F57"/>
        </w:tc>
        <w:tc>
          <w:tcPr>
            <w:tcW w:w="283" w:type="dxa"/>
          </w:tcPr>
          <w:p w14:paraId="502E79CE" w14:textId="77777777" w:rsidR="004D09BC" w:rsidRDefault="004D09BC" w:rsidP="00B61F57"/>
        </w:tc>
        <w:tc>
          <w:tcPr>
            <w:tcW w:w="283" w:type="dxa"/>
          </w:tcPr>
          <w:p w14:paraId="2203B6F8" w14:textId="77777777" w:rsidR="004D09BC" w:rsidRDefault="004D09BC" w:rsidP="00B61F57"/>
        </w:tc>
        <w:tc>
          <w:tcPr>
            <w:tcW w:w="283" w:type="dxa"/>
          </w:tcPr>
          <w:p w14:paraId="038F077D" w14:textId="77777777" w:rsidR="004D09BC" w:rsidRDefault="004D09BC" w:rsidP="00B61F57"/>
        </w:tc>
        <w:tc>
          <w:tcPr>
            <w:tcW w:w="283" w:type="dxa"/>
          </w:tcPr>
          <w:p w14:paraId="211EED26" w14:textId="77777777" w:rsidR="004D09BC" w:rsidRDefault="004D09BC" w:rsidP="00B61F57"/>
        </w:tc>
      </w:tr>
      <w:tr w:rsidR="004D09BC" w14:paraId="190623B7" w14:textId="77777777" w:rsidTr="006E4082">
        <w:trPr>
          <w:trHeight w:hRule="exact" w:val="284"/>
        </w:trPr>
        <w:tc>
          <w:tcPr>
            <w:tcW w:w="283" w:type="dxa"/>
          </w:tcPr>
          <w:p w14:paraId="5A3E05B1" w14:textId="77777777" w:rsidR="004D09BC" w:rsidRDefault="004D09BC" w:rsidP="00B61F57"/>
        </w:tc>
        <w:tc>
          <w:tcPr>
            <w:tcW w:w="283" w:type="dxa"/>
          </w:tcPr>
          <w:p w14:paraId="186D3291" w14:textId="77777777" w:rsidR="004D09BC" w:rsidRDefault="004D09BC" w:rsidP="00B61F57"/>
        </w:tc>
        <w:tc>
          <w:tcPr>
            <w:tcW w:w="283" w:type="dxa"/>
          </w:tcPr>
          <w:p w14:paraId="3039A14B" w14:textId="77777777" w:rsidR="004D09BC" w:rsidRDefault="004D09BC" w:rsidP="00B61F57"/>
        </w:tc>
        <w:tc>
          <w:tcPr>
            <w:tcW w:w="283" w:type="dxa"/>
          </w:tcPr>
          <w:p w14:paraId="2DED9210" w14:textId="77777777" w:rsidR="004D09BC" w:rsidRDefault="004D09BC" w:rsidP="00B61F57"/>
        </w:tc>
        <w:tc>
          <w:tcPr>
            <w:tcW w:w="283" w:type="dxa"/>
          </w:tcPr>
          <w:p w14:paraId="0E094529" w14:textId="77777777" w:rsidR="004D09BC" w:rsidRDefault="004D09BC" w:rsidP="00B61F57"/>
        </w:tc>
        <w:tc>
          <w:tcPr>
            <w:tcW w:w="283" w:type="dxa"/>
          </w:tcPr>
          <w:p w14:paraId="14AEE51A" w14:textId="77777777" w:rsidR="004D09BC" w:rsidRDefault="004D09BC" w:rsidP="00B61F57"/>
        </w:tc>
        <w:tc>
          <w:tcPr>
            <w:tcW w:w="283" w:type="dxa"/>
          </w:tcPr>
          <w:p w14:paraId="1497DA8F" w14:textId="77777777" w:rsidR="004D09BC" w:rsidRDefault="004D09BC" w:rsidP="00B61F57"/>
        </w:tc>
        <w:tc>
          <w:tcPr>
            <w:tcW w:w="283" w:type="dxa"/>
          </w:tcPr>
          <w:p w14:paraId="20A857B3" w14:textId="77777777" w:rsidR="004D09BC" w:rsidRDefault="004D09BC" w:rsidP="00B61F57"/>
        </w:tc>
        <w:tc>
          <w:tcPr>
            <w:tcW w:w="283" w:type="dxa"/>
          </w:tcPr>
          <w:p w14:paraId="753926E5" w14:textId="77777777" w:rsidR="004D09BC" w:rsidRDefault="004D09BC" w:rsidP="00B61F57"/>
        </w:tc>
        <w:tc>
          <w:tcPr>
            <w:tcW w:w="283" w:type="dxa"/>
          </w:tcPr>
          <w:p w14:paraId="2C961A3A" w14:textId="77777777" w:rsidR="004D09BC" w:rsidRDefault="004D09BC" w:rsidP="00B61F57"/>
        </w:tc>
        <w:tc>
          <w:tcPr>
            <w:tcW w:w="283" w:type="dxa"/>
          </w:tcPr>
          <w:p w14:paraId="1578E071" w14:textId="77777777" w:rsidR="004D09BC" w:rsidRDefault="004D09BC" w:rsidP="00B61F57"/>
        </w:tc>
        <w:tc>
          <w:tcPr>
            <w:tcW w:w="283" w:type="dxa"/>
          </w:tcPr>
          <w:p w14:paraId="5946F975" w14:textId="77777777" w:rsidR="004D09BC" w:rsidRDefault="004D09BC" w:rsidP="00B61F57"/>
        </w:tc>
        <w:tc>
          <w:tcPr>
            <w:tcW w:w="283" w:type="dxa"/>
          </w:tcPr>
          <w:p w14:paraId="12DCF65E" w14:textId="77777777" w:rsidR="004D09BC" w:rsidRDefault="004D09BC" w:rsidP="00B61F57"/>
        </w:tc>
        <w:tc>
          <w:tcPr>
            <w:tcW w:w="283" w:type="dxa"/>
          </w:tcPr>
          <w:p w14:paraId="41E4271A" w14:textId="77777777" w:rsidR="004D09BC" w:rsidRDefault="004D09BC" w:rsidP="00B61F57"/>
        </w:tc>
        <w:tc>
          <w:tcPr>
            <w:tcW w:w="283" w:type="dxa"/>
          </w:tcPr>
          <w:p w14:paraId="68BCD7B3" w14:textId="77777777" w:rsidR="004D09BC" w:rsidRDefault="004D09BC" w:rsidP="00B61F57"/>
        </w:tc>
        <w:tc>
          <w:tcPr>
            <w:tcW w:w="283" w:type="dxa"/>
          </w:tcPr>
          <w:p w14:paraId="2FABE444" w14:textId="77777777" w:rsidR="004D09BC" w:rsidRDefault="004D09BC" w:rsidP="00B61F57"/>
        </w:tc>
        <w:tc>
          <w:tcPr>
            <w:tcW w:w="283" w:type="dxa"/>
          </w:tcPr>
          <w:p w14:paraId="7060D04E" w14:textId="77777777" w:rsidR="004D09BC" w:rsidRDefault="004D09BC" w:rsidP="00B61F57"/>
        </w:tc>
        <w:tc>
          <w:tcPr>
            <w:tcW w:w="283" w:type="dxa"/>
          </w:tcPr>
          <w:p w14:paraId="4D2424BD" w14:textId="77777777" w:rsidR="004D09BC" w:rsidRDefault="004D09BC" w:rsidP="00B61F57"/>
        </w:tc>
        <w:tc>
          <w:tcPr>
            <w:tcW w:w="283" w:type="dxa"/>
          </w:tcPr>
          <w:p w14:paraId="7EA24FC8" w14:textId="77777777" w:rsidR="004D09BC" w:rsidRDefault="004D09BC" w:rsidP="00B61F57"/>
        </w:tc>
        <w:tc>
          <w:tcPr>
            <w:tcW w:w="283" w:type="dxa"/>
          </w:tcPr>
          <w:p w14:paraId="33DBA5CA" w14:textId="77777777" w:rsidR="004D09BC" w:rsidRDefault="004D09BC" w:rsidP="00B61F57"/>
        </w:tc>
        <w:tc>
          <w:tcPr>
            <w:tcW w:w="283" w:type="dxa"/>
          </w:tcPr>
          <w:p w14:paraId="0C741339" w14:textId="77777777" w:rsidR="004D09BC" w:rsidRDefault="004D09BC" w:rsidP="00B61F57"/>
        </w:tc>
        <w:tc>
          <w:tcPr>
            <w:tcW w:w="283" w:type="dxa"/>
          </w:tcPr>
          <w:p w14:paraId="5C122734" w14:textId="77777777" w:rsidR="004D09BC" w:rsidRDefault="004D09BC" w:rsidP="00B61F57"/>
        </w:tc>
        <w:tc>
          <w:tcPr>
            <w:tcW w:w="283" w:type="dxa"/>
          </w:tcPr>
          <w:p w14:paraId="3F76EA41" w14:textId="77777777" w:rsidR="004D09BC" w:rsidRDefault="004D09BC" w:rsidP="00B61F57"/>
        </w:tc>
        <w:tc>
          <w:tcPr>
            <w:tcW w:w="283" w:type="dxa"/>
          </w:tcPr>
          <w:p w14:paraId="50059CD3" w14:textId="77777777" w:rsidR="004D09BC" w:rsidRDefault="004D09BC" w:rsidP="00B61F57"/>
        </w:tc>
        <w:tc>
          <w:tcPr>
            <w:tcW w:w="283" w:type="dxa"/>
          </w:tcPr>
          <w:p w14:paraId="025E22FF" w14:textId="77777777" w:rsidR="004D09BC" w:rsidRDefault="004D09BC" w:rsidP="00B61F57"/>
        </w:tc>
        <w:tc>
          <w:tcPr>
            <w:tcW w:w="283" w:type="dxa"/>
          </w:tcPr>
          <w:p w14:paraId="70714A07" w14:textId="77777777" w:rsidR="004D09BC" w:rsidRDefault="004D09BC" w:rsidP="00B61F57"/>
        </w:tc>
        <w:tc>
          <w:tcPr>
            <w:tcW w:w="283" w:type="dxa"/>
          </w:tcPr>
          <w:p w14:paraId="4531F3FE" w14:textId="77777777" w:rsidR="004D09BC" w:rsidRDefault="004D09BC" w:rsidP="00B61F57"/>
        </w:tc>
        <w:tc>
          <w:tcPr>
            <w:tcW w:w="283" w:type="dxa"/>
          </w:tcPr>
          <w:p w14:paraId="286A3503" w14:textId="77777777" w:rsidR="004D09BC" w:rsidRDefault="004D09BC" w:rsidP="00B61F57"/>
        </w:tc>
        <w:tc>
          <w:tcPr>
            <w:tcW w:w="283" w:type="dxa"/>
          </w:tcPr>
          <w:p w14:paraId="0D80707C" w14:textId="77777777" w:rsidR="004D09BC" w:rsidRDefault="004D09BC" w:rsidP="00B61F57"/>
        </w:tc>
        <w:tc>
          <w:tcPr>
            <w:tcW w:w="283" w:type="dxa"/>
          </w:tcPr>
          <w:p w14:paraId="136807F6" w14:textId="77777777" w:rsidR="004D09BC" w:rsidRDefault="004D09BC" w:rsidP="00B61F57"/>
        </w:tc>
      </w:tr>
      <w:tr w:rsidR="004D09BC" w14:paraId="3BFBBF8C" w14:textId="77777777" w:rsidTr="006E4082">
        <w:trPr>
          <w:trHeight w:hRule="exact" w:val="284"/>
        </w:trPr>
        <w:tc>
          <w:tcPr>
            <w:tcW w:w="283" w:type="dxa"/>
          </w:tcPr>
          <w:p w14:paraId="1B94D190" w14:textId="77777777" w:rsidR="004D09BC" w:rsidRDefault="004D09BC" w:rsidP="00B61F57"/>
        </w:tc>
        <w:tc>
          <w:tcPr>
            <w:tcW w:w="283" w:type="dxa"/>
          </w:tcPr>
          <w:p w14:paraId="37384FFD" w14:textId="77777777" w:rsidR="004D09BC" w:rsidRDefault="004D09BC" w:rsidP="00B61F57"/>
        </w:tc>
        <w:tc>
          <w:tcPr>
            <w:tcW w:w="283" w:type="dxa"/>
          </w:tcPr>
          <w:p w14:paraId="06616C1D" w14:textId="77777777" w:rsidR="004D09BC" w:rsidRDefault="004D09BC" w:rsidP="00B61F57"/>
        </w:tc>
        <w:tc>
          <w:tcPr>
            <w:tcW w:w="283" w:type="dxa"/>
          </w:tcPr>
          <w:p w14:paraId="627D47C9" w14:textId="77777777" w:rsidR="004D09BC" w:rsidRDefault="004D09BC" w:rsidP="00B61F57"/>
        </w:tc>
        <w:tc>
          <w:tcPr>
            <w:tcW w:w="283" w:type="dxa"/>
          </w:tcPr>
          <w:p w14:paraId="7B37CD25" w14:textId="77777777" w:rsidR="004D09BC" w:rsidRDefault="004D09BC" w:rsidP="00B61F57"/>
        </w:tc>
        <w:tc>
          <w:tcPr>
            <w:tcW w:w="283" w:type="dxa"/>
          </w:tcPr>
          <w:p w14:paraId="26C6108F" w14:textId="77777777" w:rsidR="004D09BC" w:rsidRDefault="004D09BC" w:rsidP="00B61F57"/>
        </w:tc>
        <w:tc>
          <w:tcPr>
            <w:tcW w:w="283" w:type="dxa"/>
          </w:tcPr>
          <w:p w14:paraId="17760B34" w14:textId="77777777" w:rsidR="004D09BC" w:rsidRDefault="004D09BC" w:rsidP="00B61F57"/>
        </w:tc>
        <w:tc>
          <w:tcPr>
            <w:tcW w:w="283" w:type="dxa"/>
          </w:tcPr>
          <w:p w14:paraId="269887C9" w14:textId="77777777" w:rsidR="004D09BC" w:rsidRDefault="004D09BC" w:rsidP="00B61F57"/>
        </w:tc>
        <w:tc>
          <w:tcPr>
            <w:tcW w:w="283" w:type="dxa"/>
          </w:tcPr>
          <w:p w14:paraId="449DDED8" w14:textId="77777777" w:rsidR="004D09BC" w:rsidRDefault="004D09BC" w:rsidP="00B61F57"/>
        </w:tc>
        <w:tc>
          <w:tcPr>
            <w:tcW w:w="283" w:type="dxa"/>
          </w:tcPr>
          <w:p w14:paraId="777AE07A" w14:textId="77777777" w:rsidR="004D09BC" w:rsidRDefault="004D09BC" w:rsidP="00B61F57"/>
        </w:tc>
        <w:tc>
          <w:tcPr>
            <w:tcW w:w="283" w:type="dxa"/>
          </w:tcPr>
          <w:p w14:paraId="4002AA9F" w14:textId="77777777" w:rsidR="004D09BC" w:rsidRDefault="004D09BC" w:rsidP="00B61F57"/>
        </w:tc>
        <w:tc>
          <w:tcPr>
            <w:tcW w:w="283" w:type="dxa"/>
          </w:tcPr>
          <w:p w14:paraId="41586ACE" w14:textId="77777777" w:rsidR="004D09BC" w:rsidRDefault="004D09BC" w:rsidP="00B61F57"/>
        </w:tc>
        <w:tc>
          <w:tcPr>
            <w:tcW w:w="283" w:type="dxa"/>
          </w:tcPr>
          <w:p w14:paraId="780640E4" w14:textId="77777777" w:rsidR="004D09BC" w:rsidRDefault="004D09BC" w:rsidP="00B61F57"/>
        </w:tc>
        <w:tc>
          <w:tcPr>
            <w:tcW w:w="283" w:type="dxa"/>
          </w:tcPr>
          <w:p w14:paraId="22F465CA" w14:textId="77777777" w:rsidR="004D09BC" w:rsidRDefault="004D09BC" w:rsidP="00B61F57"/>
        </w:tc>
        <w:tc>
          <w:tcPr>
            <w:tcW w:w="283" w:type="dxa"/>
          </w:tcPr>
          <w:p w14:paraId="14F1ACB5" w14:textId="77777777" w:rsidR="004D09BC" w:rsidRDefault="004D09BC" w:rsidP="00B61F57"/>
        </w:tc>
        <w:tc>
          <w:tcPr>
            <w:tcW w:w="283" w:type="dxa"/>
          </w:tcPr>
          <w:p w14:paraId="167B69AF" w14:textId="77777777" w:rsidR="004D09BC" w:rsidRDefault="004D09BC" w:rsidP="00B61F57"/>
        </w:tc>
        <w:tc>
          <w:tcPr>
            <w:tcW w:w="283" w:type="dxa"/>
          </w:tcPr>
          <w:p w14:paraId="17920E75" w14:textId="77777777" w:rsidR="004D09BC" w:rsidRDefault="004D09BC" w:rsidP="00B61F57"/>
        </w:tc>
        <w:tc>
          <w:tcPr>
            <w:tcW w:w="283" w:type="dxa"/>
          </w:tcPr>
          <w:p w14:paraId="5941549A" w14:textId="77777777" w:rsidR="004D09BC" w:rsidRDefault="004D09BC" w:rsidP="00B61F57"/>
        </w:tc>
        <w:tc>
          <w:tcPr>
            <w:tcW w:w="283" w:type="dxa"/>
          </w:tcPr>
          <w:p w14:paraId="3A577754" w14:textId="77777777" w:rsidR="004D09BC" w:rsidRDefault="004D09BC" w:rsidP="00B61F57"/>
        </w:tc>
        <w:tc>
          <w:tcPr>
            <w:tcW w:w="283" w:type="dxa"/>
          </w:tcPr>
          <w:p w14:paraId="4889B41F" w14:textId="77777777" w:rsidR="004D09BC" w:rsidRDefault="004D09BC" w:rsidP="00B61F57"/>
        </w:tc>
        <w:tc>
          <w:tcPr>
            <w:tcW w:w="283" w:type="dxa"/>
          </w:tcPr>
          <w:p w14:paraId="65CFE499" w14:textId="77777777" w:rsidR="004D09BC" w:rsidRDefault="004D09BC" w:rsidP="00B61F57"/>
        </w:tc>
        <w:tc>
          <w:tcPr>
            <w:tcW w:w="283" w:type="dxa"/>
          </w:tcPr>
          <w:p w14:paraId="7381AB87" w14:textId="77777777" w:rsidR="004D09BC" w:rsidRDefault="004D09BC" w:rsidP="00B61F57"/>
        </w:tc>
        <w:tc>
          <w:tcPr>
            <w:tcW w:w="283" w:type="dxa"/>
          </w:tcPr>
          <w:p w14:paraId="509E541A" w14:textId="77777777" w:rsidR="004D09BC" w:rsidRDefault="004D09BC" w:rsidP="00B61F57"/>
        </w:tc>
        <w:tc>
          <w:tcPr>
            <w:tcW w:w="283" w:type="dxa"/>
          </w:tcPr>
          <w:p w14:paraId="650D3F3C" w14:textId="77777777" w:rsidR="004D09BC" w:rsidRDefault="004D09BC" w:rsidP="00B61F57"/>
        </w:tc>
        <w:tc>
          <w:tcPr>
            <w:tcW w:w="283" w:type="dxa"/>
          </w:tcPr>
          <w:p w14:paraId="483FE02D" w14:textId="77777777" w:rsidR="004D09BC" w:rsidRDefault="004D09BC" w:rsidP="00B61F57"/>
        </w:tc>
        <w:tc>
          <w:tcPr>
            <w:tcW w:w="283" w:type="dxa"/>
          </w:tcPr>
          <w:p w14:paraId="5587F018" w14:textId="77777777" w:rsidR="004D09BC" w:rsidRDefault="004D09BC" w:rsidP="00B61F57"/>
        </w:tc>
        <w:tc>
          <w:tcPr>
            <w:tcW w:w="283" w:type="dxa"/>
          </w:tcPr>
          <w:p w14:paraId="5B12A913" w14:textId="77777777" w:rsidR="004D09BC" w:rsidRDefault="004D09BC" w:rsidP="00B61F57"/>
        </w:tc>
        <w:tc>
          <w:tcPr>
            <w:tcW w:w="283" w:type="dxa"/>
          </w:tcPr>
          <w:p w14:paraId="75ED2E5E" w14:textId="77777777" w:rsidR="004D09BC" w:rsidRDefault="004D09BC" w:rsidP="00B61F57"/>
        </w:tc>
        <w:tc>
          <w:tcPr>
            <w:tcW w:w="283" w:type="dxa"/>
          </w:tcPr>
          <w:p w14:paraId="2718BEA4" w14:textId="77777777" w:rsidR="004D09BC" w:rsidRDefault="004D09BC" w:rsidP="00B61F57"/>
        </w:tc>
        <w:tc>
          <w:tcPr>
            <w:tcW w:w="283" w:type="dxa"/>
          </w:tcPr>
          <w:p w14:paraId="7B566208" w14:textId="77777777" w:rsidR="004D09BC" w:rsidRDefault="004D09BC" w:rsidP="00B61F57"/>
        </w:tc>
      </w:tr>
      <w:tr w:rsidR="004D09BC" w14:paraId="650711F6" w14:textId="77777777" w:rsidTr="006E4082">
        <w:trPr>
          <w:trHeight w:hRule="exact" w:val="284"/>
        </w:trPr>
        <w:tc>
          <w:tcPr>
            <w:tcW w:w="283" w:type="dxa"/>
          </w:tcPr>
          <w:p w14:paraId="43F03467" w14:textId="77777777" w:rsidR="004D09BC" w:rsidRDefault="004D09BC" w:rsidP="00B61F57"/>
        </w:tc>
        <w:tc>
          <w:tcPr>
            <w:tcW w:w="283" w:type="dxa"/>
          </w:tcPr>
          <w:p w14:paraId="71172563" w14:textId="77777777" w:rsidR="004D09BC" w:rsidRDefault="004D09BC" w:rsidP="00B61F57"/>
        </w:tc>
        <w:tc>
          <w:tcPr>
            <w:tcW w:w="283" w:type="dxa"/>
          </w:tcPr>
          <w:p w14:paraId="20023C3B" w14:textId="77777777" w:rsidR="004D09BC" w:rsidRDefault="004D09BC" w:rsidP="00B61F57"/>
        </w:tc>
        <w:tc>
          <w:tcPr>
            <w:tcW w:w="283" w:type="dxa"/>
          </w:tcPr>
          <w:p w14:paraId="10CD6141" w14:textId="77777777" w:rsidR="004D09BC" w:rsidRDefault="004D09BC" w:rsidP="00B61F57"/>
        </w:tc>
        <w:tc>
          <w:tcPr>
            <w:tcW w:w="283" w:type="dxa"/>
          </w:tcPr>
          <w:p w14:paraId="3218A878" w14:textId="77777777" w:rsidR="004D09BC" w:rsidRDefault="004D09BC" w:rsidP="00B61F57"/>
        </w:tc>
        <w:tc>
          <w:tcPr>
            <w:tcW w:w="283" w:type="dxa"/>
          </w:tcPr>
          <w:p w14:paraId="7703E3B9" w14:textId="77777777" w:rsidR="004D09BC" w:rsidRDefault="004D09BC" w:rsidP="00B61F57"/>
        </w:tc>
        <w:tc>
          <w:tcPr>
            <w:tcW w:w="283" w:type="dxa"/>
          </w:tcPr>
          <w:p w14:paraId="6B443221" w14:textId="77777777" w:rsidR="004D09BC" w:rsidRDefault="004D09BC" w:rsidP="00B61F57"/>
        </w:tc>
        <w:tc>
          <w:tcPr>
            <w:tcW w:w="283" w:type="dxa"/>
          </w:tcPr>
          <w:p w14:paraId="32441AFE" w14:textId="77777777" w:rsidR="004D09BC" w:rsidRDefault="004D09BC" w:rsidP="00B61F57"/>
        </w:tc>
        <w:tc>
          <w:tcPr>
            <w:tcW w:w="283" w:type="dxa"/>
          </w:tcPr>
          <w:p w14:paraId="79CC579D" w14:textId="77777777" w:rsidR="004D09BC" w:rsidRDefault="004D09BC" w:rsidP="00B61F57"/>
        </w:tc>
        <w:tc>
          <w:tcPr>
            <w:tcW w:w="283" w:type="dxa"/>
          </w:tcPr>
          <w:p w14:paraId="2F4A1DF8" w14:textId="77777777" w:rsidR="004D09BC" w:rsidRDefault="004D09BC" w:rsidP="00B61F57"/>
        </w:tc>
        <w:tc>
          <w:tcPr>
            <w:tcW w:w="283" w:type="dxa"/>
          </w:tcPr>
          <w:p w14:paraId="496C775A" w14:textId="77777777" w:rsidR="004D09BC" w:rsidRDefault="004D09BC" w:rsidP="00B61F57"/>
        </w:tc>
        <w:tc>
          <w:tcPr>
            <w:tcW w:w="283" w:type="dxa"/>
          </w:tcPr>
          <w:p w14:paraId="612BA3BD" w14:textId="77777777" w:rsidR="004D09BC" w:rsidRDefault="004D09BC" w:rsidP="00B61F57"/>
        </w:tc>
        <w:tc>
          <w:tcPr>
            <w:tcW w:w="283" w:type="dxa"/>
          </w:tcPr>
          <w:p w14:paraId="62358703" w14:textId="77777777" w:rsidR="004D09BC" w:rsidRDefault="004D09BC" w:rsidP="00B61F57"/>
        </w:tc>
        <w:tc>
          <w:tcPr>
            <w:tcW w:w="283" w:type="dxa"/>
          </w:tcPr>
          <w:p w14:paraId="3A8979DF" w14:textId="77777777" w:rsidR="004D09BC" w:rsidRDefault="004D09BC" w:rsidP="00B61F57"/>
        </w:tc>
        <w:tc>
          <w:tcPr>
            <w:tcW w:w="283" w:type="dxa"/>
          </w:tcPr>
          <w:p w14:paraId="47153C8C" w14:textId="77777777" w:rsidR="004D09BC" w:rsidRDefault="004D09BC" w:rsidP="00B61F57"/>
        </w:tc>
        <w:tc>
          <w:tcPr>
            <w:tcW w:w="283" w:type="dxa"/>
          </w:tcPr>
          <w:p w14:paraId="14C0AD37" w14:textId="77777777" w:rsidR="004D09BC" w:rsidRDefault="004D09BC" w:rsidP="00B61F57"/>
        </w:tc>
        <w:tc>
          <w:tcPr>
            <w:tcW w:w="283" w:type="dxa"/>
          </w:tcPr>
          <w:p w14:paraId="3EC1CF1A" w14:textId="77777777" w:rsidR="004D09BC" w:rsidRDefault="004D09BC" w:rsidP="00B61F57"/>
        </w:tc>
        <w:tc>
          <w:tcPr>
            <w:tcW w:w="283" w:type="dxa"/>
          </w:tcPr>
          <w:p w14:paraId="2C32F429" w14:textId="77777777" w:rsidR="004D09BC" w:rsidRDefault="004D09BC" w:rsidP="00B61F57"/>
        </w:tc>
        <w:tc>
          <w:tcPr>
            <w:tcW w:w="283" w:type="dxa"/>
          </w:tcPr>
          <w:p w14:paraId="39CD88F5" w14:textId="77777777" w:rsidR="004D09BC" w:rsidRDefault="004D09BC" w:rsidP="00B61F57"/>
        </w:tc>
        <w:tc>
          <w:tcPr>
            <w:tcW w:w="283" w:type="dxa"/>
          </w:tcPr>
          <w:p w14:paraId="1D0C0476" w14:textId="77777777" w:rsidR="004D09BC" w:rsidRDefault="004D09BC" w:rsidP="00B61F57"/>
        </w:tc>
        <w:tc>
          <w:tcPr>
            <w:tcW w:w="283" w:type="dxa"/>
          </w:tcPr>
          <w:p w14:paraId="7113D418" w14:textId="77777777" w:rsidR="004D09BC" w:rsidRDefault="004D09BC" w:rsidP="00B61F57"/>
        </w:tc>
        <w:tc>
          <w:tcPr>
            <w:tcW w:w="283" w:type="dxa"/>
          </w:tcPr>
          <w:p w14:paraId="20BC8386" w14:textId="77777777" w:rsidR="004D09BC" w:rsidRDefault="004D09BC" w:rsidP="00B61F57"/>
        </w:tc>
        <w:tc>
          <w:tcPr>
            <w:tcW w:w="283" w:type="dxa"/>
          </w:tcPr>
          <w:p w14:paraId="7B0E673F" w14:textId="77777777" w:rsidR="004D09BC" w:rsidRDefault="004D09BC" w:rsidP="00B61F57"/>
        </w:tc>
        <w:tc>
          <w:tcPr>
            <w:tcW w:w="283" w:type="dxa"/>
          </w:tcPr>
          <w:p w14:paraId="729BC53C" w14:textId="77777777" w:rsidR="004D09BC" w:rsidRDefault="004D09BC" w:rsidP="00B61F57"/>
        </w:tc>
        <w:tc>
          <w:tcPr>
            <w:tcW w:w="283" w:type="dxa"/>
          </w:tcPr>
          <w:p w14:paraId="5CEA779F" w14:textId="77777777" w:rsidR="004D09BC" w:rsidRDefault="004D09BC" w:rsidP="00B61F57"/>
        </w:tc>
        <w:tc>
          <w:tcPr>
            <w:tcW w:w="283" w:type="dxa"/>
          </w:tcPr>
          <w:p w14:paraId="29FBED19" w14:textId="77777777" w:rsidR="004D09BC" w:rsidRDefault="004D09BC" w:rsidP="00B61F57"/>
        </w:tc>
        <w:tc>
          <w:tcPr>
            <w:tcW w:w="283" w:type="dxa"/>
          </w:tcPr>
          <w:p w14:paraId="40C3A5DC" w14:textId="77777777" w:rsidR="004D09BC" w:rsidRDefault="004D09BC" w:rsidP="00B61F57"/>
        </w:tc>
        <w:tc>
          <w:tcPr>
            <w:tcW w:w="283" w:type="dxa"/>
          </w:tcPr>
          <w:p w14:paraId="2CBEB13B" w14:textId="77777777" w:rsidR="004D09BC" w:rsidRDefault="004D09BC" w:rsidP="00B61F57"/>
        </w:tc>
        <w:tc>
          <w:tcPr>
            <w:tcW w:w="283" w:type="dxa"/>
          </w:tcPr>
          <w:p w14:paraId="2AA1E2C7" w14:textId="77777777" w:rsidR="004D09BC" w:rsidRDefault="004D09BC" w:rsidP="00B61F57"/>
        </w:tc>
        <w:tc>
          <w:tcPr>
            <w:tcW w:w="283" w:type="dxa"/>
          </w:tcPr>
          <w:p w14:paraId="1F85A491" w14:textId="77777777" w:rsidR="004D09BC" w:rsidRDefault="004D09BC" w:rsidP="00B61F57"/>
        </w:tc>
      </w:tr>
      <w:tr w:rsidR="004D09BC" w14:paraId="7BB6DC19" w14:textId="77777777" w:rsidTr="006E4082">
        <w:trPr>
          <w:trHeight w:hRule="exact" w:val="284"/>
        </w:trPr>
        <w:tc>
          <w:tcPr>
            <w:tcW w:w="283" w:type="dxa"/>
          </w:tcPr>
          <w:p w14:paraId="5B48E88D" w14:textId="77777777" w:rsidR="004D09BC" w:rsidRDefault="004D09BC" w:rsidP="00B61F57"/>
        </w:tc>
        <w:tc>
          <w:tcPr>
            <w:tcW w:w="283" w:type="dxa"/>
          </w:tcPr>
          <w:p w14:paraId="170E4F6D" w14:textId="77777777" w:rsidR="004D09BC" w:rsidRDefault="004D09BC" w:rsidP="00B61F57"/>
        </w:tc>
        <w:tc>
          <w:tcPr>
            <w:tcW w:w="283" w:type="dxa"/>
          </w:tcPr>
          <w:p w14:paraId="1B09D926" w14:textId="77777777" w:rsidR="004D09BC" w:rsidRDefault="004D09BC" w:rsidP="00B61F57"/>
        </w:tc>
        <w:tc>
          <w:tcPr>
            <w:tcW w:w="283" w:type="dxa"/>
          </w:tcPr>
          <w:p w14:paraId="63DC4465" w14:textId="77777777" w:rsidR="004D09BC" w:rsidRDefault="004D09BC" w:rsidP="00B61F57"/>
        </w:tc>
        <w:tc>
          <w:tcPr>
            <w:tcW w:w="283" w:type="dxa"/>
          </w:tcPr>
          <w:p w14:paraId="1438BC5F" w14:textId="77777777" w:rsidR="004D09BC" w:rsidRDefault="004D09BC" w:rsidP="00B61F57"/>
        </w:tc>
        <w:tc>
          <w:tcPr>
            <w:tcW w:w="283" w:type="dxa"/>
          </w:tcPr>
          <w:p w14:paraId="5F9F4EA5" w14:textId="77777777" w:rsidR="004D09BC" w:rsidRDefault="004D09BC" w:rsidP="00B61F57"/>
        </w:tc>
        <w:tc>
          <w:tcPr>
            <w:tcW w:w="283" w:type="dxa"/>
          </w:tcPr>
          <w:p w14:paraId="7D98EA60" w14:textId="77777777" w:rsidR="004D09BC" w:rsidRDefault="004D09BC" w:rsidP="00B61F57"/>
        </w:tc>
        <w:tc>
          <w:tcPr>
            <w:tcW w:w="283" w:type="dxa"/>
          </w:tcPr>
          <w:p w14:paraId="6E646E4A" w14:textId="77777777" w:rsidR="004D09BC" w:rsidRDefault="004D09BC" w:rsidP="00B61F57"/>
        </w:tc>
        <w:tc>
          <w:tcPr>
            <w:tcW w:w="283" w:type="dxa"/>
          </w:tcPr>
          <w:p w14:paraId="1DE8122F" w14:textId="77777777" w:rsidR="004D09BC" w:rsidRDefault="004D09BC" w:rsidP="00B61F57"/>
        </w:tc>
        <w:tc>
          <w:tcPr>
            <w:tcW w:w="283" w:type="dxa"/>
          </w:tcPr>
          <w:p w14:paraId="6B0E4DF1" w14:textId="77777777" w:rsidR="004D09BC" w:rsidRDefault="004D09BC" w:rsidP="00B61F57"/>
        </w:tc>
        <w:tc>
          <w:tcPr>
            <w:tcW w:w="283" w:type="dxa"/>
          </w:tcPr>
          <w:p w14:paraId="1ED11196" w14:textId="77777777" w:rsidR="004D09BC" w:rsidRDefault="004D09BC" w:rsidP="00B61F57"/>
        </w:tc>
        <w:tc>
          <w:tcPr>
            <w:tcW w:w="283" w:type="dxa"/>
          </w:tcPr>
          <w:p w14:paraId="559C64DC" w14:textId="77777777" w:rsidR="004D09BC" w:rsidRDefault="004D09BC" w:rsidP="00B61F57"/>
        </w:tc>
        <w:tc>
          <w:tcPr>
            <w:tcW w:w="283" w:type="dxa"/>
          </w:tcPr>
          <w:p w14:paraId="6BD61CB1" w14:textId="77777777" w:rsidR="004D09BC" w:rsidRDefault="004D09BC" w:rsidP="00B61F57"/>
        </w:tc>
        <w:tc>
          <w:tcPr>
            <w:tcW w:w="283" w:type="dxa"/>
          </w:tcPr>
          <w:p w14:paraId="1017AB2A" w14:textId="77777777" w:rsidR="004D09BC" w:rsidRDefault="004D09BC" w:rsidP="00B61F57"/>
        </w:tc>
        <w:tc>
          <w:tcPr>
            <w:tcW w:w="283" w:type="dxa"/>
          </w:tcPr>
          <w:p w14:paraId="770E1D48" w14:textId="77777777" w:rsidR="004D09BC" w:rsidRDefault="004D09BC" w:rsidP="00B61F57"/>
        </w:tc>
        <w:tc>
          <w:tcPr>
            <w:tcW w:w="283" w:type="dxa"/>
          </w:tcPr>
          <w:p w14:paraId="738647BE" w14:textId="77777777" w:rsidR="004D09BC" w:rsidRDefault="004D09BC" w:rsidP="00B61F57"/>
        </w:tc>
        <w:tc>
          <w:tcPr>
            <w:tcW w:w="283" w:type="dxa"/>
          </w:tcPr>
          <w:p w14:paraId="017B3625" w14:textId="77777777" w:rsidR="004D09BC" w:rsidRDefault="004D09BC" w:rsidP="00B61F57"/>
        </w:tc>
        <w:tc>
          <w:tcPr>
            <w:tcW w:w="283" w:type="dxa"/>
          </w:tcPr>
          <w:p w14:paraId="6ED8CF21" w14:textId="77777777" w:rsidR="004D09BC" w:rsidRDefault="004D09BC" w:rsidP="00B61F57"/>
        </w:tc>
        <w:tc>
          <w:tcPr>
            <w:tcW w:w="283" w:type="dxa"/>
          </w:tcPr>
          <w:p w14:paraId="0E8F0CD8" w14:textId="77777777" w:rsidR="004D09BC" w:rsidRDefault="004D09BC" w:rsidP="00B61F57"/>
        </w:tc>
        <w:tc>
          <w:tcPr>
            <w:tcW w:w="283" w:type="dxa"/>
          </w:tcPr>
          <w:p w14:paraId="20EC700B" w14:textId="77777777" w:rsidR="004D09BC" w:rsidRDefault="004D09BC" w:rsidP="00B61F57"/>
        </w:tc>
        <w:tc>
          <w:tcPr>
            <w:tcW w:w="283" w:type="dxa"/>
          </w:tcPr>
          <w:p w14:paraId="29932AF7" w14:textId="77777777" w:rsidR="004D09BC" w:rsidRDefault="004D09BC" w:rsidP="00B61F57"/>
        </w:tc>
        <w:tc>
          <w:tcPr>
            <w:tcW w:w="283" w:type="dxa"/>
          </w:tcPr>
          <w:p w14:paraId="0DE41ED3" w14:textId="77777777" w:rsidR="004D09BC" w:rsidRDefault="004D09BC" w:rsidP="00B61F57"/>
        </w:tc>
        <w:tc>
          <w:tcPr>
            <w:tcW w:w="283" w:type="dxa"/>
          </w:tcPr>
          <w:p w14:paraId="037F3702" w14:textId="77777777" w:rsidR="004D09BC" w:rsidRDefault="004D09BC" w:rsidP="00B61F57"/>
        </w:tc>
        <w:tc>
          <w:tcPr>
            <w:tcW w:w="283" w:type="dxa"/>
          </w:tcPr>
          <w:p w14:paraId="426DFD9A" w14:textId="77777777" w:rsidR="004D09BC" w:rsidRDefault="004D09BC" w:rsidP="00B61F57"/>
        </w:tc>
        <w:tc>
          <w:tcPr>
            <w:tcW w:w="283" w:type="dxa"/>
          </w:tcPr>
          <w:p w14:paraId="10A6C76D" w14:textId="77777777" w:rsidR="004D09BC" w:rsidRDefault="004D09BC" w:rsidP="00B61F57"/>
        </w:tc>
        <w:tc>
          <w:tcPr>
            <w:tcW w:w="283" w:type="dxa"/>
          </w:tcPr>
          <w:p w14:paraId="693D6933" w14:textId="77777777" w:rsidR="004D09BC" w:rsidRDefault="004D09BC" w:rsidP="00B61F57"/>
        </w:tc>
        <w:tc>
          <w:tcPr>
            <w:tcW w:w="283" w:type="dxa"/>
          </w:tcPr>
          <w:p w14:paraId="73F9CA1A" w14:textId="77777777" w:rsidR="004D09BC" w:rsidRDefault="004D09BC" w:rsidP="00B61F57"/>
        </w:tc>
        <w:tc>
          <w:tcPr>
            <w:tcW w:w="283" w:type="dxa"/>
          </w:tcPr>
          <w:p w14:paraId="50CB3BF5" w14:textId="77777777" w:rsidR="004D09BC" w:rsidRDefault="004D09BC" w:rsidP="00B61F57"/>
        </w:tc>
        <w:tc>
          <w:tcPr>
            <w:tcW w:w="283" w:type="dxa"/>
          </w:tcPr>
          <w:p w14:paraId="1FC8113B" w14:textId="77777777" w:rsidR="004D09BC" w:rsidRDefault="004D09BC" w:rsidP="00B61F57"/>
        </w:tc>
        <w:tc>
          <w:tcPr>
            <w:tcW w:w="283" w:type="dxa"/>
          </w:tcPr>
          <w:p w14:paraId="5949B523" w14:textId="77777777" w:rsidR="004D09BC" w:rsidRDefault="004D09BC" w:rsidP="00B61F57"/>
        </w:tc>
      </w:tr>
      <w:tr w:rsidR="004D09BC" w14:paraId="54069177" w14:textId="77777777" w:rsidTr="006E4082">
        <w:trPr>
          <w:trHeight w:hRule="exact" w:val="284"/>
        </w:trPr>
        <w:tc>
          <w:tcPr>
            <w:tcW w:w="283" w:type="dxa"/>
          </w:tcPr>
          <w:p w14:paraId="3126A9DD" w14:textId="77777777" w:rsidR="004D09BC" w:rsidRDefault="004D09BC" w:rsidP="00B61F57"/>
        </w:tc>
        <w:tc>
          <w:tcPr>
            <w:tcW w:w="283" w:type="dxa"/>
          </w:tcPr>
          <w:p w14:paraId="334F43A6" w14:textId="77777777" w:rsidR="004D09BC" w:rsidRDefault="004D09BC" w:rsidP="00B61F57"/>
        </w:tc>
        <w:tc>
          <w:tcPr>
            <w:tcW w:w="283" w:type="dxa"/>
          </w:tcPr>
          <w:p w14:paraId="02E31246" w14:textId="77777777" w:rsidR="004D09BC" w:rsidRDefault="004D09BC" w:rsidP="00B61F57"/>
        </w:tc>
        <w:tc>
          <w:tcPr>
            <w:tcW w:w="283" w:type="dxa"/>
          </w:tcPr>
          <w:p w14:paraId="5C40A82C" w14:textId="77777777" w:rsidR="004D09BC" w:rsidRDefault="004D09BC" w:rsidP="00B61F57"/>
        </w:tc>
        <w:tc>
          <w:tcPr>
            <w:tcW w:w="283" w:type="dxa"/>
          </w:tcPr>
          <w:p w14:paraId="3780884A" w14:textId="77777777" w:rsidR="004D09BC" w:rsidRDefault="004D09BC" w:rsidP="00B61F57"/>
        </w:tc>
        <w:tc>
          <w:tcPr>
            <w:tcW w:w="283" w:type="dxa"/>
          </w:tcPr>
          <w:p w14:paraId="58F9435E" w14:textId="77777777" w:rsidR="004D09BC" w:rsidRDefault="004D09BC" w:rsidP="00B61F57"/>
        </w:tc>
        <w:tc>
          <w:tcPr>
            <w:tcW w:w="283" w:type="dxa"/>
          </w:tcPr>
          <w:p w14:paraId="6D9A47BC" w14:textId="77777777" w:rsidR="004D09BC" w:rsidRDefault="004D09BC" w:rsidP="00B61F57"/>
        </w:tc>
        <w:tc>
          <w:tcPr>
            <w:tcW w:w="283" w:type="dxa"/>
          </w:tcPr>
          <w:p w14:paraId="52BEE84A" w14:textId="77777777" w:rsidR="004D09BC" w:rsidRDefault="004D09BC" w:rsidP="00B61F57"/>
        </w:tc>
        <w:tc>
          <w:tcPr>
            <w:tcW w:w="283" w:type="dxa"/>
          </w:tcPr>
          <w:p w14:paraId="00E2356E" w14:textId="77777777" w:rsidR="004D09BC" w:rsidRDefault="004D09BC" w:rsidP="00B61F57"/>
        </w:tc>
        <w:tc>
          <w:tcPr>
            <w:tcW w:w="283" w:type="dxa"/>
          </w:tcPr>
          <w:p w14:paraId="01286893" w14:textId="77777777" w:rsidR="004D09BC" w:rsidRDefault="004D09BC" w:rsidP="00B61F57"/>
        </w:tc>
        <w:tc>
          <w:tcPr>
            <w:tcW w:w="283" w:type="dxa"/>
          </w:tcPr>
          <w:p w14:paraId="064077F2" w14:textId="77777777" w:rsidR="004D09BC" w:rsidRDefault="004D09BC" w:rsidP="00B61F57"/>
        </w:tc>
        <w:tc>
          <w:tcPr>
            <w:tcW w:w="283" w:type="dxa"/>
          </w:tcPr>
          <w:p w14:paraId="724621CA" w14:textId="77777777" w:rsidR="004D09BC" w:rsidRDefault="004D09BC" w:rsidP="00B61F57"/>
        </w:tc>
        <w:tc>
          <w:tcPr>
            <w:tcW w:w="283" w:type="dxa"/>
          </w:tcPr>
          <w:p w14:paraId="078B2DA8" w14:textId="77777777" w:rsidR="004D09BC" w:rsidRDefault="004D09BC" w:rsidP="00B61F57"/>
        </w:tc>
        <w:tc>
          <w:tcPr>
            <w:tcW w:w="283" w:type="dxa"/>
          </w:tcPr>
          <w:p w14:paraId="0163365D" w14:textId="77777777" w:rsidR="004D09BC" w:rsidRDefault="004D09BC" w:rsidP="00B61F57"/>
        </w:tc>
        <w:tc>
          <w:tcPr>
            <w:tcW w:w="283" w:type="dxa"/>
          </w:tcPr>
          <w:p w14:paraId="56294754" w14:textId="77777777" w:rsidR="004D09BC" w:rsidRDefault="004D09BC" w:rsidP="00B61F57"/>
        </w:tc>
        <w:tc>
          <w:tcPr>
            <w:tcW w:w="283" w:type="dxa"/>
          </w:tcPr>
          <w:p w14:paraId="08A24E8B" w14:textId="77777777" w:rsidR="004D09BC" w:rsidRDefault="004D09BC" w:rsidP="00B61F57"/>
        </w:tc>
        <w:tc>
          <w:tcPr>
            <w:tcW w:w="283" w:type="dxa"/>
          </w:tcPr>
          <w:p w14:paraId="55ABCE16" w14:textId="77777777" w:rsidR="004D09BC" w:rsidRDefault="004D09BC" w:rsidP="00B61F57"/>
        </w:tc>
        <w:tc>
          <w:tcPr>
            <w:tcW w:w="283" w:type="dxa"/>
          </w:tcPr>
          <w:p w14:paraId="3B0E068C" w14:textId="77777777" w:rsidR="004D09BC" w:rsidRDefault="004D09BC" w:rsidP="00B61F57"/>
        </w:tc>
        <w:tc>
          <w:tcPr>
            <w:tcW w:w="283" w:type="dxa"/>
          </w:tcPr>
          <w:p w14:paraId="241DF98F" w14:textId="77777777" w:rsidR="004D09BC" w:rsidRDefault="004D09BC" w:rsidP="00B61F57"/>
        </w:tc>
        <w:tc>
          <w:tcPr>
            <w:tcW w:w="283" w:type="dxa"/>
          </w:tcPr>
          <w:p w14:paraId="2CFBAE7A" w14:textId="77777777" w:rsidR="004D09BC" w:rsidRDefault="004D09BC" w:rsidP="00B61F57"/>
        </w:tc>
        <w:tc>
          <w:tcPr>
            <w:tcW w:w="283" w:type="dxa"/>
          </w:tcPr>
          <w:p w14:paraId="4E615BC1" w14:textId="77777777" w:rsidR="004D09BC" w:rsidRDefault="004D09BC" w:rsidP="00B61F57"/>
        </w:tc>
        <w:tc>
          <w:tcPr>
            <w:tcW w:w="283" w:type="dxa"/>
          </w:tcPr>
          <w:p w14:paraId="0809E85D" w14:textId="77777777" w:rsidR="004D09BC" w:rsidRDefault="004D09BC" w:rsidP="00B61F57"/>
        </w:tc>
        <w:tc>
          <w:tcPr>
            <w:tcW w:w="283" w:type="dxa"/>
          </w:tcPr>
          <w:p w14:paraId="7F23E4D0" w14:textId="77777777" w:rsidR="004D09BC" w:rsidRDefault="004D09BC" w:rsidP="00B61F57"/>
        </w:tc>
        <w:tc>
          <w:tcPr>
            <w:tcW w:w="283" w:type="dxa"/>
          </w:tcPr>
          <w:p w14:paraId="1F0E0623" w14:textId="77777777" w:rsidR="004D09BC" w:rsidRDefault="004D09BC" w:rsidP="00B61F57"/>
        </w:tc>
        <w:tc>
          <w:tcPr>
            <w:tcW w:w="283" w:type="dxa"/>
          </w:tcPr>
          <w:p w14:paraId="780E28E1" w14:textId="77777777" w:rsidR="004D09BC" w:rsidRDefault="004D09BC" w:rsidP="00B61F57"/>
        </w:tc>
        <w:tc>
          <w:tcPr>
            <w:tcW w:w="283" w:type="dxa"/>
          </w:tcPr>
          <w:p w14:paraId="52433A78" w14:textId="77777777" w:rsidR="004D09BC" w:rsidRDefault="004D09BC" w:rsidP="00B61F57"/>
        </w:tc>
        <w:tc>
          <w:tcPr>
            <w:tcW w:w="283" w:type="dxa"/>
          </w:tcPr>
          <w:p w14:paraId="7826FBCF" w14:textId="77777777" w:rsidR="004D09BC" w:rsidRDefault="004D09BC" w:rsidP="00B61F57"/>
        </w:tc>
        <w:tc>
          <w:tcPr>
            <w:tcW w:w="283" w:type="dxa"/>
          </w:tcPr>
          <w:p w14:paraId="0A973BD3" w14:textId="77777777" w:rsidR="004D09BC" w:rsidRDefault="004D09BC" w:rsidP="00B61F57"/>
        </w:tc>
        <w:tc>
          <w:tcPr>
            <w:tcW w:w="283" w:type="dxa"/>
          </w:tcPr>
          <w:p w14:paraId="66DEB86F" w14:textId="77777777" w:rsidR="004D09BC" w:rsidRDefault="004D09BC" w:rsidP="00B61F57"/>
        </w:tc>
        <w:tc>
          <w:tcPr>
            <w:tcW w:w="283" w:type="dxa"/>
          </w:tcPr>
          <w:p w14:paraId="09566FAA" w14:textId="77777777" w:rsidR="004D09BC" w:rsidRDefault="004D09BC" w:rsidP="00B61F57"/>
        </w:tc>
      </w:tr>
    </w:tbl>
    <w:p w14:paraId="70393CE9" w14:textId="3C30F46A" w:rsidR="000D20C9" w:rsidRDefault="000D20C9" w:rsidP="00986725">
      <w:pPr>
        <w:pStyle w:val="berschrift1"/>
        <w:numPr>
          <w:ilvl w:val="0"/>
          <w:numId w:val="14"/>
        </w:numPr>
      </w:pPr>
      <w:r>
        <w:t>Aufgabe</w:t>
      </w:r>
      <w:r w:rsidR="00986725">
        <w:t xml:space="preserve"> – Einfriedung: Auswahl der Pflanzen</w:t>
      </w:r>
    </w:p>
    <w:p w14:paraId="18F0FD7C" w14:textId="77777777" w:rsidR="000D20C9" w:rsidRDefault="000D20C9" w:rsidP="00005D91"/>
    <w:p w14:paraId="5BF035FF" w14:textId="2C86CAB4" w:rsidR="00005D91" w:rsidRDefault="003C44A3" w:rsidP="00005D91">
      <w:r>
        <w:rPr>
          <w:noProof/>
        </w:rPr>
        <w:lastRenderedPageBreak/>
        <w:drawing>
          <wp:anchor distT="0" distB="0" distL="114300" distR="114300" simplePos="0" relativeHeight="251758592" behindDoc="1" locked="0" layoutInCell="1" allowOverlap="1" wp14:anchorId="4B97C842" wp14:editId="30455A06">
            <wp:simplePos x="0" y="0"/>
            <wp:positionH relativeFrom="margin">
              <wp:align>right</wp:align>
            </wp:positionH>
            <wp:positionV relativeFrom="paragraph">
              <wp:posOffset>12065</wp:posOffset>
            </wp:positionV>
            <wp:extent cx="1924050" cy="2624455"/>
            <wp:effectExtent l="0" t="0" r="0" b="4445"/>
            <wp:wrapTight wrapText="bothSides">
              <wp:wrapPolygon edited="0">
                <wp:start x="0" y="0"/>
                <wp:lineTo x="0" y="21480"/>
                <wp:lineTo x="21386" y="21480"/>
                <wp:lineTo x="21386"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371" t="42797" r="85615" b="20546"/>
                    <a:stretch/>
                  </pic:blipFill>
                  <pic:spPr bwMode="auto">
                    <a:xfrm>
                      <a:off x="0" y="0"/>
                      <a:ext cx="1924050" cy="262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D91">
        <w:t xml:space="preserve">Die Planung der Hecke für Familie Maier ist in vollem Gange. An der Straßenseite des Grundstücks soll doch wieder eine Hecke gepflanzt werden. </w:t>
      </w:r>
    </w:p>
    <w:p w14:paraId="29545D9E" w14:textId="632C10A1" w:rsidR="00005D91" w:rsidRDefault="00005D91" w:rsidP="00005D91">
      <w:r>
        <w:t>Bitte erstellen Sie eine vollständige Liste</w:t>
      </w:r>
      <w:r w:rsidR="006061D5">
        <w:t xml:space="preserve"> mit </w:t>
      </w:r>
      <w:r w:rsidR="00B50A7C">
        <w:t>Heckenp</w:t>
      </w:r>
      <w:r w:rsidR="006061D5">
        <w:t>flanzen</w:t>
      </w:r>
      <w:r>
        <w:t xml:space="preserve"> und legen Sie diese Ihrem Chef vor, damit er den Kunden beraten kann. </w:t>
      </w:r>
    </w:p>
    <w:p w14:paraId="2498320B" w14:textId="0F157E49" w:rsidR="00005D91" w:rsidRDefault="00005D91" w:rsidP="00005D91"/>
    <w:p w14:paraId="469A6041" w14:textId="2EBD12EA" w:rsidR="003C44A3" w:rsidRDefault="003C44A3" w:rsidP="00005D91"/>
    <w:p w14:paraId="268B6052" w14:textId="4BFADDF0" w:rsidR="003C44A3" w:rsidRDefault="003C44A3" w:rsidP="00005D91"/>
    <w:p w14:paraId="72212A35" w14:textId="7D5D3447" w:rsidR="003C44A3" w:rsidRDefault="003C44A3" w:rsidP="00005D91"/>
    <w:p w14:paraId="7BAB7FE6" w14:textId="7D56A159" w:rsidR="003C44A3" w:rsidRDefault="003C44A3" w:rsidP="00005D91"/>
    <w:p w14:paraId="7F78CAD7" w14:textId="580A8F84" w:rsidR="003C44A3" w:rsidRDefault="003C44A3" w:rsidP="00005D91"/>
    <w:p w14:paraId="2830AD12" w14:textId="6E6C5784" w:rsidR="003C44A3" w:rsidRDefault="003C44A3" w:rsidP="00005D91"/>
    <w:p w14:paraId="4D6643D6" w14:textId="67453D56" w:rsidR="003C44A3" w:rsidRPr="00C97535" w:rsidRDefault="003C44A3" w:rsidP="00005D91">
      <w:pPr>
        <w:rPr>
          <w:rFonts w:cs="FreeSans"/>
          <w:szCs w:val="20"/>
        </w:rPr>
      </w:pPr>
    </w:p>
    <w:p w14:paraId="664EE8DA" w14:textId="4B5F191B" w:rsidR="003C44A3" w:rsidRPr="00C97535" w:rsidRDefault="00C97535" w:rsidP="00005D91">
      <w:pPr>
        <w:rPr>
          <w:rFonts w:cs="FreeSans"/>
          <w:szCs w:val="20"/>
        </w:rPr>
      </w:pPr>
      <w:r w:rsidRPr="00C97535">
        <w:rPr>
          <w:rFonts w:cs="FreeSans"/>
          <w:szCs w:val="20"/>
          <w:u w:val="single"/>
        </w:rPr>
        <w:t>Handlungsauftrag:</w:t>
      </w:r>
    </w:p>
    <w:p w14:paraId="1A5300DF" w14:textId="29293231" w:rsidR="00C97535" w:rsidRPr="00C97535" w:rsidRDefault="00C97535" w:rsidP="00C97535">
      <w:pPr>
        <w:pStyle w:val="Listenabsatz"/>
        <w:numPr>
          <w:ilvl w:val="0"/>
          <w:numId w:val="18"/>
        </w:numPr>
        <w:rPr>
          <w:rFonts w:ascii="FreeSans" w:hAnsi="FreeSans" w:cs="FreeSans"/>
          <w:sz w:val="20"/>
          <w:szCs w:val="20"/>
        </w:rPr>
      </w:pPr>
      <w:r w:rsidRPr="00C97535">
        <w:rPr>
          <w:rFonts w:ascii="FreeSans" w:hAnsi="FreeSans" w:cs="FreeSans"/>
          <w:sz w:val="20"/>
          <w:szCs w:val="20"/>
        </w:rPr>
        <w:t xml:space="preserve">Informieren Sie sich im </w:t>
      </w:r>
      <w:proofErr w:type="spellStart"/>
      <w:r w:rsidRPr="00C97535">
        <w:rPr>
          <w:rFonts w:ascii="FreeSans" w:hAnsi="FreeSans" w:cs="FreeSans"/>
          <w:sz w:val="20"/>
          <w:szCs w:val="20"/>
        </w:rPr>
        <w:t>AuGala</w:t>
      </w:r>
      <w:proofErr w:type="spellEnd"/>
      <w:r w:rsidRPr="00C97535">
        <w:rPr>
          <w:rFonts w:ascii="FreeSans" w:hAnsi="FreeSans" w:cs="FreeSans"/>
          <w:sz w:val="20"/>
          <w:szCs w:val="20"/>
        </w:rPr>
        <w:t xml:space="preserve"> Buch über die verschiedenen Hecken.</w:t>
      </w:r>
    </w:p>
    <w:p w14:paraId="593D14F6" w14:textId="75E1A3D7" w:rsidR="00C97535" w:rsidRPr="00C97535" w:rsidRDefault="00C97535" w:rsidP="00C97535">
      <w:pPr>
        <w:pStyle w:val="Listenabsatz"/>
        <w:numPr>
          <w:ilvl w:val="0"/>
          <w:numId w:val="18"/>
        </w:numPr>
        <w:rPr>
          <w:rFonts w:ascii="FreeSans" w:hAnsi="FreeSans" w:cs="FreeSans"/>
          <w:sz w:val="20"/>
          <w:szCs w:val="20"/>
        </w:rPr>
      </w:pPr>
      <w:r w:rsidRPr="00C97535">
        <w:rPr>
          <w:rFonts w:ascii="FreeSans" w:hAnsi="FreeSans" w:cs="FreeSans"/>
          <w:sz w:val="20"/>
          <w:szCs w:val="20"/>
        </w:rPr>
        <w:t>Vervollständigen Sie die Liste für den Garten von Herrn Maier und marki</w:t>
      </w:r>
      <w:r>
        <w:rPr>
          <w:rFonts w:ascii="FreeSans" w:hAnsi="FreeSans" w:cs="FreeSans"/>
          <w:sz w:val="20"/>
          <w:szCs w:val="20"/>
        </w:rPr>
        <w:t>e</w:t>
      </w:r>
      <w:r w:rsidRPr="00C97535">
        <w:rPr>
          <w:rFonts w:ascii="FreeSans" w:hAnsi="FreeSans" w:cs="FreeSans"/>
          <w:sz w:val="20"/>
          <w:szCs w:val="20"/>
        </w:rPr>
        <w:t>ren Sie die Pflanzen, die in Frage kommen.</w:t>
      </w:r>
    </w:p>
    <w:p w14:paraId="5FCF4C04" w14:textId="1EA364BA" w:rsidR="00C97535" w:rsidRPr="00C97535" w:rsidRDefault="00C97535" w:rsidP="00C97535">
      <w:pPr>
        <w:pStyle w:val="Listenabsatz"/>
        <w:numPr>
          <w:ilvl w:val="0"/>
          <w:numId w:val="18"/>
        </w:numPr>
        <w:rPr>
          <w:rFonts w:ascii="FreeSans" w:hAnsi="FreeSans" w:cs="FreeSans"/>
          <w:sz w:val="20"/>
          <w:szCs w:val="20"/>
        </w:rPr>
      </w:pPr>
      <w:r w:rsidRPr="00C97535">
        <w:rPr>
          <w:rFonts w:ascii="FreeSans" w:hAnsi="FreeSans" w:cs="FreeSans"/>
          <w:sz w:val="20"/>
          <w:szCs w:val="20"/>
        </w:rPr>
        <w:t>Präsentieren Sie Ihr Ergebnis.</w:t>
      </w:r>
    </w:p>
    <w:p w14:paraId="7D5BEDF0" w14:textId="5342D8B4" w:rsidR="00C97535" w:rsidRPr="00C97535" w:rsidRDefault="00C97535" w:rsidP="00C97535">
      <w:pPr>
        <w:pStyle w:val="Listenabsatz"/>
        <w:numPr>
          <w:ilvl w:val="0"/>
          <w:numId w:val="18"/>
        </w:numPr>
        <w:rPr>
          <w:rFonts w:ascii="FreeSans" w:hAnsi="FreeSans" w:cs="FreeSans"/>
          <w:sz w:val="20"/>
          <w:szCs w:val="20"/>
        </w:rPr>
      </w:pPr>
      <w:r w:rsidRPr="00C97535">
        <w:rPr>
          <w:rFonts w:ascii="FreeSans" w:hAnsi="FreeSans" w:cs="FreeSans"/>
          <w:sz w:val="20"/>
          <w:szCs w:val="20"/>
        </w:rPr>
        <w:t>Geben Sie der vortragenden Person ein fachliches Feedback.</w:t>
      </w:r>
    </w:p>
    <w:p w14:paraId="6C7D0250" w14:textId="77777777" w:rsidR="003C44A3" w:rsidRDefault="003C44A3" w:rsidP="00005D91"/>
    <w:p w14:paraId="261A51B4" w14:textId="77777777" w:rsidR="00005D91" w:rsidRDefault="00005D91" w:rsidP="00005D91"/>
    <w:p w14:paraId="086B1538" w14:textId="77777777" w:rsidR="00080876" w:rsidRDefault="00080876" w:rsidP="00005D91">
      <w:pPr>
        <w:ind w:firstLine="708"/>
        <w:sectPr w:rsidR="00080876">
          <w:pgSz w:w="11906" w:h="16838"/>
          <w:pgMar w:top="1417" w:right="1417" w:bottom="1134" w:left="1417" w:header="708" w:footer="708" w:gutter="0"/>
          <w:cols w:space="708"/>
          <w:docGrid w:linePitch="360"/>
        </w:sectPr>
      </w:pPr>
    </w:p>
    <w:p w14:paraId="279B3D06" w14:textId="77777777" w:rsidR="00005D91" w:rsidRPr="00C97535" w:rsidRDefault="00005D91" w:rsidP="00005D91">
      <w:pPr>
        <w:rPr>
          <w:b/>
          <w:bCs/>
          <w:szCs w:val="24"/>
        </w:rPr>
      </w:pPr>
      <w:r w:rsidRPr="00C97535">
        <w:rPr>
          <w:b/>
          <w:bCs/>
          <w:szCs w:val="24"/>
        </w:rPr>
        <w:lastRenderedPageBreak/>
        <w:t>Pflanzenliste für die Hecke im Garten von Herrn Maier:</w:t>
      </w:r>
    </w:p>
    <w:p w14:paraId="2EC65587" w14:textId="77777777" w:rsidR="00005D91" w:rsidRPr="00C97535" w:rsidRDefault="00005D91">
      <w:pPr>
        <w:pStyle w:val="Listenabsatz"/>
        <w:numPr>
          <w:ilvl w:val="0"/>
          <w:numId w:val="10"/>
        </w:numPr>
        <w:spacing w:after="160" w:line="259" w:lineRule="auto"/>
        <w:ind w:left="567" w:hanging="578"/>
        <w:rPr>
          <w:rFonts w:ascii="FreeSans" w:hAnsi="FreeSans" w:cs="FreeSans"/>
          <w:b/>
          <w:bCs/>
          <w:sz w:val="20"/>
          <w:szCs w:val="20"/>
          <w:u w:val="single"/>
        </w:rPr>
      </w:pPr>
      <w:r w:rsidRPr="00C97535">
        <w:rPr>
          <w:rFonts w:ascii="FreeSans" w:hAnsi="FreeSans" w:cs="FreeSans"/>
          <w:b/>
          <w:bCs/>
          <w:sz w:val="20"/>
          <w:szCs w:val="20"/>
          <w:u w:val="single"/>
        </w:rPr>
        <w:t xml:space="preserve">Nadelgehölze </w:t>
      </w:r>
    </w:p>
    <w:tbl>
      <w:tblPr>
        <w:tblStyle w:val="Tabellenraster"/>
        <w:tblW w:w="14848" w:type="dxa"/>
        <w:tblInd w:w="-11" w:type="dxa"/>
        <w:tblLayout w:type="fixed"/>
        <w:tblLook w:val="04A0" w:firstRow="1" w:lastRow="0" w:firstColumn="1" w:lastColumn="0" w:noHBand="0" w:noVBand="1"/>
      </w:tblPr>
      <w:tblGrid>
        <w:gridCol w:w="3464"/>
        <w:gridCol w:w="4311"/>
        <w:gridCol w:w="1682"/>
        <w:gridCol w:w="1322"/>
        <w:gridCol w:w="1316"/>
        <w:gridCol w:w="1420"/>
        <w:gridCol w:w="1333"/>
      </w:tblGrid>
      <w:tr w:rsidR="00005D91" w:rsidRPr="00C97535" w14:paraId="28F61943" w14:textId="77777777" w:rsidTr="00B61F57">
        <w:trPr>
          <w:trHeight w:val="773"/>
        </w:trPr>
        <w:tc>
          <w:tcPr>
            <w:tcW w:w="3464" w:type="dxa"/>
          </w:tcPr>
          <w:p w14:paraId="09CBED0B" w14:textId="77777777" w:rsidR="00005D91" w:rsidRPr="00C97535" w:rsidRDefault="00005D91" w:rsidP="00B61F57">
            <w:pPr>
              <w:jc w:val="center"/>
              <w:rPr>
                <w:rFonts w:cs="FreeSans"/>
                <w:b/>
                <w:bCs/>
                <w:sz w:val="20"/>
                <w:szCs w:val="20"/>
              </w:rPr>
            </w:pPr>
            <w:r w:rsidRPr="00C97535">
              <w:rPr>
                <w:rFonts w:cs="FreeSans"/>
                <w:b/>
                <w:bCs/>
                <w:sz w:val="20"/>
                <w:szCs w:val="20"/>
              </w:rPr>
              <w:t>Deutscher Name</w:t>
            </w:r>
          </w:p>
        </w:tc>
        <w:tc>
          <w:tcPr>
            <w:tcW w:w="4311" w:type="dxa"/>
          </w:tcPr>
          <w:p w14:paraId="6F518008" w14:textId="77777777" w:rsidR="00005D91" w:rsidRPr="00C97535" w:rsidRDefault="00005D91" w:rsidP="00B61F57">
            <w:pPr>
              <w:jc w:val="center"/>
              <w:rPr>
                <w:rFonts w:cs="FreeSans"/>
                <w:b/>
                <w:bCs/>
                <w:sz w:val="20"/>
                <w:szCs w:val="20"/>
              </w:rPr>
            </w:pPr>
            <w:r w:rsidRPr="00C97535">
              <w:rPr>
                <w:rFonts w:cs="FreeSans"/>
                <w:b/>
                <w:bCs/>
                <w:sz w:val="20"/>
                <w:szCs w:val="20"/>
              </w:rPr>
              <w:t>Botanischer Name</w:t>
            </w:r>
          </w:p>
        </w:tc>
        <w:tc>
          <w:tcPr>
            <w:tcW w:w="1682" w:type="dxa"/>
          </w:tcPr>
          <w:p w14:paraId="24A9A639" w14:textId="77777777" w:rsidR="00005D91" w:rsidRPr="00C97535" w:rsidRDefault="00005D91" w:rsidP="00B61F57">
            <w:pPr>
              <w:jc w:val="center"/>
              <w:rPr>
                <w:rFonts w:cs="FreeSans"/>
                <w:b/>
                <w:bCs/>
                <w:sz w:val="20"/>
                <w:szCs w:val="20"/>
              </w:rPr>
            </w:pPr>
            <w:r w:rsidRPr="00C97535">
              <w:rPr>
                <w:rFonts w:cs="FreeSans"/>
                <w:b/>
                <w:bCs/>
                <w:sz w:val="20"/>
                <w:szCs w:val="20"/>
              </w:rPr>
              <w:t>Schnitt-verträglichkeit</w:t>
            </w:r>
          </w:p>
        </w:tc>
        <w:tc>
          <w:tcPr>
            <w:tcW w:w="1322" w:type="dxa"/>
          </w:tcPr>
          <w:p w14:paraId="1B5AA12A" w14:textId="77777777" w:rsidR="00005D91" w:rsidRPr="00C97535" w:rsidRDefault="00005D91" w:rsidP="00B61F57">
            <w:pPr>
              <w:jc w:val="center"/>
              <w:rPr>
                <w:rFonts w:cs="FreeSans"/>
                <w:b/>
                <w:bCs/>
                <w:sz w:val="20"/>
                <w:szCs w:val="20"/>
              </w:rPr>
            </w:pPr>
            <w:r w:rsidRPr="00C97535">
              <w:rPr>
                <w:rFonts w:cs="FreeSans"/>
                <w:b/>
                <w:bCs/>
                <w:sz w:val="20"/>
                <w:szCs w:val="20"/>
              </w:rPr>
              <w:t>Wachstum (schnell, langsam)</w:t>
            </w:r>
          </w:p>
        </w:tc>
        <w:tc>
          <w:tcPr>
            <w:tcW w:w="1316" w:type="dxa"/>
          </w:tcPr>
          <w:p w14:paraId="7EE59488" w14:textId="77777777" w:rsidR="00005D91" w:rsidRPr="00C97535" w:rsidRDefault="00005D91" w:rsidP="00B61F57">
            <w:pPr>
              <w:jc w:val="center"/>
              <w:rPr>
                <w:rFonts w:cs="FreeSans"/>
                <w:b/>
                <w:bCs/>
                <w:sz w:val="20"/>
                <w:szCs w:val="20"/>
              </w:rPr>
            </w:pPr>
            <w:r w:rsidRPr="00C97535">
              <w:rPr>
                <w:rFonts w:cs="FreeSans"/>
                <w:b/>
                <w:bCs/>
                <w:sz w:val="20"/>
                <w:szCs w:val="20"/>
              </w:rPr>
              <w:t>Giftigkeit</w:t>
            </w:r>
          </w:p>
        </w:tc>
        <w:tc>
          <w:tcPr>
            <w:tcW w:w="1420" w:type="dxa"/>
          </w:tcPr>
          <w:p w14:paraId="48802229" w14:textId="77777777" w:rsidR="00005D91" w:rsidRPr="00C97535" w:rsidRDefault="00005D91" w:rsidP="00B61F57">
            <w:pPr>
              <w:jc w:val="center"/>
              <w:rPr>
                <w:rFonts w:cs="FreeSans"/>
                <w:b/>
                <w:bCs/>
                <w:sz w:val="20"/>
                <w:szCs w:val="20"/>
              </w:rPr>
            </w:pPr>
            <w:r w:rsidRPr="00C97535">
              <w:rPr>
                <w:rFonts w:cs="FreeSans"/>
                <w:b/>
                <w:bCs/>
                <w:sz w:val="20"/>
                <w:szCs w:val="20"/>
              </w:rPr>
              <w:t>Ökologie</w:t>
            </w:r>
          </w:p>
        </w:tc>
        <w:tc>
          <w:tcPr>
            <w:tcW w:w="1333" w:type="dxa"/>
          </w:tcPr>
          <w:p w14:paraId="76AB695D" w14:textId="77777777" w:rsidR="00005D91" w:rsidRPr="00C97535" w:rsidRDefault="00005D91" w:rsidP="00B61F57">
            <w:pPr>
              <w:jc w:val="center"/>
              <w:rPr>
                <w:rFonts w:cs="FreeSans"/>
                <w:b/>
                <w:bCs/>
                <w:sz w:val="20"/>
                <w:szCs w:val="20"/>
              </w:rPr>
            </w:pPr>
            <w:r w:rsidRPr="00C97535">
              <w:rPr>
                <w:rFonts w:cs="FreeSans"/>
                <w:b/>
                <w:bCs/>
                <w:sz w:val="20"/>
                <w:szCs w:val="20"/>
              </w:rPr>
              <w:t>Heckentyp</w:t>
            </w:r>
          </w:p>
        </w:tc>
      </w:tr>
      <w:tr w:rsidR="00005D91" w:rsidRPr="00C97535" w14:paraId="404C534F" w14:textId="77777777" w:rsidTr="00B61F57">
        <w:trPr>
          <w:trHeight w:val="1160"/>
        </w:trPr>
        <w:tc>
          <w:tcPr>
            <w:tcW w:w="3464" w:type="dxa"/>
          </w:tcPr>
          <w:p w14:paraId="0433D837" w14:textId="77777777" w:rsidR="00005D91" w:rsidRPr="00C97535" w:rsidRDefault="00005D91" w:rsidP="00B61F57">
            <w:pPr>
              <w:rPr>
                <w:rFonts w:cs="FreeSans"/>
                <w:sz w:val="20"/>
                <w:szCs w:val="20"/>
              </w:rPr>
            </w:pPr>
            <w:r w:rsidRPr="00C97535">
              <w:rPr>
                <w:rFonts w:cs="FreeSans"/>
                <w:sz w:val="20"/>
                <w:szCs w:val="20"/>
              </w:rPr>
              <w:t>Eibe</w:t>
            </w:r>
          </w:p>
        </w:tc>
        <w:tc>
          <w:tcPr>
            <w:tcW w:w="4311" w:type="dxa"/>
          </w:tcPr>
          <w:p w14:paraId="53FA6449" w14:textId="38512BD9" w:rsidR="00005D91" w:rsidRPr="00C97535" w:rsidRDefault="00005D91" w:rsidP="00B61F57">
            <w:pPr>
              <w:rPr>
                <w:rFonts w:cs="FreeSans"/>
                <w:sz w:val="20"/>
                <w:szCs w:val="20"/>
              </w:rPr>
            </w:pPr>
            <w:r w:rsidRPr="00C97535">
              <w:rPr>
                <w:rFonts w:cs="FreeSans"/>
                <w:sz w:val="20"/>
                <w:szCs w:val="20"/>
              </w:rPr>
              <w:t>Taxus ba</w:t>
            </w:r>
            <w:r w:rsidR="00782949" w:rsidRPr="00C97535">
              <w:rPr>
                <w:rFonts w:cs="FreeSans"/>
                <w:sz w:val="20"/>
                <w:szCs w:val="20"/>
              </w:rPr>
              <w:t>c</w:t>
            </w:r>
            <w:r w:rsidRPr="00C97535">
              <w:rPr>
                <w:rFonts w:cs="FreeSans"/>
                <w:sz w:val="20"/>
                <w:szCs w:val="20"/>
              </w:rPr>
              <w:t>cata</w:t>
            </w:r>
          </w:p>
        </w:tc>
        <w:tc>
          <w:tcPr>
            <w:tcW w:w="1682" w:type="dxa"/>
          </w:tcPr>
          <w:p w14:paraId="47E62819" w14:textId="77777777" w:rsidR="00005D91" w:rsidRPr="00C97535" w:rsidRDefault="00005D91" w:rsidP="00B61F57">
            <w:pPr>
              <w:rPr>
                <w:rFonts w:cs="FreeSans"/>
                <w:sz w:val="20"/>
                <w:szCs w:val="20"/>
              </w:rPr>
            </w:pPr>
            <w:r w:rsidRPr="00C97535">
              <w:rPr>
                <w:rFonts w:cs="FreeSans"/>
                <w:sz w:val="20"/>
                <w:szCs w:val="20"/>
              </w:rPr>
              <w:t>Sehr gut (ins Altholz)</w:t>
            </w:r>
          </w:p>
        </w:tc>
        <w:tc>
          <w:tcPr>
            <w:tcW w:w="1322" w:type="dxa"/>
          </w:tcPr>
          <w:p w14:paraId="639D3048" w14:textId="77777777" w:rsidR="00005D91" w:rsidRPr="00C97535" w:rsidRDefault="00005D91" w:rsidP="00B61F57">
            <w:pPr>
              <w:rPr>
                <w:rFonts w:cs="FreeSans"/>
                <w:sz w:val="20"/>
                <w:szCs w:val="20"/>
              </w:rPr>
            </w:pPr>
            <w:r w:rsidRPr="00C97535">
              <w:rPr>
                <w:rFonts w:cs="FreeSans"/>
                <w:sz w:val="20"/>
                <w:szCs w:val="20"/>
              </w:rPr>
              <w:t>Sehr langsam</w:t>
            </w:r>
          </w:p>
        </w:tc>
        <w:tc>
          <w:tcPr>
            <w:tcW w:w="1316" w:type="dxa"/>
          </w:tcPr>
          <w:p w14:paraId="205214E6" w14:textId="77777777" w:rsidR="00005D91" w:rsidRPr="00C97535" w:rsidRDefault="00005D91" w:rsidP="00B61F57">
            <w:pPr>
              <w:rPr>
                <w:rFonts w:cs="FreeSans"/>
                <w:sz w:val="20"/>
                <w:szCs w:val="20"/>
              </w:rPr>
            </w:pPr>
            <w:r w:rsidRPr="00C97535">
              <w:rPr>
                <w:rFonts w:cs="FreeSans"/>
                <w:sz w:val="20"/>
                <w:szCs w:val="20"/>
              </w:rPr>
              <w:t>alle Pflanzenteile giftig bis auf Frucht-fleisch</w:t>
            </w:r>
          </w:p>
        </w:tc>
        <w:tc>
          <w:tcPr>
            <w:tcW w:w="1420" w:type="dxa"/>
          </w:tcPr>
          <w:p w14:paraId="07F86DC3" w14:textId="77777777" w:rsidR="00005D91" w:rsidRPr="00C97535" w:rsidRDefault="00005D91" w:rsidP="00B61F57">
            <w:pPr>
              <w:rPr>
                <w:rFonts w:cs="FreeSans"/>
                <w:sz w:val="20"/>
                <w:szCs w:val="20"/>
              </w:rPr>
            </w:pPr>
            <w:r w:rsidRPr="00C97535">
              <w:rPr>
                <w:rFonts w:cs="FreeSans"/>
                <w:sz w:val="20"/>
                <w:szCs w:val="20"/>
              </w:rPr>
              <w:t>Vogelnähr-gehölz, Bienenweide</w:t>
            </w:r>
          </w:p>
        </w:tc>
        <w:tc>
          <w:tcPr>
            <w:tcW w:w="1333" w:type="dxa"/>
          </w:tcPr>
          <w:p w14:paraId="609779C6" w14:textId="77777777" w:rsidR="00005D91" w:rsidRPr="00C97535" w:rsidRDefault="00005D91" w:rsidP="00B61F57">
            <w:pPr>
              <w:rPr>
                <w:rFonts w:cs="FreeSans"/>
                <w:sz w:val="20"/>
                <w:szCs w:val="20"/>
              </w:rPr>
            </w:pPr>
            <w:r w:rsidRPr="00C97535">
              <w:rPr>
                <w:rFonts w:cs="FreeSans"/>
                <w:sz w:val="20"/>
                <w:szCs w:val="20"/>
              </w:rPr>
              <w:t>Schnitt-hecke;</w:t>
            </w:r>
          </w:p>
          <w:p w14:paraId="2E279A04" w14:textId="77777777" w:rsidR="00005D91" w:rsidRPr="00C97535" w:rsidRDefault="00005D91" w:rsidP="00B61F57">
            <w:pPr>
              <w:rPr>
                <w:rFonts w:cs="FreeSans"/>
                <w:sz w:val="20"/>
                <w:szCs w:val="20"/>
              </w:rPr>
            </w:pPr>
            <w:r w:rsidRPr="00C97535">
              <w:rPr>
                <w:rFonts w:cs="FreeSans"/>
                <w:sz w:val="20"/>
                <w:szCs w:val="20"/>
              </w:rPr>
              <w:t>rhythmische Hecke</w:t>
            </w:r>
          </w:p>
        </w:tc>
      </w:tr>
      <w:tr w:rsidR="00005D91" w:rsidRPr="00C97535" w14:paraId="25163BE4" w14:textId="77777777" w:rsidTr="00B61F57">
        <w:trPr>
          <w:trHeight w:val="1160"/>
        </w:trPr>
        <w:tc>
          <w:tcPr>
            <w:tcW w:w="3464" w:type="dxa"/>
          </w:tcPr>
          <w:p w14:paraId="4B24DEF5" w14:textId="77777777" w:rsidR="00005D91" w:rsidRPr="00C97535" w:rsidRDefault="00005D91" w:rsidP="00B61F57">
            <w:pPr>
              <w:rPr>
                <w:rFonts w:cs="FreeSans"/>
                <w:sz w:val="20"/>
                <w:szCs w:val="20"/>
              </w:rPr>
            </w:pPr>
          </w:p>
        </w:tc>
        <w:tc>
          <w:tcPr>
            <w:tcW w:w="4311" w:type="dxa"/>
          </w:tcPr>
          <w:p w14:paraId="608A2E00" w14:textId="77777777" w:rsidR="00005D91" w:rsidRPr="00C97535" w:rsidRDefault="00005D91" w:rsidP="00B61F57">
            <w:pPr>
              <w:rPr>
                <w:rFonts w:cs="FreeSans"/>
                <w:sz w:val="20"/>
                <w:szCs w:val="20"/>
              </w:rPr>
            </w:pPr>
          </w:p>
        </w:tc>
        <w:tc>
          <w:tcPr>
            <w:tcW w:w="1682" w:type="dxa"/>
          </w:tcPr>
          <w:p w14:paraId="30139D67" w14:textId="77777777" w:rsidR="00005D91" w:rsidRPr="00C97535" w:rsidRDefault="00005D91" w:rsidP="00B61F57">
            <w:pPr>
              <w:rPr>
                <w:rFonts w:cs="FreeSans"/>
                <w:sz w:val="20"/>
                <w:szCs w:val="20"/>
              </w:rPr>
            </w:pPr>
          </w:p>
        </w:tc>
        <w:tc>
          <w:tcPr>
            <w:tcW w:w="1322" w:type="dxa"/>
          </w:tcPr>
          <w:p w14:paraId="7B8A455E" w14:textId="77777777" w:rsidR="00005D91" w:rsidRPr="00C97535" w:rsidRDefault="00005D91" w:rsidP="00B61F57">
            <w:pPr>
              <w:rPr>
                <w:rFonts w:cs="FreeSans"/>
                <w:sz w:val="20"/>
                <w:szCs w:val="20"/>
              </w:rPr>
            </w:pPr>
          </w:p>
        </w:tc>
        <w:tc>
          <w:tcPr>
            <w:tcW w:w="1316" w:type="dxa"/>
          </w:tcPr>
          <w:p w14:paraId="029415E6" w14:textId="77777777" w:rsidR="00005D91" w:rsidRPr="00C97535" w:rsidRDefault="00005D91" w:rsidP="00B61F57">
            <w:pPr>
              <w:rPr>
                <w:rFonts w:cs="FreeSans"/>
                <w:sz w:val="20"/>
                <w:szCs w:val="20"/>
              </w:rPr>
            </w:pPr>
          </w:p>
        </w:tc>
        <w:tc>
          <w:tcPr>
            <w:tcW w:w="1420" w:type="dxa"/>
          </w:tcPr>
          <w:p w14:paraId="0618B7A7" w14:textId="77777777" w:rsidR="00005D91" w:rsidRPr="00C97535" w:rsidRDefault="00005D91" w:rsidP="00B61F57">
            <w:pPr>
              <w:rPr>
                <w:rFonts w:cs="FreeSans"/>
                <w:sz w:val="20"/>
                <w:szCs w:val="20"/>
              </w:rPr>
            </w:pPr>
          </w:p>
        </w:tc>
        <w:tc>
          <w:tcPr>
            <w:tcW w:w="1333" w:type="dxa"/>
          </w:tcPr>
          <w:p w14:paraId="7D4A43C1" w14:textId="77777777" w:rsidR="00005D91" w:rsidRPr="00C97535" w:rsidRDefault="00005D91" w:rsidP="00B61F57">
            <w:pPr>
              <w:rPr>
                <w:rFonts w:cs="FreeSans"/>
                <w:sz w:val="20"/>
                <w:szCs w:val="20"/>
              </w:rPr>
            </w:pPr>
          </w:p>
        </w:tc>
      </w:tr>
      <w:tr w:rsidR="00005D91" w:rsidRPr="00C97535" w14:paraId="61A24807" w14:textId="77777777" w:rsidTr="00B61F57">
        <w:trPr>
          <w:trHeight w:val="1160"/>
        </w:trPr>
        <w:tc>
          <w:tcPr>
            <w:tcW w:w="3464" w:type="dxa"/>
          </w:tcPr>
          <w:p w14:paraId="61045D0A" w14:textId="77777777" w:rsidR="00005D91" w:rsidRPr="00C97535" w:rsidRDefault="00005D91" w:rsidP="00B61F57">
            <w:pPr>
              <w:rPr>
                <w:rFonts w:cs="FreeSans"/>
                <w:sz w:val="20"/>
                <w:szCs w:val="20"/>
              </w:rPr>
            </w:pPr>
          </w:p>
        </w:tc>
        <w:tc>
          <w:tcPr>
            <w:tcW w:w="4311" w:type="dxa"/>
          </w:tcPr>
          <w:p w14:paraId="7F721FD9" w14:textId="77777777" w:rsidR="00005D91" w:rsidRPr="00C97535" w:rsidRDefault="00005D91" w:rsidP="00B61F57">
            <w:pPr>
              <w:rPr>
                <w:rFonts w:cs="FreeSans"/>
                <w:sz w:val="20"/>
                <w:szCs w:val="20"/>
              </w:rPr>
            </w:pPr>
          </w:p>
        </w:tc>
        <w:tc>
          <w:tcPr>
            <w:tcW w:w="1682" w:type="dxa"/>
          </w:tcPr>
          <w:p w14:paraId="583CB227" w14:textId="77777777" w:rsidR="00005D91" w:rsidRPr="00C97535" w:rsidRDefault="00005D91" w:rsidP="00B61F57">
            <w:pPr>
              <w:rPr>
                <w:rFonts w:cs="FreeSans"/>
                <w:sz w:val="20"/>
                <w:szCs w:val="20"/>
              </w:rPr>
            </w:pPr>
          </w:p>
        </w:tc>
        <w:tc>
          <w:tcPr>
            <w:tcW w:w="1322" w:type="dxa"/>
          </w:tcPr>
          <w:p w14:paraId="2B8B78C8" w14:textId="77777777" w:rsidR="00005D91" w:rsidRPr="00C97535" w:rsidRDefault="00005D91" w:rsidP="00B61F57">
            <w:pPr>
              <w:rPr>
                <w:rFonts w:cs="FreeSans"/>
                <w:sz w:val="20"/>
                <w:szCs w:val="20"/>
              </w:rPr>
            </w:pPr>
          </w:p>
        </w:tc>
        <w:tc>
          <w:tcPr>
            <w:tcW w:w="1316" w:type="dxa"/>
          </w:tcPr>
          <w:p w14:paraId="20A558BD" w14:textId="77777777" w:rsidR="00005D91" w:rsidRPr="00C97535" w:rsidRDefault="00005D91" w:rsidP="00B61F57">
            <w:pPr>
              <w:rPr>
                <w:rFonts w:cs="FreeSans"/>
                <w:sz w:val="20"/>
                <w:szCs w:val="20"/>
              </w:rPr>
            </w:pPr>
          </w:p>
        </w:tc>
        <w:tc>
          <w:tcPr>
            <w:tcW w:w="1420" w:type="dxa"/>
          </w:tcPr>
          <w:p w14:paraId="024A1A76" w14:textId="77777777" w:rsidR="00005D91" w:rsidRPr="00C97535" w:rsidRDefault="00005D91" w:rsidP="00B61F57">
            <w:pPr>
              <w:rPr>
                <w:rFonts w:cs="FreeSans"/>
                <w:sz w:val="20"/>
                <w:szCs w:val="20"/>
              </w:rPr>
            </w:pPr>
          </w:p>
        </w:tc>
        <w:tc>
          <w:tcPr>
            <w:tcW w:w="1333" w:type="dxa"/>
          </w:tcPr>
          <w:p w14:paraId="6FE5E580" w14:textId="77777777" w:rsidR="00005D91" w:rsidRPr="00C97535" w:rsidRDefault="00005D91" w:rsidP="00B61F57">
            <w:pPr>
              <w:rPr>
                <w:rFonts w:cs="FreeSans"/>
                <w:sz w:val="20"/>
                <w:szCs w:val="20"/>
              </w:rPr>
            </w:pPr>
          </w:p>
        </w:tc>
      </w:tr>
      <w:tr w:rsidR="00005D91" w:rsidRPr="00C97535" w14:paraId="589D8BE8" w14:textId="77777777" w:rsidTr="00B61F57">
        <w:trPr>
          <w:trHeight w:val="1160"/>
        </w:trPr>
        <w:tc>
          <w:tcPr>
            <w:tcW w:w="3464" w:type="dxa"/>
          </w:tcPr>
          <w:p w14:paraId="29B20DEF" w14:textId="77777777" w:rsidR="00005D91" w:rsidRPr="00C97535" w:rsidRDefault="00005D91" w:rsidP="00B61F57">
            <w:pPr>
              <w:rPr>
                <w:rFonts w:cs="FreeSans"/>
                <w:sz w:val="20"/>
                <w:szCs w:val="20"/>
              </w:rPr>
            </w:pPr>
          </w:p>
        </w:tc>
        <w:tc>
          <w:tcPr>
            <w:tcW w:w="4311" w:type="dxa"/>
          </w:tcPr>
          <w:p w14:paraId="2ECD580D" w14:textId="77777777" w:rsidR="00005D91" w:rsidRPr="00C97535" w:rsidRDefault="00005D91" w:rsidP="00B61F57">
            <w:pPr>
              <w:rPr>
                <w:rFonts w:cs="FreeSans"/>
                <w:sz w:val="20"/>
                <w:szCs w:val="20"/>
              </w:rPr>
            </w:pPr>
          </w:p>
        </w:tc>
        <w:tc>
          <w:tcPr>
            <w:tcW w:w="1682" w:type="dxa"/>
          </w:tcPr>
          <w:p w14:paraId="16B7B67A" w14:textId="77777777" w:rsidR="00005D91" w:rsidRPr="00C97535" w:rsidRDefault="00005D91" w:rsidP="00B61F57">
            <w:pPr>
              <w:rPr>
                <w:rFonts w:cs="FreeSans"/>
                <w:sz w:val="20"/>
                <w:szCs w:val="20"/>
              </w:rPr>
            </w:pPr>
          </w:p>
        </w:tc>
        <w:tc>
          <w:tcPr>
            <w:tcW w:w="1322" w:type="dxa"/>
          </w:tcPr>
          <w:p w14:paraId="20E0324D" w14:textId="77777777" w:rsidR="00005D91" w:rsidRPr="00C97535" w:rsidRDefault="00005D91" w:rsidP="00B61F57">
            <w:pPr>
              <w:rPr>
                <w:rFonts w:cs="FreeSans"/>
                <w:sz w:val="20"/>
                <w:szCs w:val="20"/>
              </w:rPr>
            </w:pPr>
          </w:p>
        </w:tc>
        <w:tc>
          <w:tcPr>
            <w:tcW w:w="1316" w:type="dxa"/>
          </w:tcPr>
          <w:p w14:paraId="53F66E7E" w14:textId="77777777" w:rsidR="00005D91" w:rsidRPr="00C97535" w:rsidRDefault="00005D91" w:rsidP="00B61F57">
            <w:pPr>
              <w:rPr>
                <w:rFonts w:cs="FreeSans"/>
                <w:sz w:val="20"/>
                <w:szCs w:val="20"/>
              </w:rPr>
            </w:pPr>
          </w:p>
        </w:tc>
        <w:tc>
          <w:tcPr>
            <w:tcW w:w="1420" w:type="dxa"/>
          </w:tcPr>
          <w:p w14:paraId="2FF9AC4B" w14:textId="77777777" w:rsidR="00005D91" w:rsidRPr="00C97535" w:rsidRDefault="00005D91" w:rsidP="00B61F57">
            <w:pPr>
              <w:rPr>
                <w:rFonts w:cs="FreeSans"/>
                <w:sz w:val="20"/>
                <w:szCs w:val="20"/>
              </w:rPr>
            </w:pPr>
          </w:p>
        </w:tc>
        <w:tc>
          <w:tcPr>
            <w:tcW w:w="1333" w:type="dxa"/>
          </w:tcPr>
          <w:p w14:paraId="18538EE4" w14:textId="77777777" w:rsidR="00005D91" w:rsidRPr="00C97535" w:rsidRDefault="00005D91" w:rsidP="00B61F57">
            <w:pPr>
              <w:rPr>
                <w:rFonts w:cs="FreeSans"/>
                <w:sz w:val="20"/>
                <w:szCs w:val="20"/>
              </w:rPr>
            </w:pPr>
          </w:p>
        </w:tc>
      </w:tr>
    </w:tbl>
    <w:p w14:paraId="4109B556" w14:textId="77777777" w:rsidR="00005D91" w:rsidRPr="00C97535" w:rsidRDefault="00005D91" w:rsidP="00005D91">
      <w:pPr>
        <w:rPr>
          <w:rFonts w:cs="FreeSans"/>
          <w:szCs w:val="20"/>
        </w:rPr>
      </w:pPr>
      <w:r w:rsidRPr="00C97535">
        <w:rPr>
          <w:rFonts w:cs="FreeSans"/>
          <w:szCs w:val="20"/>
        </w:rPr>
        <w:br w:type="page"/>
      </w:r>
    </w:p>
    <w:p w14:paraId="2C7E75D7" w14:textId="77777777" w:rsidR="00005D91" w:rsidRPr="00C97535" w:rsidRDefault="00005D91">
      <w:pPr>
        <w:pStyle w:val="Listenabsatz"/>
        <w:numPr>
          <w:ilvl w:val="0"/>
          <w:numId w:val="10"/>
        </w:numPr>
        <w:spacing w:after="160" w:line="259" w:lineRule="auto"/>
        <w:ind w:left="567" w:hanging="578"/>
        <w:rPr>
          <w:rFonts w:ascii="FreeSans" w:hAnsi="FreeSans" w:cs="FreeSans"/>
          <w:b/>
          <w:bCs/>
          <w:sz w:val="20"/>
          <w:szCs w:val="20"/>
          <w:u w:val="single"/>
        </w:rPr>
      </w:pPr>
      <w:r w:rsidRPr="00C97535">
        <w:rPr>
          <w:rFonts w:ascii="FreeSans" w:hAnsi="FreeSans" w:cs="FreeSans"/>
          <w:b/>
          <w:bCs/>
          <w:sz w:val="20"/>
          <w:szCs w:val="20"/>
          <w:u w:val="single"/>
        </w:rPr>
        <w:lastRenderedPageBreak/>
        <w:t>Laubgehölze</w:t>
      </w:r>
    </w:p>
    <w:tbl>
      <w:tblPr>
        <w:tblStyle w:val="Tabellenraster"/>
        <w:tblW w:w="14465" w:type="dxa"/>
        <w:tblInd w:w="-11" w:type="dxa"/>
        <w:tblLook w:val="04A0" w:firstRow="1" w:lastRow="0" w:firstColumn="1" w:lastColumn="0" w:noHBand="0" w:noVBand="1"/>
      </w:tblPr>
      <w:tblGrid>
        <w:gridCol w:w="2967"/>
        <w:gridCol w:w="3019"/>
        <w:gridCol w:w="1810"/>
        <w:gridCol w:w="1393"/>
        <w:gridCol w:w="1404"/>
        <w:gridCol w:w="1179"/>
        <w:gridCol w:w="1293"/>
        <w:gridCol w:w="1400"/>
      </w:tblGrid>
      <w:tr w:rsidR="00005D91" w:rsidRPr="00C97535" w14:paraId="41F380A3" w14:textId="77777777" w:rsidTr="00B61F57">
        <w:trPr>
          <w:trHeight w:val="756"/>
        </w:trPr>
        <w:tc>
          <w:tcPr>
            <w:tcW w:w="2967" w:type="dxa"/>
          </w:tcPr>
          <w:p w14:paraId="0A7B8B88" w14:textId="77777777" w:rsidR="00005D91" w:rsidRPr="00C97535" w:rsidRDefault="00005D91" w:rsidP="00B61F57">
            <w:pPr>
              <w:jc w:val="center"/>
              <w:rPr>
                <w:rFonts w:cs="FreeSans"/>
                <w:b/>
                <w:bCs/>
                <w:sz w:val="20"/>
                <w:szCs w:val="20"/>
              </w:rPr>
            </w:pPr>
            <w:r w:rsidRPr="00C97535">
              <w:rPr>
                <w:rFonts w:cs="FreeSans"/>
                <w:b/>
                <w:bCs/>
                <w:sz w:val="20"/>
                <w:szCs w:val="20"/>
              </w:rPr>
              <w:t>Deutscher Name</w:t>
            </w:r>
          </w:p>
        </w:tc>
        <w:tc>
          <w:tcPr>
            <w:tcW w:w="3019" w:type="dxa"/>
          </w:tcPr>
          <w:p w14:paraId="40A48C64" w14:textId="77777777" w:rsidR="00005D91" w:rsidRPr="00C97535" w:rsidRDefault="00005D91" w:rsidP="00B61F57">
            <w:pPr>
              <w:jc w:val="center"/>
              <w:rPr>
                <w:rFonts w:cs="FreeSans"/>
                <w:b/>
                <w:bCs/>
                <w:sz w:val="20"/>
                <w:szCs w:val="20"/>
              </w:rPr>
            </w:pPr>
            <w:r w:rsidRPr="00C97535">
              <w:rPr>
                <w:rFonts w:cs="FreeSans"/>
                <w:b/>
                <w:bCs/>
                <w:sz w:val="20"/>
                <w:szCs w:val="20"/>
              </w:rPr>
              <w:t>Botanischer Name</w:t>
            </w:r>
          </w:p>
        </w:tc>
        <w:tc>
          <w:tcPr>
            <w:tcW w:w="1810" w:type="dxa"/>
          </w:tcPr>
          <w:p w14:paraId="03AAA3B6" w14:textId="77777777" w:rsidR="00005D91" w:rsidRPr="00C97535" w:rsidRDefault="00005D91" w:rsidP="00B61F57">
            <w:pPr>
              <w:jc w:val="center"/>
              <w:rPr>
                <w:rFonts w:cs="FreeSans"/>
                <w:b/>
                <w:bCs/>
                <w:sz w:val="20"/>
                <w:szCs w:val="20"/>
              </w:rPr>
            </w:pPr>
            <w:r w:rsidRPr="00C97535">
              <w:rPr>
                <w:rFonts w:cs="FreeSans"/>
                <w:b/>
                <w:bCs/>
                <w:sz w:val="20"/>
                <w:szCs w:val="20"/>
              </w:rPr>
              <w:t>Schnitt-verträglichkeit</w:t>
            </w:r>
          </w:p>
        </w:tc>
        <w:tc>
          <w:tcPr>
            <w:tcW w:w="1393" w:type="dxa"/>
          </w:tcPr>
          <w:p w14:paraId="44572641" w14:textId="77777777" w:rsidR="00005D91" w:rsidRPr="00C97535" w:rsidRDefault="00005D91" w:rsidP="00B61F57">
            <w:pPr>
              <w:jc w:val="center"/>
              <w:rPr>
                <w:rFonts w:cs="FreeSans"/>
                <w:b/>
                <w:bCs/>
                <w:sz w:val="20"/>
                <w:szCs w:val="20"/>
              </w:rPr>
            </w:pPr>
            <w:r w:rsidRPr="00C97535">
              <w:rPr>
                <w:rFonts w:cs="FreeSans"/>
                <w:b/>
                <w:bCs/>
                <w:sz w:val="20"/>
                <w:szCs w:val="20"/>
              </w:rPr>
              <w:t>Wachstum (schnell, langsam)</w:t>
            </w:r>
          </w:p>
        </w:tc>
        <w:tc>
          <w:tcPr>
            <w:tcW w:w="1404" w:type="dxa"/>
          </w:tcPr>
          <w:p w14:paraId="5E635ABC" w14:textId="77777777" w:rsidR="00005D91" w:rsidRPr="00C97535" w:rsidRDefault="00005D91" w:rsidP="00B61F57">
            <w:pPr>
              <w:jc w:val="center"/>
              <w:rPr>
                <w:rFonts w:cs="FreeSans"/>
                <w:b/>
                <w:bCs/>
                <w:sz w:val="20"/>
                <w:szCs w:val="20"/>
              </w:rPr>
            </w:pPr>
            <w:r w:rsidRPr="00C97535">
              <w:rPr>
                <w:rFonts w:cs="FreeSans"/>
                <w:b/>
                <w:bCs/>
                <w:sz w:val="20"/>
                <w:szCs w:val="20"/>
              </w:rPr>
              <w:t>immergrün/ sommergrün /wintergrün</w:t>
            </w:r>
          </w:p>
        </w:tc>
        <w:tc>
          <w:tcPr>
            <w:tcW w:w="1179" w:type="dxa"/>
          </w:tcPr>
          <w:p w14:paraId="249CD74F" w14:textId="77777777" w:rsidR="00005D91" w:rsidRPr="00C97535" w:rsidRDefault="00005D91" w:rsidP="00B61F57">
            <w:pPr>
              <w:jc w:val="center"/>
              <w:rPr>
                <w:rFonts w:cs="FreeSans"/>
                <w:b/>
                <w:bCs/>
                <w:sz w:val="20"/>
                <w:szCs w:val="20"/>
              </w:rPr>
            </w:pPr>
            <w:r w:rsidRPr="00C97535">
              <w:rPr>
                <w:rFonts w:cs="FreeSans"/>
                <w:b/>
                <w:bCs/>
                <w:sz w:val="20"/>
                <w:szCs w:val="20"/>
              </w:rPr>
              <w:t>Ökologie</w:t>
            </w:r>
          </w:p>
        </w:tc>
        <w:tc>
          <w:tcPr>
            <w:tcW w:w="1293" w:type="dxa"/>
          </w:tcPr>
          <w:p w14:paraId="2FFCB297" w14:textId="77777777" w:rsidR="00005D91" w:rsidRPr="00C97535" w:rsidRDefault="00005D91" w:rsidP="00B61F57">
            <w:pPr>
              <w:jc w:val="center"/>
              <w:rPr>
                <w:rFonts w:cs="FreeSans"/>
                <w:b/>
                <w:bCs/>
                <w:sz w:val="20"/>
                <w:szCs w:val="20"/>
              </w:rPr>
            </w:pPr>
            <w:r w:rsidRPr="00C97535">
              <w:rPr>
                <w:rFonts w:cs="FreeSans"/>
                <w:b/>
                <w:bCs/>
                <w:sz w:val="20"/>
                <w:szCs w:val="20"/>
              </w:rPr>
              <w:t>Herbst-färbung</w:t>
            </w:r>
          </w:p>
        </w:tc>
        <w:tc>
          <w:tcPr>
            <w:tcW w:w="1400" w:type="dxa"/>
          </w:tcPr>
          <w:p w14:paraId="0C5C09E0" w14:textId="77777777" w:rsidR="00005D91" w:rsidRPr="00C97535" w:rsidRDefault="00005D91" w:rsidP="00B61F57">
            <w:pPr>
              <w:jc w:val="center"/>
              <w:rPr>
                <w:rFonts w:cs="FreeSans"/>
                <w:b/>
                <w:bCs/>
                <w:sz w:val="20"/>
                <w:szCs w:val="20"/>
              </w:rPr>
            </w:pPr>
            <w:r w:rsidRPr="00C97535">
              <w:rPr>
                <w:rFonts w:cs="FreeSans"/>
                <w:b/>
                <w:bCs/>
                <w:sz w:val="20"/>
                <w:szCs w:val="20"/>
              </w:rPr>
              <w:t>Heckentyp</w:t>
            </w:r>
          </w:p>
        </w:tc>
      </w:tr>
      <w:tr w:rsidR="00005D91" w:rsidRPr="00C97535" w14:paraId="1B24D5A6" w14:textId="77777777" w:rsidTr="00B61F57">
        <w:trPr>
          <w:trHeight w:val="1134"/>
        </w:trPr>
        <w:tc>
          <w:tcPr>
            <w:tcW w:w="2967" w:type="dxa"/>
          </w:tcPr>
          <w:p w14:paraId="359AB1C6" w14:textId="77777777" w:rsidR="00005D91" w:rsidRPr="00C97535" w:rsidRDefault="00005D91" w:rsidP="00B61F57">
            <w:pPr>
              <w:rPr>
                <w:rFonts w:cs="FreeSans"/>
                <w:sz w:val="20"/>
                <w:szCs w:val="20"/>
              </w:rPr>
            </w:pPr>
            <w:r w:rsidRPr="00C97535">
              <w:rPr>
                <w:rFonts w:cs="FreeSans"/>
                <w:sz w:val="20"/>
                <w:szCs w:val="20"/>
              </w:rPr>
              <w:t>Kirschlorbeer</w:t>
            </w:r>
          </w:p>
        </w:tc>
        <w:tc>
          <w:tcPr>
            <w:tcW w:w="3019" w:type="dxa"/>
          </w:tcPr>
          <w:p w14:paraId="0AA2DA7D" w14:textId="77777777" w:rsidR="00005D91" w:rsidRPr="00C97535" w:rsidRDefault="00005D91" w:rsidP="00B61F57">
            <w:pPr>
              <w:rPr>
                <w:rFonts w:cs="FreeSans"/>
                <w:sz w:val="20"/>
                <w:szCs w:val="20"/>
              </w:rPr>
            </w:pPr>
            <w:r w:rsidRPr="00C97535">
              <w:rPr>
                <w:rFonts w:cs="FreeSans"/>
                <w:sz w:val="20"/>
                <w:szCs w:val="20"/>
              </w:rPr>
              <w:t xml:space="preserve">Prunus </w:t>
            </w:r>
            <w:proofErr w:type="spellStart"/>
            <w:r w:rsidRPr="00C97535">
              <w:rPr>
                <w:rFonts w:cs="FreeSans"/>
                <w:sz w:val="20"/>
                <w:szCs w:val="20"/>
              </w:rPr>
              <w:t>laurocerasus</w:t>
            </w:r>
            <w:proofErr w:type="spellEnd"/>
          </w:p>
        </w:tc>
        <w:tc>
          <w:tcPr>
            <w:tcW w:w="1810" w:type="dxa"/>
          </w:tcPr>
          <w:p w14:paraId="24A4B3EB" w14:textId="77777777" w:rsidR="00005D91" w:rsidRPr="00C97535" w:rsidRDefault="00005D91" w:rsidP="00B61F57">
            <w:pPr>
              <w:rPr>
                <w:rFonts w:cs="FreeSans"/>
                <w:sz w:val="20"/>
                <w:szCs w:val="20"/>
              </w:rPr>
            </w:pPr>
            <w:r w:rsidRPr="00C97535">
              <w:rPr>
                <w:rFonts w:cs="FreeSans"/>
                <w:sz w:val="20"/>
                <w:szCs w:val="20"/>
              </w:rPr>
              <w:t>gut</w:t>
            </w:r>
          </w:p>
        </w:tc>
        <w:tc>
          <w:tcPr>
            <w:tcW w:w="1393" w:type="dxa"/>
          </w:tcPr>
          <w:p w14:paraId="5D971549" w14:textId="77777777" w:rsidR="00005D91" w:rsidRPr="00C97535" w:rsidRDefault="00005D91" w:rsidP="00B61F57">
            <w:pPr>
              <w:rPr>
                <w:rFonts w:cs="FreeSans"/>
                <w:sz w:val="20"/>
                <w:szCs w:val="20"/>
              </w:rPr>
            </w:pPr>
            <w:r w:rsidRPr="00C97535">
              <w:rPr>
                <w:rFonts w:cs="FreeSans"/>
                <w:sz w:val="20"/>
                <w:szCs w:val="20"/>
              </w:rPr>
              <w:t>schnell</w:t>
            </w:r>
          </w:p>
        </w:tc>
        <w:tc>
          <w:tcPr>
            <w:tcW w:w="1404" w:type="dxa"/>
          </w:tcPr>
          <w:p w14:paraId="08188656" w14:textId="77777777" w:rsidR="00005D91" w:rsidRPr="00C97535" w:rsidRDefault="00005D91" w:rsidP="00B61F57">
            <w:pPr>
              <w:rPr>
                <w:rFonts w:cs="FreeSans"/>
                <w:sz w:val="20"/>
                <w:szCs w:val="20"/>
              </w:rPr>
            </w:pPr>
            <w:r w:rsidRPr="00C97535">
              <w:rPr>
                <w:rFonts w:cs="FreeSans"/>
                <w:sz w:val="20"/>
                <w:szCs w:val="20"/>
              </w:rPr>
              <w:t>immergrün</w:t>
            </w:r>
          </w:p>
        </w:tc>
        <w:tc>
          <w:tcPr>
            <w:tcW w:w="1179" w:type="dxa"/>
          </w:tcPr>
          <w:p w14:paraId="2FE64B8A" w14:textId="77777777" w:rsidR="00005D91" w:rsidRPr="00C97535" w:rsidRDefault="00005D91" w:rsidP="00B61F57">
            <w:pPr>
              <w:rPr>
                <w:rFonts w:cs="FreeSans"/>
                <w:sz w:val="20"/>
                <w:szCs w:val="20"/>
              </w:rPr>
            </w:pPr>
            <w:r w:rsidRPr="00C97535">
              <w:rPr>
                <w:rFonts w:cs="FreeSans"/>
                <w:sz w:val="20"/>
                <w:szCs w:val="20"/>
              </w:rPr>
              <w:t>schlecht</w:t>
            </w:r>
          </w:p>
        </w:tc>
        <w:tc>
          <w:tcPr>
            <w:tcW w:w="1293" w:type="dxa"/>
          </w:tcPr>
          <w:p w14:paraId="30ECACC0" w14:textId="77777777" w:rsidR="00005D91" w:rsidRPr="00C97535" w:rsidRDefault="00005D91" w:rsidP="00B61F57">
            <w:pPr>
              <w:rPr>
                <w:rFonts w:cs="FreeSans"/>
                <w:sz w:val="20"/>
                <w:szCs w:val="20"/>
              </w:rPr>
            </w:pPr>
            <w:r w:rsidRPr="00C97535">
              <w:rPr>
                <w:rFonts w:cs="FreeSans"/>
                <w:sz w:val="20"/>
                <w:szCs w:val="20"/>
              </w:rPr>
              <w:t>grün</w:t>
            </w:r>
          </w:p>
        </w:tc>
        <w:tc>
          <w:tcPr>
            <w:tcW w:w="1400" w:type="dxa"/>
          </w:tcPr>
          <w:p w14:paraId="02ABFD66" w14:textId="77777777" w:rsidR="00005D91" w:rsidRPr="00C97535" w:rsidRDefault="00005D91" w:rsidP="00B61F57">
            <w:pPr>
              <w:rPr>
                <w:rFonts w:cs="FreeSans"/>
                <w:sz w:val="20"/>
                <w:szCs w:val="20"/>
              </w:rPr>
            </w:pPr>
            <w:r w:rsidRPr="00C97535">
              <w:rPr>
                <w:rFonts w:cs="FreeSans"/>
                <w:sz w:val="20"/>
                <w:szCs w:val="20"/>
              </w:rPr>
              <w:t>Schnitthecke</w:t>
            </w:r>
          </w:p>
        </w:tc>
      </w:tr>
      <w:tr w:rsidR="00005D91" w:rsidRPr="00C97535" w14:paraId="3C707598" w14:textId="77777777" w:rsidTr="00B61F57">
        <w:trPr>
          <w:trHeight w:val="1134"/>
        </w:trPr>
        <w:tc>
          <w:tcPr>
            <w:tcW w:w="2967" w:type="dxa"/>
          </w:tcPr>
          <w:p w14:paraId="6F24FF7F" w14:textId="77777777" w:rsidR="00005D91" w:rsidRPr="00C97535" w:rsidRDefault="00005D91" w:rsidP="00B61F57">
            <w:pPr>
              <w:rPr>
                <w:rFonts w:cs="FreeSans"/>
                <w:sz w:val="20"/>
                <w:szCs w:val="20"/>
              </w:rPr>
            </w:pPr>
          </w:p>
        </w:tc>
        <w:tc>
          <w:tcPr>
            <w:tcW w:w="3019" w:type="dxa"/>
          </w:tcPr>
          <w:p w14:paraId="796A92D6" w14:textId="77777777" w:rsidR="00005D91" w:rsidRPr="00C97535" w:rsidRDefault="00005D91" w:rsidP="00B61F57">
            <w:pPr>
              <w:rPr>
                <w:rFonts w:cs="FreeSans"/>
                <w:sz w:val="20"/>
                <w:szCs w:val="20"/>
              </w:rPr>
            </w:pPr>
          </w:p>
        </w:tc>
        <w:tc>
          <w:tcPr>
            <w:tcW w:w="1810" w:type="dxa"/>
          </w:tcPr>
          <w:p w14:paraId="08900492" w14:textId="77777777" w:rsidR="00005D91" w:rsidRPr="00C97535" w:rsidRDefault="00005D91" w:rsidP="00B61F57">
            <w:pPr>
              <w:rPr>
                <w:rFonts w:cs="FreeSans"/>
                <w:sz w:val="20"/>
                <w:szCs w:val="20"/>
              </w:rPr>
            </w:pPr>
          </w:p>
        </w:tc>
        <w:tc>
          <w:tcPr>
            <w:tcW w:w="1393" w:type="dxa"/>
          </w:tcPr>
          <w:p w14:paraId="180C0D03" w14:textId="77777777" w:rsidR="00005D91" w:rsidRPr="00C97535" w:rsidRDefault="00005D91" w:rsidP="00B61F57">
            <w:pPr>
              <w:rPr>
                <w:rFonts w:cs="FreeSans"/>
                <w:sz w:val="20"/>
                <w:szCs w:val="20"/>
              </w:rPr>
            </w:pPr>
          </w:p>
        </w:tc>
        <w:tc>
          <w:tcPr>
            <w:tcW w:w="1404" w:type="dxa"/>
          </w:tcPr>
          <w:p w14:paraId="215BF9DE" w14:textId="77777777" w:rsidR="00005D91" w:rsidRPr="00C97535" w:rsidRDefault="00005D91" w:rsidP="00B61F57">
            <w:pPr>
              <w:rPr>
                <w:rFonts w:cs="FreeSans"/>
                <w:sz w:val="20"/>
                <w:szCs w:val="20"/>
              </w:rPr>
            </w:pPr>
          </w:p>
        </w:tc>
        <w:tc>
          <w:tcPr>
            <w:tcW w:w="1179" w:type="dxa"/>
          </w:tcPr>
          <w:p w14:paraId="608D81F4" w14:textId="77777777" w:rsidR="00005D91" w:rsidRPr="00C97535" w:rsidRDefault="00005D91" w:rsidP="00B61F57">
            <w:pPr>
              <w:rPr>
                <w:rFonts w:cs="FreeSans"/>
                <w:sz w:val="20"/>
                <w:szCs w:val="20"/>
              </w:rPr>
            </w:pPr>
          </w:p>
        </w:tc>
        <w:tc>
          <w:tcPr>
            <w:tcW w:w="1293" w:type="dxa"/>
          </w:tcPr>
          <w:p w14:paraId="2FBF5258" w14:textId="77777777" w:rsidR="00005D91" w:rsidRPr="00C97535" w:rsidRDefault="00005D91" w:rsidP="00B61F57">
            <w:pPr>
              <w:rPr>
                <w:rFonts w:cs="FreeSans"/>
                <w:sz w:val="20"/>
                <w:szCs w:val="20"/>
              </w:rPr>
            </w:pPr>
          </w:p>
        </w:tc>
        <w:tc>
          <w:tcPr>
            <w:tcW w:w="1400" w:type="dxa"/>
          </w:tcPr>
          <w:p w14:paraId="59C6D89A" w14:textId="77777777" w:rsidR="00005D91" w:rsidRPr="00C97535" w:rsidRDefault="00005D91" w:rsidP="00B61F57">
            <w:pPr>
              <w:rPr>
                <w:rFonts w:cs="FreeSans"/>
                <w:sz w:val="20"/>
                <w:szCs w:val="20"/>
              </w:rPr>
            </w:pPr>
          </w:p>
        </w:tc>
      </w:tr>
      <w:tr w:rsidR="00005D91" w:rsidRPr="00C97535" w14:paraId="72FBE847" w14:textId="77777777" w:rsidTr="00B61F57">
        <w:trPr>
          <w:trHeight w:val="1134"/>
        </w:trPr>
        <w:tc>
          <w:tcPr>
            <w:tcW w:w="2967" w:type="dxa"/>
          </w:tcPr>
          <w:p w14:paraId="415C2667" w14:textId="77777777" w:rsidR="00005D91" w:rsidRPr="00C97535" w:rsidRDefault="00005D91" w:rsidP="00B61F57">
            <w:pPr>
              <w:rPr>
                <w:rFonts w:cs="FreeSans"/>
                <w:sz w:val="20"/>
                <w:szCs w:val="20"/>
              </w:rPr>
            </w:pPr>
          </w:p>
        </w:tc>
        <w:tc>
          <w:tcPr>
            <w:tcW w:w="3019" w:type="dxa"/>
          </w:tcPr>
          <w:p w14:paraId="073A23A0" w14:textId="77777777" w:rsidR="00005D91" w:rsidRPr="00C97535" w:rsidRDefault="00005D91" w:rsidP="00B61F57">
            <w:pPr>
              <w:rPr>
                <w:rFonts w:cs="FreeSans"/>
                <w:sz w:val="20"/>
                <w:szCs w:val="20"/>
              </w:rPr>
            </w:pPr>
          </w:p>
        </w:tc>
        <w:tc>
          <w:tcPr>
            <w:tcW w:w="1810" w:type="dxa"/>
          </w:tcPr>
          <w:p w14:paraId="5C755B4F" w14:textId="77777777" w:rsidR="00005D91" w:rsidRPr="00C97535" w:rsidRDefault="00005D91" w:rsidP="00B61F57">
            <w:pPr>
              <w:rPr>
                <w:rFonts w:cs="FreeSans"/>
                <w:sz w:val="20"/>
                <w:szCs w:val="20"/>
              </w:rPr>
            </w:pPr>
          </w:p>
        </w:tc>
        <w:tc>
          <w:tcPr>
            <w:tcW w:w="1393" w:type="dxa"/>
          </w:tcPr>
          <w:p w14:paraId="1D3CC9A8" w14:textId="77777777" w:rsidR="00005D91" w:rsidRPr="00C97535" w:rsidRDefault="00005D91" w:rsidP="00B61F57">
            <w:pPr>
              <w:rPr>
                <w:rFonts w:cs="FreeSans"/>
                <w:sz w:val="20"/>
                <w:szCs w:val="20"/>
              </w:rPr>
            </w:pPr>
          </w:p>
        </w:tc>
        <w:tc>
          <w:tcPr>
            <w:tcW w:w="1404" w:type="dxa"/>
          </w:tcPr>
          <w:p w14:paraId="4010F159" w14:textId="77777777" w:rsidR="00005D91" w:rsidRPr="00C97535" w:rsidRDefault="00005D91" w:rsidP="00B61F57">
            <w:pPr>
              <w:rPr>
                <w:rFonts w:cs="FreeSans"/>
                <w:sz w:val="20"/>
                <w:szCs w:val="20"/>
              </w:rPr>
            </w:pPr>
          </w:p>
        </w:tc>
        <w:tc>
          <w:tcPr>
            <w:tcW w:w="1179" w:type="dxa"/>
          </w:tcPr>
          <w:p w14:paraId="6507A977" w14:textId="77777777" w:rsidR="00005D91" w:rsidRPr="00C97535" w:rsidRDefault="00005D91" w:rsidP="00B61F57">
            <w:pPr>
              <w:rPr>
                <w:rFonts w:cs="FreeSans"/>
                <w:sz w:val="20"/>
                <w:szCs w:val="20"/>
              </w:rPr>
            </w:pPr>
          </w:p>
        </w:tc>
        <w:tc>
          <w:tcPr>
            <w:tcW w:w="1293" w:type="dxa"/>
          </w:tcPr>
          <w:p w14:paraId="71FD14AB" w14:textId="77777777" w:rsidR="00005D91" w:rsidRPr="00C97535" w:rsidRDefault="00005D91" w:rsidP="00B61F57">
            <w:pPr>
              <w:rPr>
                <w:rFonts w:cs="FreeSans"/>
                <w:sz w:val="20"/>
                <w:szCs w:val="20"/>
              </w:rPr>
            </w:pPr>
          </w:p>
        </w:tc>
        <w:tc>
          <w:tcPr>
            <w:tcW w:w="1400" w:type="dxa"/>
          </w:tcPr>
          <w:p w14:paraId="150EC72E" w14:textId="77777777" w:rsidR="00005D91" w:rsidRPr="00C97535" w:rsidRDefault="00005D91" w:rsidP="00B61F57">
            <w:pPr>
              <w:rPr>
                <w:rFonts w:cs="FreeSans"/>
                <w:sz w:val="20"/>
                <w:szCs w:val="20"/>
              </w:rPr>
            </w:pPr>
          </w:p>
        </w:tc>
      </w:tr>
      <w:tr w:rsidR="00005D91" w:rsidRPr="00C97535" w14:paraId="55926D49" w14:textId="77777777" w:rsidTr="00B61F57">
        <w:trPr>
          <w:trHeight w:val="1134"/>
        </w:trPr>
        <w:tc>
          <w:tcPr>
            <w:tcW w:w="2967" w:type="dxa"/>
          </w:tcPr>
          <w:p w14:paraId="450AF151" w14:textId="77777777" w:rsidR="00005D91" w:rsidRPr="00C97535" w:rsidRDefault="00005D91" w:rsidP="00B61F57">
            <w:pPr>
              <w:rPr>
                <w:rFonts w:cs="FreeSans"/>
                <w:sz w:val="20"/>
                <w:szCs w:val="20"/>
              </w:rPr>
            </w:pPr>
          </w:p>
        </w:tc>
        <w:tc>
          <w:tcPr>
            <w:tcW w:w="3019" w:type="dxa"/>
          </w:tcPr>
          <w:p w14:paraId="4FD87E47" w14:textId="77777777" w:rsidR="00005D91" w:rsidRPr="00C97535" w:rsidRDefault="00005D91" w:rsidP="00B61F57">
            <w:pPr>
              <w:rPr>
                <w:rFonts w:cs="FreeSans"/>
                <w:sz w:val="20"/>
                <w:szCs w:val="20"/>
              </w:rPr>
            </w:pPr>
          </w:p>
        </w:tc>
        <w:tc>
          <w:tcPr>
            <w:tcW w:w="1810" w:type="dxa"/>
          </w:tcPr>
          <w:p w14:paraId="3F713911" w14:textId="77777777" w:rsidR="00005D91" w:rsidRPr="00C97535" w:rsidRDefault="00005D91" w:rsidP="00B61F57">
            <w:pPr>
              <w:rPr>
                <w:rFonts w:cs="FreeSans"/>
                <w:sz w:val="20"/>
                <w:szCs w:val="20"/>
              </w:rPr>
            </w:pPr>
          </w:p>
        </w:tc>
        <w:tc>
          <w:tcPr>
            <w:tcW w:w="1393" w:type="dxa"/>
          </w:tcPr>
          <w:p w14:paraId="75A721C1" w14:textId="77777777" w:rsidR="00005D91" w:rsidRPr="00C97535" w:rsidRDefault="00005D91" w:rsidP="00B61F57">
            <w:pPr>
              <w:rPr>
                <w:rFonts w:cs="FreeSans"/>
                <w:sz w:val="20"/>
                <w:szCs w:val="20"/>
              </w:rPr>
            </w:pPr>
          </w:p>
        </w:tc>
        <w:tc>
          <w:tcPr>
            <w:tcW w:w="1404" w:type="dxa"/>
          </w:tcPr>
          <w:p w14:paraId="27C6EE7D" w14:textId="77777777" w:rsidR="00005D91" w:rsidRPr="00C97535" w:rsidRDefault="00005D91" w:rsidP="00B61F57">
            <w:pPr>
              <w:rPr>
                <w:rFonts w:cs="FreeSans"/>
                <w:sz w:val="20"/>
                <w:szCs w:val="20"/>
              </w:rPr>
            </w:pPr>
          </w:p>
        </w:tc>
        <w:tc>
          <w:tcPr>
            <w:tcW w:w="1179" w:type="dxa"/>
          </w:tcPr>
          <w:p w14:paraId="15B7F12D" w14:textId="77777777" w:rsidR="00005D91" w:rsidRPr="00C97535" w:rsidRDefault="00005D91" w:rsidP="00B61F57">
            <w:pPr>
              <w:rPr>
                <w:rFonts w:cs="FreeSans"/>
                <w:sz w:val="20"/>
                <w:szCs w:val="20"/>
              </w:rPr>
            </w:pPr>
          </w:p>
        </w:tc>
        <w:tc>
          <w:tcPr>
            <w:tcW w:w="1293" w:type="dxa"/>
          </w:tcPr>
          <w:p w14:paraId="4CAC14ED" w14:textId="77777777" w:rsidR="00005D91" w:rsidRPr="00C97535" w:rsidRDefault="00005D91" w:rsidP="00B61F57">
            <w:pPr>
              <w:rPr>
                <w:rFonts w:cs="FreeSans"/>
                <w:sz w:val="20"/>
                <w:szCs w:val="20"/>
              </w:rPr>
            </w:pPr>
          </w:p>
        </w:tc>
        <w:tc>
          <w:tcPr>
            <w:tcW w:w="1400" w:type="dxa"/>
          </w:tcPr>
          <w:p w14:paraId="00ABB02D" w14:textId="77777777" w:rsidR="00005D91" w:rsidRPr="00C97535" w:rsidRDefault="00005D91" w:rsidP="00B61F57">
            <w:pPr>
              <w:rPr>
                <w:rFonts w:cs="FreeSans"/>
                <w:sz w:val="20"/>
                <w:szCs w:val="20"/>
              </w:rPr>
            </w:pPr>
          </w:p>
        </w:tc>
      </w:tr>
      <w:tr w:rsidR="00005D91" w:rsidRPr="00C97535" w14:paraId="33D18EB4" w14:textId="77777777" w:rsidTr="00B61F57">
        <w:trPr>
          <w:trHeight w:val="1134"/>
        </w:trPr>
        <w:tc>
          <w:tcPr>
            <w:tcW w:w="2967" w:type="dxa"/>
          </w:tcPr>
          <w:p w14:paraId="6D777989" w14:textId="77777777" w:rsidR="00005D91" w:rsidRPr="00C97535" w:rsidRDefault="00005D91" w:rsidP="00B61F57">
            <w:pPr>
              <w:rPr>
                <w:rFonts w:cs="FreeSans"/>
                <w:sz w:val="20"/>
                <w:szCs w:val="20"/>
              </w:rPr>
            </w:pPr>
          </w:p>
        </w:tc>
        <w:tc>
          <w:tcPr>
            <w:tcW w:w="3019" w:type="dxa"/>
          </w:tcPr>
          <w:p w14:paraId="1B7E7748" w14:textId="77777777" w:rsidR="00005D91" w:rsidRPr="00C97535" w:rsidRDefault="00005D91" w:rsidP="00B61F57">
            <w:pPr>
              <w:rPr>
                <w:rFonts w:cs="FreeSans"/>
                <w:sz w:val="20"/>
                <w:szCs w:val="20"/>
              </w:rPr>
            </w:pPr>
          </w:p>
        </w:tc>
        <w:tc>
          <w:tcPr>
            <w:tcW w:w="1810" w:type="dxa"/>
          </w:tcPr>
          <w:p w14:paraId="5DB2B808" w14:textId="77777777" w:rsidR="00005D91" w:rsidRPr="00C97535" w:rsidRDefault="00005D91" w:rsidP="00B61F57">
            <w:pPr>
              <w:rPr>
                <w:rFonts w:cs="FreeSans"/>
                <w:sz w:val="20"/>
                <w:szCs w:val="20"/>
              </w:rPr>
            </w:pPr>
          </w:p>
        </w:tc>
        <w:tc>
          <w:tcPr>
            <w:tcW w:w="1393" w:type="dxa"/>
          </w:tcPr>
          <w:p w14:paraId="2C4AF18F" w14:textId="77777777" w:rsidR="00005D91" w:rsidRPr="00C97535" w:rsidRDefault="00005D91" w:rsidP="00B61F57">
            <w:pPr>
              <w:rPr>
                <w:rFonts w:cs="FreeSans"/>
                <w:sz w:val="20"/>
                <w:szCs w:val="20"/>
              </w:rPr>
            </w:pPr>
          </w:p>
        </w:tc>
        <w:tc>
          <w:tcPr>
            <w:tcW w:w="1404" w:type="dxa"/>
          </w:tcPr>
          <w:p w14:paraId="5221CEF1" w14:textId="77777777" w:rsidR="00005D91" w:rsidRPr="00C97535" w:rsidRDefault="00005D91" w:rsidP="00B61F57">
            <w:pPr>
              <w:rPr>
                <w:rFonts w:cs="FreeSans"/>
                <w:sz w:val="20"/>
                <w:szCs w:val="20"/>
              </w:rPr>
            </w:pPr>
          </w:p>
        </w:tc>
        <w:tc>
          <w:tcPr>
            <w:tcW w:w="1179" w:type="dxa"/>
          </w:tcPr>
          <w:p w14:paraId="760CE524" w14:textId="77777777" w:rsidR="00005D91" w:rsidRPr="00C97535" w:rsidRDefault="00005D91" w:rsidP="00B61F57">
            <w:pPr>
              <w:rPr>
                <w:rFonts w:cs="FreeSans"/>
                <w:sz w:val="20"/>
                <w:szCs w:val="20"/>
              </w:rPr>
            </w:pPr>
          </w:p>
        </w:tc>
        <w:tc>
          <w:tcPr>
            <w:tcW w:w="1293" w:type="dxa"/>
          </w:tcPr>
          <w:p w14:paraId="67BF7E00" w14:textId="77777777" w:rsidR="00005D91" w:rsidRPr="00C97535" w:rsidRDefault="00005D91" w:rsidP="00B61F57">
            <w:pPr>
              <w:rPr>
                <w:rFonts w:cs="FreeSans"/>
                <w:sz w:val="20"/>
                <w:szCs w:val="20"/>
              </w:rPr>
            </w:pPr>
          </w:p>
        </w:tc>
        <w:tc>
          <w:tcPr>
            <w:tcW w:w="1400" w:type="dxa"/>
          </w:tcPr>
          <w:p w14:paraId="3851C3CE" w14:textId="77777777" w:rsidR="00005D91" w:rsidRPr="00C97535" w:rsidRDefault="00005D91" w:rsidP="00B61F57">
            <w:pPr>
              <w:rPr>
                <w:rFonts w:cs="FreeSans"/>
                <w:sz w:val="20"/>
                <w:szCs w:val="20"/>
              </w:rPr>
            </w:pPr>
          </w:p>
        </w:tc>
      </w:tr>
    </w:tbl>
    <w:p w14:paraId="1C8247E6" w14:textId="77777777" w:rsidR="00005D91" w:rsidRPr="00C97535" w:rsidRDefault="00005D91" w:rsidP="00005D91">
      <w:pPr>
        <w:ind w:left="-11"/>
        <w:rPr>
          <w:rFonts w:cs="FreeSans"/>
          <w:szCs w:val="20"/>
        </w:rPr>
      </w:pPr>
    </w:p>
    <w:p w14:paraId="4D0D0072" w14:textId="77777777" w:rsidR="00005D91" w:rsidRPr="00C97535" w:rsidRDefault="00005D91" w:rsidP="00005D91">
      <w:pPr>
        <w:ind w:left="-11"/>
        <w:rPr>
          <w:rFonts w:cs="FreeSans"/>
          <w:szCs w:val="20"/>
        </w:rPr>
      </w:pPr>
    </w:p>
    <w:p w14:paraId="06D6F09B" w14:textId="77777777" w:rsidR="00005D91" w:rsidRPr="00C97535" w:rsidRDefault="00005D91">
      <w:pPr>
        <w:pStyle w:val="Listenabsatz"/>
        <w:numPr>
          <w:ilvl w:val="0"/>
          <w:numId w:val="10"/>
        </w:numPr>
        <w:spacing w:after="160" w:line="259" w:lineRule="auto"/>
        <w:ind w:left="567" w:hanging="578"/>
        <w:rPr>
          <w:rFonts w:ascii="FreeSans" w:hAnsi="FreeSans" w:cs="FreeSans"/>
          <w:b/>
          <w:bCs/>
          <w:sz w:val="20"/>
          <w:szCs w:val="20"/>
          <w:u w:val="single"/>
        </w:rPr>
      </w:pPr>
      <w:r w:rsidRPr="00C97535">
        <w:rPr>
          <w:rFonts w:ascii="FreeSans" w:hAnsi="FreeSans" w:cs="FreeSans"/>
          <w:b/>
          <w:bCs/>
          <w:sz w:val="20"/>
          <w:szCs w:val="20"/>
          <w:u w:val="single"/>
        </w:rPr>
        <w:t>Wildhecke</w:t>
      </w:r>
    </w:p>
    <w:tbl>
      <w:tblPr>
        <w:tblStyle w:val="Tabellenraster"/>
        <w:tblW w:w="14288" w:type="dxa"/>
        <w:tblInd w:w="-11" w:type="dxa"/>
        <w:tblLook w:val="04A0" w:firstRow="1" w:lastRow="0" w:firstColumn="1" w:lastColumn="0" w:noHBand="0" w:noVBand="1"/>
      </w:tblPr>
      <w:tblGrid>
        <w:gridCol w:w="3062"/>
        <w:gridCol w:w="3798"/>
        <w:gridCol w:w="1534"/>
        <w:gridCol w:w="1206"/>
        <w:gridCol w:w="1494"/>
        <w:gridCol w:w="1053"/>
        <w:gridCol w:w="1110"/>
        <w:gridCol w:w="1031"/>
      </w:tblGrid>
      <w:tr w:rsidR="00005D91" w:rsidRPr="00C97535" w14:paraId="5533E020" w14:textId="77777777" w:rsidTr="004C4505">
        <w:trPr>
          <w:trHeight w:val="756"/>
        </w:trPr>
        <w:tc>
          <w:tcPr>
            <w:tcW w:w="3062" w:type="dxa"/>
          </w:tcPr>
          <w:p w14:paraId="7ED91FF4" w14:textId="77777777" w:rsidR="00005D91" w:rsidRPr="00C97535" w:rsidRDefault="00005D91" w:rsidP="00B61F57">
            <w:pPr>
              <w:jc w:val="center"/>
              <w:rPr>
                <w:rFonts w:cs="FreeSans"/>
                <w:b/>
                <w:bCs/>
                <w:sz w:val="20"/>
                <w:szCs w:val="20"/>
              </w:rPr>
            </w:pPr>
            <w:r w:rsidRPr="00C97535">
              <w:rPr>
                <w:rFonts w:cs="FreeSans"/>
                <w:b/>
                <w:bCs/>
                <w:sz w:val="20"/>
                <w:szCs w:val="20"/>
              </w:rPr>
              <w:lastRenderedPageBreak/>
              <w:t>Deutscher Name</w:t>
            </w:r>
          </w:p>
        </w:tc>
        <w:tc>
          <w:tcPr>
            <w:tcW w:w="3798" w:type="dxa"/>
          </w:tcPr>
          <w:p w14:paraId="6AABD5F0" w14:textId="77777777" w:rsidR="00005D91" w:rsidRPr="00C97535" w:rsidRDefault="00005D91" w:rsidP="00B61F57">
            <w:pPr>
              <w:jc w:val="center"/>
              <w:rPr>
                <w:rFonts w:cs="FreeSans"/>
                <w:b/>
                <w:bCs/>
                <w:sz w:val="20"/>
                <w:szCs w:val="20"/>
              </w:rPr>
            </w:pPr>
            <w:r w:rsidRPr="00C97535">
              <w:rPr>
                <w:rFonts w:cs="FreeSans"/>
                <w:b/>
                <w:bCs/>
                <w:sz w:val="20"/>
                <w:szCs w:val="20"/>
              </w:rPr>
              <w:t>Botanischer Name</w:t>
            </w:r>
          </w:p>
        </w:tc>
        <w:tc>
          <w:tcPr>
            <w:tcW w:w="1534" w:type="dxa"/>
          </w:tcPr>
          <w:p w14:paraId="5D3B5398" w14:textId="77777777" w:rsidR="00005D91" w:rsidRPr="00C97535" w:rsidRDefault="00005D91" w:rsidP="00B61F57">
            <w:pPr>
              <w:jc w:val="center"/>
              <w:rPr>
                <w:rFonts w:cs="FreeSans"/>
                <w:b/>
                <w:bCs/>
                <w:sz w:val="20"/>
                <w:szCs w:val="20"/>
              </w:rPr>
            </w:pPr>
            <w:r w:rsidRPr="00C97535">
              <w:rPr>
                <w:rFonts w:cs="FreeSans"/>
                <w:b/>
                <w:bCs/>
                <w:sz w:val="20"/>
                <w:szCs w:val="20"/>
              </w:rPr>
              <w:t>Ökologie</w:t>
            </w:r>
          </w:p>
        </w:tc>
        <w:tc>
          <w:tcPr>
            <w:tcW w:w="1206" w:type="dxa"/>
          </w:tcPr>
          <w:p w14:paraId="4802CE47" w14:textId="77777777" w:rsidR="00005D91" w:rsidRPr="00C97535" w:rsidRDefault="00005D91" w:rsidP="00B61F57">
            <w:pPr>
              <w:jc w:val="center"/>
              <w:rPr>
                <w:rFonts w:cs="FreeSans"/>
                <w:b/>
                <w:bCs/>
                <w:sz w:val="20"/>
                <w:szCs w:val="20"/>
              </w:rPr>
            </w:pPr>
            <w:r w:rsidRPr="00C97535">
              <w:rPr>
                <w:rFonts w:cs="FreeSans"/>
                <w:b/>
                <w:bCs/>
                <w:sz w:val="20"/>
                <w:szCs w:val="20"/>
              </w:rPr>
              <w:t>Wachstum (schnell, langsam)</w:t>
            </w:r>
          </w:p>
        </w:tc>
        <w:tc>
          <w:tcPr>
            <w:tcW w:w="1494" w:type="dxa"/>
          </w:tcPr>
          <w:p w14:paraId="2EB04E63" w14:textId="77777777" w:rsidR="00005D91" w:rsidRPr="00C97535" w:rsidRDefault="00005D91" w:rsidP="00B61F57">
            <w:pPr>
              <w:jc w:val="center"/>
              <w:rPr>
                <w:rFonts w:cs="FreeSans"/>
                <w:b/>
                <w:bCs/>
                <w:sz w:val="20"/>
                <w:szCs w:val="20"/>
              </w:rPr>
            </w:pPr>
            <w:r w:rsidRPr="00C97535">
              <w:rPr>
                <w:rFonts w:cs="FreeSans"/>
                <w:b/>
                <w:bCs/>
                <w:sz w:val="20"/>
                <w:szCs w:val="20"/>
              </w:rPr>
              <w:t>Blühzeit-punkt</w:t>
            </w:r>
          </w:p>
        </w:tc>
        <w:tc>
          <w:tcPr>
            <w:tcW w:w="1053" w:type="dxa"/>
          </w:tcPr>
          <w:p w14:paraId="3CBC0894" w14:textId="77777777" w:rsidR="00005D91" w:rsidRPr="00C97535" w:rsidRDefault="00005D91" w:rsidP="00B61F57">
            <w:pPr>
              <w:jc w:val="center"/>
              <w:rPr>
                <w:rFonts w:cs="FreeSans"/>
                <w:b/>
                <w:bCs/>
                <w:sz w:val="20"/>
                <w:szCs w:val="20"/>
              </w:rPr>
            </w:pPr>
            <w:r w:rsidRPr="00C97535">
              <w:rPr>
                <w:rFonts w:cs="FreeSans"/>
                <w:b/>
                <w:bCs/>
                <w:sz w:val="20"/>
                <w:szCs w:val="20"/>
              </w:rPr>
              <w:t>Frucht-farbe</w:t>
            </w:r>
          </w:p>
        </w:tc>
        <w:tc>
          <w:tcPr>
            <w:tcW w:w="1110" w:type="dxa"/>
          </w:tcPr>
          <w:p w14:paraId="14A1DCBA" w14:textId="77777777" w:rsidR="00005D91" w:rsidRPr="00C97535" w:rsidRDefault="00005D91" w:rsidP="00B61F57">
            <w:pPr>
              <w:jc w:val="center"/>
              <w:rPr>
                <w:rFonts w:cs="FreeSans"/>
                <w:b/>
                <w:bCs/>
                <w:sz w:val="20"/>
                <w:szCs w:val="20"/>
              </w:rPr>
            </w:pPr>
            <w:r w:rsidRPr="00C97535">
              <w:rPr>
                <w:rFonts w:cs="FreeSans"/>
                <w:b/>
                <w:bCs/>
                <w:sz w:val="20"/>
                <w:szCs w:val="20"/>
              </w:rPr>
              <w:t>Herbst-färbung</w:t>
            </w:r>
          </w:p>
        </w:tc>
        <w:tc>
          <w:tcPr>
            <w:tcW w:w="1031" w:type="dxa"/>
          </w:tcPr>
          <w:p w14:paraId="209D7F93" w14:textId="77777777" w:rsidR="00005D91" w:rsidRPr="00C97535" w:rsidRDefault="00005D91" w:rsidP="00B61F57">
            <w:pPr>
              <w:jc w:val="center"/>
              <w:rPr>
                <w:rFonts w:cs="FreeSans"/>
                <w:b/>
                <w:bCs/>
                <w:sz w:val="20"/>
                <w:szCs w:val="20"/>
              </w:rPr>
            </w:pPr>
            <w:r w:rsidRPr="00C97535">
              <w:rPr>
                <w:rFonts w:cs="FreeSans"/>
                <w:b/>
                <w:bCs/>
                <w:sz w:val="20"/>
                <w:szCs w:val="20"/>
              </w:rPr>
              <w:t>Heckentyp</w:t>
            </w:r>
          </w:p>
        </w:tc>
      </w:tr>
      <w:tr w:rsidR="00005D91" w:rsidRPr="00C97535" w14:paraId="37224D4F" w14:textId="77777777" w:rsidTr="004C4505">
        <w:trPr>
          <w:trHeight w:val="1134"/>
        </w:trPr>
        <w:tc>
          <w:tcPr>
            <w:tcW w:w="3062" w:type="dxa"/>
          </w:tcPr>
          <w:p w14:paraId="422A0E88" w14:textId="77777777" w:rsidR="00005D91" w:rsidRPr="00C97535" w:rsidRDefault="00005D91" w:rsidP="00B61F57">
            <w:pPr>
              <w:rPr>
                <w:rFonts w:cs="FreeSans"/>
                <w:sz w:val="20"/>
                <w:szCs w:val="20"/>
              </w:rPr>
            </w:pPr>
            <w:r w:rsidRPr="00C97535">
              <w:rPr>
                <w:rFonts w:cs="FreeSans"/>
                <w:sz w:val="20"/>
                <w:szCs w:val="20"/>
              </w:rPr>
              <w:t>Schlehe</w:t>
            </w:r>
          </w:p>
        </w:tc>
        <w:tc>
          <w:tcPr>
            <w:tcW w:w="3798" w:type="dxa"/>
          </w:tcPr>
          <w:p w14:paraId="627C4841" w14:textId="77777777" w:rsidR="00005D91" w:rsidRPr="00C97535" w:rsidRDefault="00005D91" w:rsidP="00B61F57">
            <w:pPr>
              <w:rPr>
                <w:rFonts w:cs="FreeSans"/>
                <w:sz w:val="20"/>
                <w:szCs w:val="20"/>
              </w:rPr>
            </w:pPr>
            <w:r w:rsidRPr="00C97535">
              <w:rPr>
                <w:rFonts w:cs="FreeSans"/>
                <w:sz w:val="20"/>
                <w:szCs w:val="20"/>
              </w:rPr>
              <w:t xml:space="preserve">Prunus </w:t>
            </w:r>
            <w:proofErr w:type="spellStart"/>
            <w:r w:rsidRPr="00C97535">
              <w:rPr>
                <w:rFonts w:cs="FreeSans"/>
                <w:sz w:val="20"/>
                <w:szCs w:val="20"/>
              </w:rPr>
              <w:t>spinosa</w:t>
            </w:r>
            <w:proofErr w:type="spellEnd"/>
          </w:p>
        </w:tc>
        <w:tc>
          <w:tcPr>
            <w:tcW w:w="1534" w:type="dxa"/>
          </w:tcPr>
          <w:p w14:paraId="54ECBF14" w14:textId="77777777" w:rsidR="00005D91" w:rsidRPr="00C97535" w:rsidRDefault="00005D91" w:rsidP="00B61F57">
            <w:pPr>
              <w:rPr>
                <w:rFonts w:cs="FreeSans"/>
                <w:sz w:val="20"/>
                <w:szCs w:val="20"/>
              </w:rPr>
            </w:pPr>
            <w:r w:rsidRPr="00C97535">
              <w:rPr>
                <w:rFonts w:cs="FreeSans"/>
                <w:sz w:val="20"/>
                <w:szCs w:val="20"/>
              </w:rPr>
              <w:t>Vogellebensraum, Vogelnährgehölz,</w:t>
            </w:r>
          </w:p>
          <w:p w14:paraId="196B3776" w14:textId="77777777" w:rsidR="00005D91" w:rsidRPr="00C97535" w:rsidRDefault="00005D91" w:rsidP="00B61F57">
            <w:pPr>
              <w:rPr>
                <w:rFonts w:cs="FreeSans"/>
                <w:sz w:val="20"/>
                <w:szCs w:val="20"/>
              </w:rPr>
            </w:pPr>
            <w:r w:rsidRPr="00C97535">
              <w:rPr>
                <w:rFonts w:cs="FreeSans"/>
                <w:sz w:val="20"/>
                <w:szCs w:val="20"/>
              </w:rPr>
              <w:t>Bienenweide</w:t>
            </w:r>
          </w:p>
        </w:tc>
        <w:tc>
          <w:tcPr>
            <w:tcW w:w="1206" w:type="dxa"/>
          </w:tcPr>
          <w:p w14:paraId="413B7180" w14:textId="77777777" w:rsidR="00005D91" w:rsidRPr="00C97535" w:rsidRDefault="00005D91" w:rsidP="00B61F57">
            <w:pPr>
              <w:rPr>
                <w:rFonts w:cs="FreeSans"/>
                <w:sz w:val="20"/>
                <w:szCs w:val="20"/>
              </w:rPr>
            </w:pPr>
            <w:r w:rsidRPr="00C97535">
              <w:rPr>
                <w:rFonts w:cs="FreeSans"/>
                <w:sz w:val="20"/>
                <w:szCs w:val="20"/>
              </w:rPr>
              <w:t>schnell</w:t>
            </w:r>
          </w:p>
        </w:tc>
        <w:tc>
          <w:tcPr>
            <w:tcW w:w="1494" w:type="dxa"/>
          </w:tcPr>
          <w:p w14:paraId="207E07DB" w14:textId="77777777" w:rsidR="00005D91" w:rsidRPr="00C97535" w:rsidRDefault="00005D91" w:rsidP="00B61F57">
            <w:pPr>
              <w:rPr>
                <w:rFonts w:cs="FreeSans"/>
                <w:sz w:val="20"/>
                <w:szCs w:val="20"/>
              </w:rPr>
            </w:pPr>
            <w:r w:rsidRPr="00C97535">
              <w:rPr>
                <w:rFonts w:cs="FreeSans"/>
                <w:sz w:val="20"/>
                <w:szCs w:val="20"/>
              </w:rPr>
              <w:t>März bis April</w:t>
            </w:r>
          </w:p>
        </w:tc>
        <w:tc>
          <w:tcPr>
            <w:tcW w:w="1053" w:type="dxa"/>
          </w:tcPr>
          <w:p w14:paraId="1E00138F" w14:textId="77777777" w:rsidR="00005D91" w:rsidRPr="00C97535" w:rsidRDefault="00005D91" w:rsidP="00B61F57">
            <w:pPr>
              <w:rPr>
                <w:rFonts w:cs="FreeSans"/>
                <w:sz w:val="20"/>
                <w:szCs w:val="20"/>
              </w:rPr>
            </w:pPr>
            <w:r w:rsidRPr="00C97535">
              <w:rPr>
                <w:rFonts w:cs="FreeSans"/>
                <w:sz w:val="20"/>
                <w:szCs w:val="20"/>
              </w:rPr>
              <w:t>schwarzblau</w:t>
            </w:r>
          </w:p>
        </w:tc>
        <w:tc>
          <w:tcPr>
            <w:tcW w:w="1110" w:type="dxa"/>
          </w:tcPr>
          <w:p w14:paraId="03FB14DE" w14:textId="77777777" w:rsidR="00005D91" w:rsidRPr="00C97535" w:rsidRDefault="00005D91" w:rsidP="00B61F57">
            <w:pPr>
              <w:rPr>
                <w:rFonts w:cs="FreeSans"/>
                <w:sz w:val="20"/>
                <w:szCs w:val="20"/>
              </w:rPr>
            </w:pPr>
            <w:r w:rsidRPr="00C97535">
              <w:rPr>
                <w:rFonts w:cs="FreeSans"/>
                <w:sz w:val="20"/>
                <w:szCs w:val="20"/>
              </w:rPr>
              <w:t>fahlgelb</w:t>
            </w:r>
          </w:p>
        </w:tc>
        <w:tc>
          <w:tcPr>
            <w:tcW w:w="1031" w:type="dxa"/>
          </w:tcPr>
          <w:p w14:paraId="525C39CD" w14:textId="77777777" w:rsidR="00005D91" w:rsidRPr="00C97535" w:rsidRDefault="00005D91" w:rsidP="00B61F57">
            <w:pPr>
              <w:rPr>
                <w:rFonts w:cs="FreeSans"/>
                <w:sz w:val="20"/>
                <w:szCs w:val="20"/>
              </w:rPr>
            </w:pPr>
            <w:r w:rsidRPr="00C97535">
              <w:rPr>
                <w:rFonts w:cs="FreeSans"/>
                <w:sz w:val="20"/>
                <w:szCs w:val="20"/>
              </w:rPr>
              <w:t>freiwachsende Hecke</w:t>
            </w:r>
          </w:p>
        </w:tc>
      </w:tr>
      <w:tr w:rsidR="00005D91" w:rsidRPr="00C97535" w14:paraId="7398F6A9" w14:textId="77777777" w:rsidTr="004C4505">
        <w:trPr>
          <w:trHeight w:val="1134"/>
        </w:trPr>
        <w:tc>
          <w:tcPr>
            <w:tcW w:w="3062" w:type="dxa"/>
          </w:tcPr>
          <w:p w14:paraId="39FC8F64" w14:textId="77777777" w:rsidR="00005D91" w:rsidRPr="00C97535" w:rsidRDefault="00005D91" w:rsidP="00B61F57">
            <w:pPr>
              <w:rPr>
                <w:rFonts w:cs="FreeSans"/>
                <w:sz w:val="20"/>
                <w:szCs w:val="20"/>
              </w:rPr>
            </w:pPr>
          </w:p>
        </w:tc>
        <w:tc>
          <w:tcPr>
            <w:tcW w:w="3798" w:type="dxa"/>
          </w:tcPr>
          <w:p w14:paraId="2915B1F1" w14:textId="77777777" w:rsidR="00005D91" w:rsidRPr="00C97535" w:rsidRDefault="00005D91" w:rsidP="00B61F57">
            <w:pPr>
              <w:rPr>
                <w:rFonts w:cs="FreeSans"/>
                <w:sz w:val="20"/>
                <w:szCs w:val="20"/>
              </w:rPr>
            </w:pPr>
          </w:p>
        </w:tc>
        <w:tc>
          <w:tcPr>
            <w:tcW w:w="1534" w:type="dxa"/>
          </w:tcPr>
          <w:p w14:paraId="40583062" w14:textId="77777777" w:rsidR="00005D91" w:rsidRPr="00C97535" w:rsidRDefault="00005D91" w:rsidP="00B61F57">
            <w:pPr>
              <w:rPr>
                <w:rFonts w:cs="FreeSans"/>
                <w:sz w:val="20"/>
                <w:szCs w:val="20"/>
              </w:rPr>
            </w:pPr>
          </w:p>
        </w:tc>
        <w:tc>
          <w:tcPr>
            <w:tcW w:w="1206" w:type="dxa"/>
          </w:tcPr>
          <w:p w14:paraId="12450488" w14:textId="77777777" w:rsidR="00005D91" w:rsidRPr="00C97535" w:rsidRDefault="00005D91" w:rsidP="00B61F57">
            <w:pPr>
              <w:rPr>
                <w:rFonts w:cs="FreeSans"/>
                <w:sz w:val="20"/>
                <w:szCs w:val="20"/>
              </w:rPr>
            </w:pPr>
          </w:p>
        </w:tc>
        <w:tc>
          <w:tcPr>
            <w:tcW w:w="1494" w:type="dxa"/>
          </w:tcPr>
          <w:p w14:paraId="7CCBA294" w14:textId="77777777" w:rsidR="00005D91" w:rsidRPr="00C97535" w:rsidRDefault="00005D91" w:rsidP="00B61F57">
            <w:pPr>
              <w:rPr>
                <w:rFonts w:cs="FreeSans"/>
                <w:sz w:val="20"/>
                <w:szCs w:val="20"/>
              </w:rPr>
            </w:pPr>
          </w:p>
        </w:tc>
        <w:tc>
          <w:tcPr>
            <w:tcW w:w="1053" w:type="dxa"/>
          </w:tcPr>
          <w:p w14:paraId="2B290B6B" w14:textId="77777777" w:rsidR="00005D91" w:rsidRPr="00C97535" w:rsidRDefault="00005D91" w:rsidP="00B61F57">
            <w:pPr>
              <w:rPr>
                <w:rFonts w:cs="FreeSans"/>
                <w:sz w:val="20"/>
                <w:szCs w:val="20"/>
              </w:rPr>
            </w:pPr>
          </w:p>
        </w:tc>
        <w:tc>
          <w:tcPr>
            <w:tcW w:w="1110" w:type="dxa"/>
          </w:tcPr>
          <w:p w14:paraId="60A7C0E4" w14:textId="77777777" w:rsidR="00005D91" w:rsidRPr="00C97535" w:rsidRDefault="00005D91" w:rsidP="00B61F57">
            <w:pPr>
              <w:rPr>
                <w:rFonts w:cs="FreeSans"/>
                <w:sz w:val="20"/>
                <w:szCs w:val="20"/>
              </w:rPr>
            </w:pPr>
          </w:p>
        </w:tc>
        <w:tc>
          <w:tcPr>
            <w:tcW w:w="1031" w:type="dxa"/>
          </w:tcPr>
          <w:p w14:paraId="1E9FCD70" w14:textId="77777777" w:rsidR="00005D91" w:rsidRPr="00C97535" w:rsidRDefault="00005D91" w:rsidP="00B61F57">
            <w:pPr>
              <w:rPr>
                <w:rFonts w:cs="FreeSans"/>
                <w:sz w:val="20"/>
                <w:szCs w:val="20"/>
              </w:rPr>
            </w:pPr>
          </w:p>
        </w:tc>
      </w:tr>
      <w:tr w:rsidR="00005D91" w:rsidRPr="00C97535" w14:paraId="16F84D8A" w14:textId="77777777" w:rsidTr="004C4505">
        <w:trPr>
          <w:trHeight w:val="1134"/>
        </w:trPr>
        <w:tc>
          <w:tcPr>
            <w:tcW w:w="3062" w:type="dxa"/>
          </w:tcPr>
          <w:p w14:paraId="4E3B9B58" w14:textId="77777777" w:rsidR="00005D91" w:rsidRPr="00C97535" w:rsidRDefault="00005D91" w:rsidP="00B61F57">
            <w:pPr>
              <w:rPr>
                <w:rFonts w:cs="FreeSans"/>
                <w:sz w:val="20"/>
                <w:szCs w:val="20"/>
              </w:rPr>
            </w:pPr>
          </w:p>
        </w:tc>
        <w:tc>
          <w:tcPr>
            <w:tcW w:w="3798" w:type="dxa"/>
          </w:tcPr>
          <w:p w14:paraId="5FC352D0" w14:textId="77777777" w:rsidR="00005D91" w:rsidRPr="00C97535" w:rsidRDefault="00005D91" w:rsidP="00B61F57">
            <w:pPr>
              <w:rPr>
                <w:rFonts w:cs="FreeSans"/>
                <w:sz w:val="20"/>
                <w:szCs w:val="20"/>
              </w:rPr>
            </w:pPr>
          </w:p>
        </w:tc>
        <w:tc>
          <w:tcPr>
            <w:tcW w:w="1534" w:type="dxa"/>
          </w:tcPr>
          <w:p w14:paraId="634CD937" w14:textId="77777777" w:rsidR="00005D91" w:rsidRPr="00C97535" w:rsidRDefault="00005D91" w:rsidP="00B61F57">
            <w:pPr>
              <w:rPr>
                <w:rFonts w:cs="FreeSans"/>
                <w:sz w:val="20"/>
                <w:szCs w:val="20"/>
              </w:rPr>
            </w:pPr>
          </w:p>
        </w:tc>
        <w:tc>
          <w:tcPr>
            <w:tcW w:w="1206" w:type="dxa"/>
          </w:tcPr>
          <w:p w14:paraId="16360327" w14:textId="77777777" w:rsidR="00005D91" w:rsidRPr="00C97535" w:rsidRDefault="00005D91" w:rsidP="00B61F57">
            <w:pPr>
              <w:rPr>
                <w:rFonts w:cs="FreeSans"/>
                <w:sz w:val="20"/>
                <w:szCs w:val="20"/>
              </w:rPr>
            </w:pPr>
          </w:p>
        </w:tc>
        <w:tc>
          <w:tcPr>
            <w:tcW w:w="1494" w:type="dxa"/>
          </w:tcPr>
          <w:p w14:paraId="31239F6C" w14:textId="77777777" w:rsidR="00005D91" w:rsidRPr="00C97535" w:rsidRDefault="00005D91" w:rsidP="00B61F57">
            <w:pPr>
              <w:rPr>
                <w:rFonts w:cs="FreeSans"/>
                <w:sz w:val="20"/>
                <w:szCs w:val="20"/>
              </w:rPr>
            </w:pPr>
          </w:p>
        </w:tc>
        <w:tc>
          <w:tcPr>
            <w:tcW w:w="1053" w:type="dxa"/>
          </w:tcPr>
          <w:p w14:paraId="3EA7CB2D" w14:textId="77777777" w:rsidR="00005D91" w:rsidRPr="00C97535" w:rsidRDefault="00005D91" w:rsidP="00B61F57">
            <w:pPr>
              <w:rPr>
                <w:rFonts w:cs="FreeSans"/>
                <w:sz w:val="20"/>
                <w:szCs w:val="20"/>
              </w:rPr>
            </w:pPr>
          </w:p>
        </w:tc>
        <w:tc>
          <w:tcPr>
            <w:tcW w:w="1110" w:type="dxa"/>
          </w:tcPr>
          <w:p w14:paraId="462A4820" w14:textId="77777777" w:rsidR="00005D91" w:rsidRPr="00C97535" w:rsidRDefault="00005D91" w:rsidP="00B61F57">
            <w:pPr>
              <w:rPr>
                <w:rFonts w:cs="FreeSans"/>
                <w:sz w:val="20"/>
                <w:szCs w:val="20"/>
              </w:rPr>
            </w:pPr>
          </w:p>
        </w:tc>
        <w:tc>
          <w:tcPr>
            <w:tcW w:w="1031" w:type="dxa"/>
          </w:tcPr>
          <w:p w14:paraId="5F1DD81A" w14:textId="77777777" w:rsidR="00005D91" w:rsidRPr="00C97535" w:rsidRDefault="00005D91" w:rsidP="00B61F57">
            <w:pPr>
              <w:rPr>
                <w:rFonts w:cs="FreeSans"/>
                <w:sz w:val="20"/>
                <w:szCs w:val="20"/>
              </w:rPr>
            </w:pPr>
          </w:p>
        </w:tc>
      </w:tr>
      <w:tr w:rsidR="00005D91" w:rsidRPr="00C97535" w14:paraId="7807E484" w14:textId="77777777" w:rsidTr="004C4505">
        <w:trPr>
          <w:trHeight w:val="1134"/>
        </w:trPr>
        <w:tc>
          <w:tcPr>
            <w:tcW w:w="3062" w:type="dxa"/>
          </w:tcPr>
          <w:p w14:paraId="4EC376C8" w14:textId="77777777" w:rsidR="00005D91" w:rsidRPr="00C97535" w:rsidRDefault="00005D91" w:rsidP="00B61F57">
            <w:pPr>
              <w:rPr>
                <w:rFonts w:cs="FreeSans"/>
                <w:sz w:val="20"/>
                <w:szCs w:val="20"/>
              </w:rPr>
            </w:pPr>
          </w:p>
        </w:tc>
        <w:tc>
          <w:tcPr>
            <w:tcW w:w="3798" w:type="dxa"/>
          </w:tcPr>
          <w:p w14:paraId="3BB0B3B8" w14:textId="77777777" w:rsidR="00005D91" w:rsidRPr="00C97535" w:rsidRDefault="00005D91" w:rsidP="00B61F57">
            <w:pPr>
              <w:rPr>
                <w:rFonts w:cs="FreeSans"/>
                <w:sz w:val="20"/>
                <w:szCs w:val="20"/>
              </w:rPr>
            </w:pPr>
          </w:p>
        </w:tc>
        <w:tc>
          <w:tcPr>
            <w:tcW w:w="1534" w:type="dxa"/>
          </w:tcPr>
          <w:p w14:paraId="04EB6440" w14:textId="77777777" w:rsidR="00005D91" w:rsidRPr="00C97535" w:rsidRDefault="00005D91" w:rsidP="00B61F57">
            <w:pPr>
              <w:rPr>
                <w:rFonts w:cs="FreeSans"/>
                <w:sz w:val="20"/>
                <w:szCs w:val="20"/>
              </w:rPr>
            </w:pPr>
          </w:p>
        </w:tc>
        <w:tc>
          <w:tcPr>
            <w:tcW w:w="1206" w:type="dxa"/>
          </w:tcPr>
          <w:p w14:paraId="5571ACE3" w14:textId="77777777" w:rsidR="00005D91" w:rsidRPr="00C97535" w:rsidRDefault="00005D91" w:rsidP="00B61F57">
            <w:pPr>
              <w:rPr>
                <w:rFonts w:cs="FreeSans"/>
                <w:sz w:val="20"/>
                <w:szCs w:val="20"/>
              </w:rPr>
            </w:pPr>
          </w:p>
        </w:tc>
        <w:tc>
          <w:tcPr>
            <w:tcW w:w="1494" w:type="dxa"/>
          </w:tcPr>
          <w:p w14:paraId="05025ECE" w14:textId="77777777" w:rsidR="00005D91" w:rsidRPr="00C97535" w:rsidRDefault="00005D91" w:rsidP="00B61F57">
            <w:pPr>
              <w:rPr>
                <w:rFonts w:cs="FreeSans"/>
                <w:sz w:val="20"/>
                <w:szCs w:val="20"/>
              </w:rPr>
            </w:pPr>
          </w:p>
        </w:tc>
        <w:tc>
          <w:tcPr>
            <w:tcW w:w="1053" w:type="dxa"/>
          </w:tcPr>
          <w:p w14:paraId="46FBAC40" w14:textId="77777777" w:rsidR="00005D91" w:rsidRPr="00C97535" w:rsidRDefault="00005D91" w:rsidP="00B61F57">
            <w:pPr>
              <w:rPr>
                <w:rFonts w:cs="FreeSans"/>
                <w:sz w:val="20"/>
                <w:szCs w:val="20"/>
              </w:rPr>
            </w:pPr>
          </w:p>
        </w:tc>
        <w:tc>
          <w:tcPr>
            <w:tcW w:w="1110" w:type="dxa"/>
          </w:tcPr>
          <w:p w14:paraId="400BDB8E" w14:textId="77777777" w:rsidR="00005D91" w:rsidRPr="00C97535" w:rsidRDefault="00005D91" w:rsidP="00B61F57">
            <w:pPr>
              <w:rPr>
                <w:rFonts w:cs="FreeSans"/>
                <w:sz w:val="20"/>
                <w:szCs w:val="20"/>
              </w:rPr>
            </w:pPr>
          </w:p>
        </w:tc>
        <w:tc>
          <w:tcPr>
            <w:tcW w:w="1031" w:type="dxa"/>
          </w:tcPr>
          <w:p w14:paraId="21F2BB4B" w14:textId="77777777" w:rsidR="00005D91" w:rsidRPr="00C97535" w:rsidRDefault="00005D91" w:rsidP="00B61F57">
            <w:pPr>
              <w:rPr>
                <w:rFonts w:cs="FreeSans"/>
                <w:sz w:val="20"/>
                <w:szCs w:val="20"/>
              </w:rPr>
            </w:pPr>
          </w:p>
        </w:tc>
      </w:tr>
    </w:tbl>
    <w:p w14:paraId="65E8444C" w14:textId="77777777" w:rsidR="00510A4A" w:rsidRPr="00C97535" w:rsidRDefault="00510A4A" w:rsidP="004C4505">
      <w:pPr>
        <w:spacing w:before="0" w:after="0" w:line="240" w:lineRule="auto"/>
        <w:rPr>
          <w:rFonts w:cs="FreeSans"/>
          <w:szCs w:val="20"/>
        </w:rPr>
        <w:sectPr w:rsidR="00510A4A" w:rsidRPr="00C97535" w:rsidSect="004C4505">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1418" w:right="1418" w:bottom="1418" w:left="851" w:header="454" w:footer="454" w:gutter="0"/>
          <w:cols w:space="708"/>
          <w:docGrid w:linePitch="360"/>
        </w:sectPr>
      </w:pPr>
    </w:p>
    <w:p w14:paraId="734CBEA9" w14:textId="243F843A" w:rsidR="00474CCF" w:rsidRDefault="00C97535" w:rsidP="00C97535">
      <w:pPr>
        <w:pStyle w:val="berschrift1"/>
        <w:numPr>
          <w:ilvl w:val="0"/>
          <w:numId w:val="14"/>
        </w:numPr>
      </w:pPr>
      <w:r>
        <w:lastRenderedPageBreak/>
        <w:t>Aufgabe – Einfriedung:</w:t>
      </w:r>
      <w:r w:rsidR="00474CCF">
        <w:t xml:space="preserve"> </w:t>
      </w:r>
      <w:r w:rsidR="004D2514">
        <w:t xml:space="preserve">Beschaffung </w:t>
      </w:r>
      <w:r w:rsidR="00474CCF">
        <w:t>(EDV)</w:t>
      </w:r>
    </w:p>
    <w:p w14:paraId="635460E0" w14:textId="54E260EC" w:rsidR="00C97535" w:rsidRPr="00C97535" w:rsidRDefault="00C97535" w:rsidP="00C97535">
      <w:pPr>
        <w:rPr>
          <w:rFonts w:cs="FreeSans"/>
          <w:b/>
          <w:bCs/>
          <w:szCs w:val="20"/>
        </w:rPr>
      </w:pPr>
    </w:p>
    <w:p w14:paraId="3715660A" w14:textId="7244EC3F" w:rsidR="00C97535" w:rsidRPr="00C97535" w:rsidRDefault="003C798B" w:rsidP="00C97535">
      <w:pPr>
        <w:rPr>
          <w:rFonts w:cs="FreeSans"/>
          <w:szCs w:val="20"/>
        </w:rPr>
      </w:pPr>
      <w:r>
        <w:rPr>
          <w:noProof/>
        </w:rPr>
        <w:drawing>
          <wp:anchor distT="0" distB="0" distL="114300" distR="114300" simplePos="0" relativeHeight="251759616" behindDoc="1" locked="0" layoutInCell="1" allowOverlap="1" wp14:anchorId="1319C91E" wp14:editId="592813B1">
            <wp:simplePos x="0" y="0"/>
            <wp:positionH relativeFrom="margin">
              <wp:align>right</wp:align>
            </wp:positionH>
            <wp:positionV relativeFrom="paragraph">
              <wp:posOffset>5715</wp:posOffset>
            </wp:positionV>
            <wp:extent cx="2703600" cy="1551600"/>
            <wp:effectExtent l="0" t="0" r="1905" b="0"/>
            <wp:wrapTight wrapText="bothSides">
              <wp:wrapPolygon edited="0">
                <wp:start x="0" y="0"/>
                <wp:lineTo x="0" y="21220"/>
                <wp:lineTo x="21463" y="21220"/>
                <wp:lineTo x="21463" y="0"/>
                <wp:lineTo x="0" y="0"/>
              </wp:wrapPolygon>
            </wp:wrapTight>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1514" t="25829" r="58960" b="23650"/>
                    <a:stretch/>
                  </pic:blipFill>
                  <pic:spPr bwMode="auto">
                    <a:xfrm>
                      <a:off x="0" y="0"/>
                      <a:ext cx="2703600" cy="15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535" w:rsidRPr="00C97535">
        <w:rPr>
          <w:rFonts w:cs="FreeSans"/>
          <w:szCs w:val="20"/>
        </w:rPr>
        <w:t xml:space="preserve">Der Garten von Herrn Maier ist zur Straße bereits mit einer Hecke eingefriedet worden. Die restlichen Seiten des Grundstücks sollen mit einem Holzzaun eingefriedet werden. </w:t>
      </w:r>
    </w:p>
    <w:p w14:paraId="6AEDD5A2" w14:textId="0228CCC9" w:rsidR="00C97535" w:rsidRPr="00C97535" w:rsidRDefault="00C97535" w:rsidP="00C97535">
      <w:pPr>
        <w:rPr>
          <w:rFonts w:cs="FreeSans"/>
          <w:szCs w:val="20"/>
        </w:rPr>
      </w:pPr>
      <w:r w:rsidRPr="00C97535">
        <w:rPr>
          <w:rFonts w:cs="FreeSans"/>
          <w:szCs w:val="20"/>
        </w:rPr>
        <w:t xml:space="preserve">Familie Maier kann erst entscheiden, ob die Maßnahme durchführbar ist, wenn wir zumindest eine Berechnung über die Materialkosten vorlegen können. </w:t>
      </w:r>
    </w:p>
    <w:p w14:paraId="708145D8" w14:textId="71883FF2" w:rsidR="00C97535" w:rsidRDefault="00C97535" w:rsidP="00C97535">
      <w:pPr>
        <w:rPr>
          <w:rFonts w:cs="FreeSans"/>
          <w:szCs w:val="20"/>
        </w:rPr>
      </w:pPr>
    </w:p>
    <w:p w14:paraId="130A0E2B" w14:textId="77777777" w:rsidR="003C798B" w:rsidRPr="00C97535" w:rsidRDefault="003C798B" w:rsidP="00C97535">
      <w:pPr>
        <w:rPr>
          <w:rFonts w:cs="FreeSans"/>
          <w:szCs w:val="20"/>
        </w:rPr>
      </w:pPr>
    </w:p>
    <w:p w14:paraId="7800000D" w14:textId="0BAD2BE2" w:rsidR="00C97535" w:rsidRPr="00C97535" w:rsidRDefault="00C97535" w:rsidP="00C97535">
      <w:pPr>
        <w:rPr>
          <w:rFonts w:cs="FreeSans"/>
          <w:bCs/>
          <w:szCs w:val="20"/>
          <w:u w:val="single"/>
        </w:rPr>
      </w:pPr>
      <w:r w:rsidRPr="00C97535">
        <w:rPr>
          <w:rFonts w:cs="FreeSans"/>
          <w:bCs/>
          <w:szCs w:val="20"/>
          <w:u w:val="single"/>
        </w:rPr>
        <w:t>Handlungsauftrag:</w:t>
      </w:r>
    </w:p>
    <w:p w14:paraId="330EF327" w14:textId="2DD12749" w:rsidR="00C97535" w:rsidRPr="00C97535" w:rsidRDefault="00C97535" w:rsidP="00C97535">
      <w:pPr>
        <w:pStyle w:val="Listenabsatz"/>
        <w:numPr>
          <w:ilvl w:val="0"/>
          <w:numId w:val="11"/>
        </w:numPr>
        <w:spacing w:after="160" w:line="259" w:lineRule="auto"/>
        <w:rPr>
          <w:rFonts w:ascii="FreeSans" w:hAnsi="FreeSans" w:cs="FreeSans"/>
          <w:sz w:val="20"/>
          <w:szCs w:val="20"/>
        </w:rPr>
      </w:pPr>
      <w:r w:rsidRPr="00C97535">
        <w:rPr>
          <w:rFonts w:ascii="FreeSans" w:hAnsi="FreeSans" w:cs="FreeSans"/>
          <w:sz w:val="20"/>
          <w:szCs w:val="20"/>
        </w:rPr>
        <w:t>Ermitteln Sie aus der Skizze die nötigen Werte für die Berechnung! (Hinweis: Das Grundstück hat eine Gesamtfläche von 600 m²</w:t>
      </w:r>
      <w:r>
        <w:rPr>
          <w:rFonts w:ascii="FreeSans" w:hAnsi="FreeSans" w:cs="FreeSans"/>
          <w:sz w:val="20"/>
          <w:szCs w:val="20"/>
        </w:rPr>
        <w:t>; 25 kg Beton pro Sack ergibt 13 l Frischbeton</w:t>
      </w:r>
      <w:r w:rsidRPr="00C97535">
        <w:rPr>
          <w:rFonts w:ascii="FreeSans" w:hAnsi="FreeSans" w:cs="FreeSans"/>
          <w:sz w:val="20"/>
          <w:szCs w:val="20"/>
        </w:rPr>
        <w:t>)</w:t>
      </w:r>
    </w:p>
    <w:p w14:paraId="5F92DF88" w14:textId="77777777" w:rsidR="00C97535" w:rsidRPr="00C97535" w:rsidRDefault="00C97535" w:rsidP="00C97535">
      <w:pPr>
        <w:pStyle w:val="Listenabsatz"/>
        <w:numPr>
          <w:ilvl w:val="0"/>
          <w:numId w:val="11"/>
        </w:numPr>
        <w:spacing w:after="160" w:line="259" w:lineRule="auto"/>
        <w:rPr>
          <w:rFonts w:ascii="FreeSans" w:hAnsi="FreeSans" w:cs="FreeSans"/>
          <w:sz w:val="20"/>
          <w:szCs w:val="20"/>
        </w:rPr>
      </w:pPr>
      <w:r w:rsidRPr="00C97535">
        <w:rPr>
          <w:rFonts w:ascii="FreeSans" w:hAnsi="FreeSans" w:cs="FreeSans"/>
          <w:sz w:val="20"/>
          <w:szCs w:val="20"/>
        </w:rPr>
        <w:t>Erstellen Sie eine Kostenaufstellung für die Erstellung des Zauns! (Exceltabelle, EDV-Raum)</w:t>
      </w:r>
    </w:p>
    <w:p w14:paraId="20963F5F" w14:textId="77777777" w:rsidR="00C97535" w:rsidRPr="00C97535" w:rsidRDefault="00C97535" w:rsidP="00C97535">
      <w:pPr>
        <w:pStyle w:val="Listenabsatz"/>
        <w:numPr>
          <w:ilvl w:val="1"/>
          <w:numId w:val="11"/>
        </w:numPr>
        <w:spacing w:after="160" w:line="259" w:lineRule="auto"/>
        <w:rPr>
          <w:rFonts w:ascii="FreeSans" w:hAnsi="FreeSans" w:cs="FreeSans"/>
          <w:sz w:val="20"/>
          <w:szCs w:val="20"/>
        </w:rPr>
      </w:pPr>
      <w:r w:rsidRPr="00C97535">
        <w:rPr>
          <w:rFonts w:ascii="FreeSans" w:hAnsi="FreeSans" w:cs="FreeSans"/>
          <w:sz w:val="20"/>
          <w:szCs w:val="20"/>
        </w:rPr>
        <w:t xml:space="preserve">Die Exceltabelle soll der Firma helfen zukünftige Zaunbau-Aufträge schneller und besser zu planen. </w:t>
      </w:r>
    </w:p>
    <w:p w14:paraId="5254FBA3" w14:textId="3F09E69E" w:rsidR="00803D60" w:rsidRPr="00C97535" w:rsidRDefault="00C97535" w:rsidP="00C97535">
      <w:pPr>
        <w:spacing w:line="240" w:lineRule="auto"/>
        <w:rPr>
          <w:rFonts w:cs="FreeSans"/>
          <w:b/>
          <w:bCs/>
          <w:szCs w:val="20"/>
        </w:rPr>
      </w:pPr>
      <w:r w:rsidRPr="00C97535">
        <w:rPr>
          <w:rFonts w:cs="FreeSans"/>
          <w:szCs w:val="20"/>
        </w:rPr>
        <w:t>Ziel ist es, dass der Meister beim Kundentermin nur noch die Laufmeter Zaun aufnehmen muss</w:t>
      </w:r>
    </w:p>
    <w:p w14:paraId="36F1AC98" w14:textId="79E123B2" w:rsidR="00803D60" w:rsidRDefault="00803D60" w:rsidP="00C97535">
      <w:pPr>
        <w:spacing w:after="160" w:line="259" w:lineRule="auto"/>
        <w:sectPr w:rsidR="00803D60">
          <w:pgSz w:w="11906" w:h="16838"/>
          <w:pgMar w:top="1417" w:right="1417" w:bottom="1134" w:left="1417" w:header="708" w:footer="708" w:gutter="0"/>
          <w:cols w:space="708"/>
          <w:docGrid w:linePitch="360"/>
        </w:sectPr>
      </w:pPr>
      <w:r>
        <w:t>.</w:t>
      </w:r>
    </w:p>
    <w:p w14:paraId="707706BA" w14:textId="5B4DA84B" w:rsidR="00803D60" w:rsidRDefault="004F0BBA" w:rsidP="00803D60">
      <w:pPr>
        <w:ind w:left="360"/>
      </w:pPr>
      <w:r>
        <w:rPr>
          <w:noProof/>
          <w:lang w:eastAsia="de-DE"/>
        </w:rPr>
        <w:lastRenderedPageBreak/>
        <mc:AlternateContent>
          <mc:Choice Requires="wps">
            <w:drawing>
              <wp:anchor distT="45720" distB="45720" distL="114300" distR="114300" simplePos="0" relativeHeight="251741184" behindDoc="0" locked="0" layoutInCell="1" allowOverlap="1" wp14:anchorId="1856ADF8" wp14:editId="5F710B8B">
                <wp:simplePos x="0" y="0"/>
                <wp:positionH relativeFrom="margin">
                  <wp:align>left</wp:align>
                </wp:positionH>
                <wp:positionV relativeFrom="paragraph">
                  <wp:posOffset>-196215</wp:posOffset>
                </wp:positionV>
                <wp:extent cx="6539345" cy="1404620"/>
                <wp:effectExtent l="0" t="0" r="0" b="0"/>
                <wp:wrapNone/>
                <wp:docPr id="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345" cy="1404620"/>
                        </a:xfrm>
                        <a:prstGeom prst="rect">
                          <a:avLst/>
                        </a:prstGeom>
                        <a:noFill/>
                        <a:ln w="9525">
                          <a:noFill/>
                          <a:miter lim="800000"/>
                          <a:headEnd/>
                          <a:tailEnd/>
                        </a:ln>
                      </wps:spPr>
                      <wps:txbx>
                        <w:txbxContent>
                          <w:p w14:paraId="4F1E91ED" w14:textId="77777777" w:rsidR="004B58C6" w:rsidRPr="00C97535" w:rsidRDefault="004B58C6" w:rsidP="00803D60">
                            <w:pPr>
                              <w:rPr>
                                <w:b/>
                                <w:bCs/>
                                <w:szCs w:val="20"/>
                              </w:rPr>
                            </w:pPr>
                            <w:r w:rsidRPr="00C97535">
                              <w:rPr>
                                <w:b/>
                                <w:bCs/>
                                <w:szCs w:val="20"/>
                              </w:rPr>
                              <w:t>Skizze des Gartens von Herrn Maier: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6ADF8" id="_x0000_s1099" type="#_x0000_t202" style="position:absolute;left:0;text-align:left;margin-left:0;margin-top:-15.45pt;width:514.9pt;height:110.6pt;z-index:251741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" filled="f" stroked="f">
                <v:textbox style="mso-fit-shape-to-text:t">
                  <w:txbxContent>
                    <w:p w14:paraId="4F1E91ED" w14:textId="77777777" w:rsidR="004B58C6" w:rsidRPr="00C97535" w:rsidRDefault="004B58C6" w:rsidP="00803D60">
                      <w:pPr>
                        <w:rPr>
                          <w:b/>
                          <w:bCs/>
                          <w:szCs w:val="20"/>
                        </w:rPr>
                      </w:pPr>
                      <w:r w:rsidRPr="00C97535">
                        <w:rPr>
                          <w:b/>
                          <w:bCs/>
                          <w:szCs w:val="20"/>
                        </w:rPr>
                        <w:t>Skizze des Gartens von Herrn Maier:</w:t>
                      </w:r>
                    </w:p>
                  </w:txbxContent>
                </v:textbox>
                <w10:wrap anchorx="margin"/>
              </v:shape>
            </w:pict>
          </mc:Fallback>
        </mc:AlternateContent>
      </w:r>
      <w:r w:rsidR="00803D60">
        <w:rPr>
          <w:noProof/>
          <w:lang w:eastAsia="de-DE"/>
        </w:rPr>
        <mc:AlternateContent>
          <mc:Choice Requires="wps">
            <w:drawing>
              <wp:anchor distT="0" distB="0" distL="114300" distR="114300" simplePos="0" relativeHeight="251748352" behindDoc="0" locked="0" layoutInCell="1" allowOverlap="1" wp14:anchorId="33E8E651" wp14:editId="4C04F87F">
                <wp:simplePos x="0" y="0"/>
                <wp:positionH relativeFrom="column">
                  <wp:posOffset>4607560</wp:posOffset>
                </wp:positionH>
                <wp:positionV relativeFrom="paragraph">
                  <wp:posOffset>1327150</wp:posOffset>
                </wp:positionV>
                <wp:extent cx="239078" cy="9708832"/>
                <wp:effectExtent l="8572" t="0" r="17463" b="17462"/>
                <wp:wrapNone/>
                <wp:docPr id="302" name="Rechteck 302"/>
                <wp:cNvGraphicFramePr/>
                <a:graphic xmlns:a="http://schemas.openxmlformats.org/drawingml/2006/main">
                  <a:graphicData uri="http://schemas.microsoft.com/office/word/2010/wordprocessingShape">
                    <wps:wsp>
                      <wps:cNvSpPr/>
                      <wps:spPr>
                        <a:xfrm rot="5400000">
                          <a:off x="0" y="0"/>
                          <a:ext cx="239078" cy="9708832"/>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63C30E" id="Rechteck 302" o:spid="_x0000_s1026" style="position:absolute;margin-left:362.8pt;margin-top:104.5pt;width:18.85pt;height:764.4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" fillcolor="#c0504d [3205]" strokecolor="#243f60 [1604]" strokeweight="2pt">
                <v:fill r:id="rId54" o:title="" color2="white [3212]" type="pattern"/>
              </v:rect>
            </w:pict>
          </mc:Fallback>
        </mc:AlternateContent>
      </w:r>
      <w:r w:rsidR="00803D60">
        <w:rPr>
          <w:noProof/>
          <w:lang w:eastAsia="de-DE"/>
        </w:rPr>
        <mc:AlternateContent>
          <mc:Choice Requires="wpg">
            <w:drawing>
              <wp:anchor distT="0" distB="0" distL="114300" distR="114300" simplePos="0" relativeHeight="251740160" behindDoc="0" locked="0" layoutInCell="1" allowOverlap="1" wp14:anchorId="2DE918CF" wp14:editId="062B3241">
                <wp:simplePos x="0" y="0"/>
                <wp:positionH relativeFrom="column">
                  <wp:posOffset>-224790</wp:posOffset>
                </wp:positionH>
                <wp:positionV relativeFrom="paragraph">
                  <wp:posOffset>-121285</wp:posOffset>
                </wp:positionV>
                <wp:extent cx="16534480" cy="818557"/>
                <wp:effectExtent l="38100" t="0" r="20320" b="38735"/>
                <wp:wrapNone/>
                <wp:docPr id="309" name="Gruppieren 309"/>
                <wp:cNvGraphicFramePr/>
                <a:graphic xmlns:a="http://schemas.openxmlformats.org/drawingml/2006/main">
                  <a:graphicData uri="http://schemas.microsoft.com/office/word/2010/wordprocessingGroup">
                    <wpg:wgp>
                      <wpg:cNvGrpSpPr/>
                      <wpg:grpSpPr>
                        <a:xfrm>
                          <a:off x="0" y="0"/>
                          <a:ext cx="16534480" cy="818557"/>
                          <a:chOff x="0" y="0"/>
                          <a:chExt cx="14921345" cy="706640"/>
                        </a:xfrm>
                      </wpg:grpSpPr>
                      <wpg:grpSp>
                        <wpg:cNvPr id="310" name="Gruppieren 310"/>
                        <wpg:cNvGrpSpPr/>
                        <wpg:grpSpPr>
                          <a:xfrm>
                            <a:off x="0" y="0"/>
                            <a:ext cx="8305800" cy="387927"/>
                            <a:chOff x="0" y="0"/>
                            <a:chExt cx="8305800" cy="387927"/>
                          </a:xfrm>
                        </wpg:grpSpPr>
                        <wps:wsp>
                          <wps:cNvPr id="311" name="Gerade Verbindung mit Pfeil 311"/>
                          <wps:cNvCnPr/>
                          <wps:spPr>
                            <a:xfrm>
                              <a:off x="3464" y="221672"/>
                              <a:ext cx="8289371"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2" name="Gerader Verbinder 312"/>
                          <wps:cNvCnPr/>
                          <wps:spPr>
                            <a:xfrm>
                              <a:off x="0" y="62345"/>
                              <a:ext cx="0" cy="325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3" name="Gerader Verbinder 313"/>
                          <wps:cNvCnPr/>
                          <wps:spPr>
                            <a:xfrm>
                              <a:off x="8305800" y="62345"/>
                              <a:ext cx="0" cy="325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4" name="Textfeld 2"/>
                          <wps:cNvSpPr txBox="1">
                            <a:spLocks noChangeArrowheads="1"/>
                          </wps:cNvSpPr>
                          <wps:spPr bwMode="auto">
                            <a:xfrm>
                              <a:off x="3754582" y="0"/>
                              <a:ext cx="803275" cy="386080"/>
                            </a:xfrm>
                            <a:prstGeom prst="rect">
                              <a:avLst/>
                            </a:prstGeom>
                            <a:noFill/>
                            <a:ln w="9525">
                              <a:noFill/>
                              <a:miter lim="800000"/>
                              <a:headEnd/>
                              <a:tailEnd/>
                            </a:ln>
                          </wps:spPr>
                          <wps:txbx>
                            <w:txbxContent>
                              <w:p w14:paraId="365BFC5A" w14:textId="77777777" w:rsidR="004B58C6" w:rsidRDefault="004B58C6" w:rsidP="00803D60">
                                <w:r>
                                  <w:t>20 Meter</w:t>
                                </w:r>
                              </w:p>
                            </w:txbxContent>
                          </wps:txbx>
                          <wps:bodyPr rot="0" vert="horz" wrap="square" lIns="91440" tIns="45720" rIns="91440" bIns="45720" anchor="t" anchorCtr="0">
                            <a:noAutofit/>
                          </wps:bodyPr>
                        </wps:wsp>
                      </wpg:grpSp>
                      <wps:wsp>
                        <wps:cNvPr id="315" name="Gerader Verbinder 315"/>
                        <wps:cNvCnPr/>
                        <wps:spPr>
                          <a:xfrm>
                            <a:off x="11589327" y="381890"/>
                            <a:ext cx="0" cy="3247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6" name="Gerader Verbinder 316"/>
                        <wps:cNvCnPr/>
                        <wps:spPr>
                          <a:xfrm>
                            <a:off x="14921345" y="540810"/>
                            <a:ext cx="0" cy="1658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E918CF" id="Gruppieren 309" o:spid="_x0000_s1100" style="position:absolute;left:0;text-align:left;margin-left:-17.7pt;margin-top:-9.55pt;width:1301.95pt;height:64.45pt;z-index:251740160" coordsize="149213,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">
                <v:group id="Gruppieren 310" o:spid="_x0000_s1101" style="position:absolute;width:83058;height:3879" coordsize="83058,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Gerade Verbindung mit Pfeil 311" o:spid="_x0000_s1102" type="#_x0000_t32" style="position:absolute;left:34;top:2216;width:82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" strokecolor="#4579b8 [3044]" strokeweight="1pt">
                    <v:stroke startarrow="block" endarrow="block"/>
                  </v:shape>
                  <v:line id="Gerader Verbinder 312" o:spid="_x0000_s1103" style="position:absolute;visibility:visible;mso-wrap-style:square" from="0,623"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" strokecolor="#4579b8 [3044]" strokeweight="1pt"/>
                  <v:line id="Gerader Verbinder 313" o:spid="_x0000_s1104" style="position:absolute;visibility:visible;mso-wrap-style:square" from="83058,623" to="83058,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" strokecolor="#4579b8 [3044]" strokeweight="1pt"/>
                  <v:shape id="_x0000_s1105" type="#_x0000_t202" style="position:absolute;left:37545;width:803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65BFC5A" w14:textId="77777777" w:rsidR="004B58C6" w:rsidRDefault="004B58C6" w:rsidP="00803D60">
                          <w:r>
                            <w:t>20 Meter</w:t>
                          </w:r>
                        </w:p>
                      </w:txbxContent>
                    </v:textbox>
                  </v:shape>
                </v:group>
                <v:line id="Gerader Verbinder 315" o:spid="_x0000_s1106" style="position:absolute;visibility:visible;mso-wrap-style:square" from="115893,3818" to="115893,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" strokecolor="#4579b8 [3044]" strokeweight="1pt"/>
                <v:line id="Gerader Verbinder 316" o:spid="_x0000_s1107" style="position:absolute;visibility:visible;mso-wrap-style:square" from="149213,5408" to="149213,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" strokecolor="#4579b8 [3044]" strokeweight="1pt"/>
              </v:group>
            </w:pict>
          </mc:Fallback>
        </mc:AlternateContent>
      </w:r>
      <w:r w:rsidR="00803D60">
        <w:rPr>
          <w:noProof/>
          <w:lang w:eastAsia="de-DE"/>
        </w:rPr>
        <mc:AlternateContent>
          <mc:Choice Requires="wps">
            <w:drawing>
              <wp:anchor distT="0" distB="0" distL="114300" distR="114300" simplePos="0" relativeHeight="251744256" behindDoc="0" locked="0" layoutInCell="1" allowOverlap="1" wp14:anchorId="03CF1A9B" wp14:editId="602C7610">
                <wp:simplePos x="0" y="0"/>
                <wp:positionH relativeFrom="column">
                  <wp:posOffset>109643</wp:posOffset>
                </wp:positionH>
                <wp:positionV relativeFrom="paragraph">
                  <wp:posOffset>4358005</wp:posOffset>
                </wp:positionV>
                <wp:extent cx="905934" cy="364067"/>
                <wp:effectExtent l="0" t="0" r="27940" b="17145"/>
                <wp:wrapNone/>
                <wp:docPr id="317" name="Rechteck 317"/>
                <wp:cNvGraphicFramePr/>
                <a:graphic xmlns:a="http://schemas.openxmlformats.org/drawingml/2006/main">
                  <a:graphicData uri="http://schemas.microsoft.com/office/word/2010/wordprocessingShape">
                    <wps:wsp>
                      <wps:cNvSpPr/>
                      <wps:spPr>
                        <a:xfrm>
                          <a:off x="0" y="0"/>
                          <a:ext cx="905934" cy="3640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ECE396" w14:textId="77777777" w:rsidR="004B58C6" w:rsidRDefault="004B58C6" w:rsidP="00803D6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F1A9B" id="Rechteck 317" o:spid="_x0000_s1108" style="position:absolute;left:0;text-align:left;margin-left:8.65pt;margin-top:343.15pt;width:71.35pt;height:28.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" fillcolor="#4f81bd [3204]" strokecolor="#243f60 [1604]" strokeweight="2pt">
                <v:textbox>
                  <w:txbxContent>
                    <w:p w14:paraId="01ECE396" w14:textId="77777777" w:rsidR="004B58C6" w:rsidRDefault="004B58C6" w:rsidP="00803D60">
                      <w:pPr>
                        <w:jc w:val="center"/>
                      </w:pPr>
                      <w:r>
                        <w:t>1</w:t>
                      </w:r>
                    </w:p>
                  </w:txbxContent>
                </v:textbox>
              </v:rect>
            </w:pict>
          </mc:Fallback>
        </mc:AlternateContent>
      </w:r>
      <w:r w:rsidR="00803D60">
        <w:rPr>
          <w:noProof/>
          <w:lang w:eastAsia="de-DE"/>
        </w:rPr>
        <mc:AlternateContent>
          <mc:Choice Requires="wps">
            <w:drawing>
              <wp:anchor distT="0" distB="0" distL="114300" distR="114300" simplePos="0" relativeHeight="251734016" behindDoc="0" locked="0" layoutInCell="1" allowOverlap="1" wp14:anchorId="18C2D635" wp14:editId="24BA272B">
                <wp:simplePos x="0" y="0"/>
                <wp:positionH relativeFrom="column">
                  <wp:posOffset>-125095</wp:posOffset>
                </wp:positionH>
                <wp:positionV relativeFrom="paragraph">
                  <wp:posOffset>1984375</wp:posOffset>
                </wp:positionV>
                <wp:extent cx="2774950" cy="838200"/>
                <wp:effectExtent l="19050" t="0" r="44450" b="38100"/>
                <wp:wrapNone/>
                <wp:docPr id="318" name="Wolke 318"/>
                <wp:cNvGraphicFramePr/>
                <a:graphic xmlns:a="http://schemas.openxmlformats.org/drawingml/2006/main">
                  <a:graphicData uri="http://schemas.microsoft.com/office/word/2010/wordprocessingShape">
                    <wps:wsp>
                      <wps:cNvSpPr/>
                      <wps:spPr>
                        <a:xfrm>
                          <a:off x="0" y="0"/>
                          <a:ext cx="2774950" cy="838200"/>
                        </a:xfrm>
                        <a:prstGeom prst="cloud">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3B1A1" w14:textId="77777777" w:rsidR="004B58C6" w:rsidRPr="000E67F5" w:rsidRDefault="004B58C6" w:rsidP="00803D60">
                            <w:pPr>
                              <w:jc w:val="center"/>
                              <w:rPr>
                                <w:color w:val="000000" w:themeColor="text1"/>
                              </w:rPr>
                            </w:pPr>
                            <w:r w:rsidRPr="000E67F5">
                              <w:rPr>
                                <w:color w:val="000000" w:themeColor="text1"/>
                              </w:rPr>
                              <w:t>Baumgruppe</w:t>
                            </w:r>
                            <w:r>
                              <w:rPr>
                                <w:color w:val="000000" w:themeColor="text1"/>
                              </w:rPr>
                              <w:t>:</w:t>
                            </w:r>
                            <w:r w:rsidRPr="000E67F5">
                              <w:rPr>
                                <w:color w:val="000000" w:themeColor="text1"/>
                              </w:rPr>
                              <w:t xml:space="preserve"> 15 m h</w:t>
                            </w:r>
                            <w:r>
                              <w:rPr>
                                <w:color w:val="000000" w:themeColor="text1"/>
                              </w:rPr>
                              <w:t>o</w:t>
                            </w:r>
                            <w:r w:rsidRPr="000E67F5">
                              <w:rPr>
                                <w:color w:val="000000" w:themeColor="text1"/>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635" id="Wolke 318" o:spid="_x0000_s1109" style="position:absolute;left:0;text-align:left;margin-left:-9.85pt;margin-top:156.25pt;width:218.5pt;height: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stroke joinstyle="miter"/>
                <v:formulas/>
                <v:path arrowok="t" o:connecttype="custom" o:connectlocs="301455,507907;138748,492443;445020,677138;373847,684530;1058464,758455;1015555,724694;1851701,674266;1834550,711306;2192275,445371;2401103,583830;2684893,297910;2591880,349832;2461740,105279;2466622,129805;1867824,76680;1915486,45403;1422226,91581;1445286,64611;899289,100739;982795,126894;265098,306350;250516,278818" o:connectangles="0,0,0,0,0,0,0,0,0,0,0,0,0,0,0,0,0,0,0,0,0,0" textboxrect="0,0,43200,43200"/>
                <v:textbox>
                  <w:txbxContent>
                    <w:p w14:paraId="77E3B1A1" w14:textId="77777777" w:rsidR="004B58C6" w:rsidRPr="000E67F5" w:rsidRDefault="004B58C6" w:rsidP="00803D60">
                      <w:pPr>
                        <w:jc w:val="center"/>
                        <w:rPr>
                          <w:color w:val="000000" w:themeColor="text1"/>
                        </w:rPr>
                      </w:pPr>
                      <w:r w:rsidRPr="000E67F5">
                        <w:rPr>
                          <w:color w:val="000000" w:themeColor="text1"/>
                        </w:rPr>
                        <w:t>Baumgruppe</w:t>
                      </w:r>
                      <w:r>
                        <w:rPr>
                          <w:color w:val="000000" w:themeColor="text1"/>
                        </w:rPr>
                        <w:t>:</w:t>
                      </w:r>
                      <w:r w:rsidRPr="000E67F5">
                        <w:rPr>
                          <w:color w:val="000000" w:themeColor="text1"/>
                        </w:rPr>
                        <w:t xml:space="preserve"> 15 m h</w:t>
                      </w:r>
                      <w:r>
                        <w:rPr>
                          <w:color w:val="000000" w:themeColor="text1"/>
                        </w:rPr>
                        <w:t>o</w:t>
                      </w:r>
                      <w:r w:rsidRPr="000E67F5">
                        <w:rPr>
                          <w:color w:val="000000" w:themeColor="text1"/>
                        </w:rPr>
                        <w:t>ch</w:t>
                      </w:r>
                    </w:p>
                  </w:txbxContent>
                </v:textbox>
              </v:shape>
            </w:pict>
          </mc:Fallback>
        </mc:AlternateContent>
      </w:r>
      <w:r w:rsidR="00803D60">
        <w:rPr>
          <w:noProof/>
          <w:lang w:eastAsia="de-DE"/>
        </w:rPr>
        <mc:AlternateContent>
          <mc:Choice Requires="wpg">
            <w:drawing>
              <wp:anchor distT="0" distB="0" distL="114300" distR="114300" simplePos="0" relativeHeight="251732992" behindDoc="0" locked="0" layoutInCell="1" allowOverlap="1" wp14:anchorId="248312C4" wp14:editId="147D70EB">
                <wp:simplePos x="0" y="0"/>
                <wp:positionH relativeFrom="column">
                  <wp:posOffset>8978961</wp:posOffset>
                </wp:positionH>
                <wp:positionV relativeFrom="paragraph">
                  <wp:posOffset>-290195</wp:posOffset>
                </wp:positionV>
                <wp:extent cx="513676" cy="1365887"/>
                <wp:effectExtent l="0" t="0" r="0" b="24765"/>
                <wp:wrapNone/>
                <wp:docPr id="330" name="Gruppieren 330"/>
                <wp:cNvGraphicFramePr/>
                <a:graphic xmlns:a="http://schemas.openxmlformats.org/drawingml/2006/main">
                  <a:graphicData uri="http://schemas.microsoft.com/office/word/2010/wordprocessingGroup">
                    <wpg:wgp>
                      <wpg:cNvGrpSpPr/>
                      <wpg:grpSpPr>
                        <a:xfrm>
                          <a:off x="0" y="0"/>
                          <a:ext cx="513676" cy="1365887"/>
                          <a:chOff x="0" y="0"/>
                          <a:chExt cx="463550" cy="1179137"/>
                        </a:xfrm>
                      </wpg:grpSpPr>
                      <wps:wsp>
                        <wps:cNvPr id="331" name="Pfeil: nach oben 331"/>
                        <wps:cNvSpPr/>
                        <wps:spPr>
                          <a:xfrm>
                            <a:off x="95827" y="476827"/>
                            <a:ext cx="222250" cy="702310"/>
                          </a:xfrm>
                          <a:prstGeom prst="upArrow">
                            <a:avLst>
                              <a:gd name="adj1" fmla="val 49784"/>
                              <a:gd name="adj2" fmla="val 966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feld 332"/>
                        <wps:cNvSpPr txBox="1"/>
                        <wps:spPr>
                          <a:xfrm>
                            <a:off x="0" y="0"/>
                            <a:ext cx="463550" cy="622300"/>
                          </a:xfrm>
                          <a:prstGeom prst="rect">
                            <a:avLst/>
                          </a:prstGeom>
                          <a:noFill/>
                          <a:ln w="6350">
                            <a:noFill/>
                          </a:ln>
                        </wps:spPr>
                        <wps:txbx>
                          <w:txbxContent>
                            <w:p w14:paraId="122FCED6" w14:textId="77777777" w:rsidR="004B58C6" w:rsidRPr="00C316A3" w:rsidRDefault="004B58C6" w:rsidP="00803D60">
                              <w:pPr>
                                <w:rPr>
                                  <w:sz w:val="56"/>
                                  <w:szCs w:val="56"/>
                                </w:rPr>
                              </w:pPr>
                              <w:r w:rsidRPr="00C316A3">
                                <w:rPr>
                                  <w:sz w:val="56"/>
                                  <w:szCs w:val="5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8312C4" id="Gruppieren 330" o:spid="_x0000_s1110" style="position:absolute;left:0;text-align:left;margin-left:707pt;margin-top:-22.85pt;width:40.45pt;height:107.55pt;z-index:251732992" coordsize="4635,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">
                <v:shape id="Pfeil: nach oben 331" o:spid="_x0000_s1111" type="#_x0000_t68" style="position:absolute;left:958;top:4768;width:2222;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" adj="6604,5423" fillcolor="#4f81bd [3204]" strokecolor="#243f60 [1604]" strokeweight="2pt"/>
                <v:shape id="Textfeld 332" o:spid="_x0000_s1112" type="#_x0000_t202" style="position:absolute;width:463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122FCED6" w14:textId="77777777" w:rsidR="004B58C6" w:rsidRPr="00C316A3" w:rsidRDefault="004B58C6" w:rsidP="00803D60">
                        <w:pPr>
                          <w:rPr>
                            <w:sz w:val="56"/>
                            <w:szCs w:val="56"/>
                          </w:rPr>
                        </w:pPr>
                        <w:r w:rsidRPr="00C316A3">
                          <w:rPr>
                            <w:sz w:val="56"/>
                            <w:szCs w:val="56"/>
                          </w:rPr>
                          <w:t>N</w:t>
                        </w:r>
                      </w:p>
                    </w:txbxContent>
                  </v:textbox>
                </v:shape>
              </v:group>
            </w:pict>
          </mc:Fallback>
        </mc:AlternateContent>
      </w:r>
    </w:p>
    <w:p w14:paraId="214A00AA" w14:textId="309FEA4E" w:rsidR="00803D60" w:rsidRDefault="002950D2" w:rsidP="00803D60">
      <w:pPr>
        <w:pStyle w:val="Listenabsatz"/>
        <w:ind w:left="1440"/>
      </w:pPr>
      <w:r>
        <w:rPr>
          <w:noProof/>
          <w:lang w:eastAsia="de-DE"/>
        </w:rPr>
        <mc:AlternateContent>
          <mc:Choice Requires="wps">
            <w:drawing>
              <wp:anchor distT="45720" distB="45720" distL="114300" distR="114300" simplePos="0" relativeHeight="251746304" behindDoc="0" locked="0" layoutInCell="1" allowOverlap="1" wp14:anchorId="54E9EC6C" wp14:editId="2F750171">
                <wp:simplePos x="0" y="0"/>
                <wp:positionH relativeFrom="column">
                  <wp:posOffset>4443730</wp:posOffset>
                </wp:positionH>
                <wp:positionV relativeFrom="paragraph">
                  <wp:posOffset>76835</wp:posOffset>
                </wp:positionV>
                <wp:extent cx="2360930" cy="1404620"/>
                <wp:effectExtent l="0" t="0" r="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D0E132" w14:textId="77777777" w:rsidR="004B58C6" w:rsidRDefault="004B58C6" w:rsidP="00803D60">
                            <w:r>
                              <w:t>Ist bereits durch eine Hecke eingefriedet.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E9EC6C" id="_x0000_s1113" type="#_x0000_t202" style="position:absolute;left:0;text-align:left;margin-left:349.9pt;margin-top:6.05pt;width:185.9pt;height:110.6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" filled="f" stroked="f">
                <v:textbox style="mso-fit-shape-to-text:t">
                  <w:txbxContent>
                    <w:p w14:paraId="26D0E132" w14:textId="77777777" w:rsidR="004B58C6" w:rsidRDefault="004B58C6" w:rsidP="00803D60">
                      <w:r>
                        <w:t>Ist bereits durch eine Hecke eingefriedet.</w:t>
                      </w:r>
                    </w:p>
                  </w:txbxContent>
                </v:textbox>
                <w10:wrap type="square"/>
              </v:shape>
            </w:pict>
          </mc:Fallback>
        </mc:AlternateContent>
      </w:r>
      <w:r>
        <w:rPr>
          <w:noProof/>
          <w:lang w:eastAsia="de-DE"/>
        </w:rPr>
        <mc:AlternateContent>
          <mc:Choice Requires="wps">
            <w:drawing>
              <wp:anchor distT="0" distB="0" distL="114300" distR="114300" simplePos="0" relativeHeight="251745280" behindDoc="0" locked="0" layoutInCell="1" allowOverlap="1" wp14:anchorId="3B0B4B35" wp14:editId="1442E52C">
                <wp:simplePos x="0" y="0"/>
                <wp:positionH relativeFrom="column">
                  <wp:posOffset>3158489</wp:posOffset>
                </wp:positionH>
                <wp:positionV relativeFrom="paragraph">
                  <wp:posOffset>288925</wp:posOffset>
                </wp:positionV>
                <wp:extent cx="1287780" cy="297180"/>
                <wp:effectExtent l="38100" t="19050" r="7620" b="64770"/>
                <wp:wrapNone/>
                <wp:docPr id="308" name="Gerade Verbindung mit Pfeil 308"/>
                <wp:cNvGraphicFramePr/>
                <a:graphic xmlns:a="http://schemas.openxmlformats.org/drawingml/2006/main">
                  <a:graphicData uri="http://schemas.microsoft.com/office/word/2010/wordprocessingShape">
                    <wps:wsp>
                      <wps:cNvCnPr/>
                      <wps:spPr>
                        <a:xfrm flipH="1">
                          <a:off x="0" y="0"/>
                          <a:ext cx="1287780" cy="2971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428C7C" id="Gerade Verbindung mit Pfeil 308" o:spid="_x0000_s1026" type="#_x0000_t32" style="position:absolute;margin-left:248.7pt;margin-top:22.75pt;width:101.4pt;height:23.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" strokecolor="black [3213]" strokeweight="2.25pt">
                <v:stroke endarrow="block"/>
              </v:shape>
            </w:pict>
          </mc:Fallback>
        </mc:AlternateContent>
      </w:r>
    </w:p>
    <w:p w14:paraId="35B460AF" w14:textId="1B59A701" w:rsidR="00803D60" w:rsidRPr="00171BCF" w:rsidRDefault="0079768B" w:rsidP="00803D60">
      <w:r>
        <w:rPr>
          <w:noProof/>
          <w:lang w:eastAsia="de-DE"/>
        </w:rPr>
        <mc:AlternateContent>
          <mc:Choice Requires="wps">
            <w:drawing>
              <wp:anchor distT="0" distB="0" distL="114300" distR="114300" simplePos="0" relativeHeight="251738112" behindDoc="0" locked="0" layoutInCell="1" allowOverlap="1" wp14:anchorId="4AD211E6" wp14:editId="2B61A81C">
                <wp:simplePos x="0" y="0"/>
                <wp:positionH relativeFrom="column">
                  <wp:posOffset>-217170</wp:posOffset>
                </wp:positionH>
                <wp:positionV relativeFrom="paragraph">
                  <wp:posOffset>269392</wp:posOffset>
                </wp:positionV>
                <wp:extent cx="7692054" cy="231617"/>
                <wp:effectExtent l="0" t="0" r="23495" b="16510"/>
                <wp:wrapNone/>
                <wp:docPr id="328" name="Rechteck 328"/>
                <wp:cNvGraphicFramePr/>
                <a:graphic xmlns:a="http://schemas.openxmlformats.org/drawingml/2006/main">
                  <a:graphicData uri="http://schemas.microsoft.com/office/word/2010/wordprocessingShape">
                    <wps:wsp>
                      <wps:cNvSpPr/>
                      <wps:spPr>
                        <a:xfrm>
                          <a:off x="0" y="0"/>
                          <a:ext cx="7692054" cy="231617"/>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080CAB" id="Rechteck 328" o:spid="_x0000_s1026" style="position:absolute;margin-left:-17.1pt;margin-top:21.2pt;width:605.65pt;height:1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" fillcolor="#c0504d [3205]" strokecolor="#243f60 [1604]" strokeweight="2pt">
                <v:fill r:id="rId54" o:title="" color2="white [3212]" type="pattern"/>
              </v:rect>
            </w:pict>
          </mc:Fallback>
        </mc:AlternateContent>
      </w:r>
      <w:r w:rsidR="00803D60" w:rsidRPr="00B358D2">
        <w:rPr>
          <w:noProof/>
          <w:lang w:eastAsia="de-DE"/>
        </w:rPr>
        <mc:AlternateContent>
          <mc:Choice Requires="wps">
            <w:drawing>
              <wp:anchor distT="45720" distB="45720" distL="114300" distR="114300" simplePos="0" relativeHeight="251753472" behindDoc="0" locked="0" layoutInCell="1" allowOverlap="1" wp14:anchorId="0FBDD1C0" wp14:editId="5C7B119D">
                <wp:simplePos x="0" y="0"/>
                <wp:positionH relativeFrom="column">
                  <wp:posOffset>8039100</wp:posOffset>
                </wp:positionH>
                <wp:positionV relativeFrom="paragraph">
                  <wp:posOffset>242096</wp:posOffset>
                </wp:positionV>
                <wp:extent cx="561975" cy="238125"/>
                <wp:effectExtent l="0" t="0" r="28575" b="28575"/>
                <wp:wrapSquare wrapText="bothSides"/>
                <wp:docPr id="3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w="9525">
                          <a:solidFill>
                            <a:srgbClr val="000000"/>
                          </a:solidFill>
                          <a:miter lim="800000"/>
                          <a:headEnd/>
                          <a:tailEnd/>
                        </a:ln>
                      </wps:spPr>
                      <wps:txbx>
                        <w:txbxContent>
                          <w:p w14:paraId="62D1150D" w14:textId="77777777" w:rsidR="004B58C6" w:rsidRDefault="004B58C6" w:rsidP="00803D60">
                            <w:r>
                              <w:t>5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DD1C0" id="_x0000_s1114" type="#_x0000_t202" style="position:absolute;margin-left:633pt;margin-top:19.05pt;width:44.25pt;height:18.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">
                <v:textbox>
                  <w:txbxContent>
                    <w:p w14:paraId="62D1150D" w14:textId="77777777" w:rsidR="004B58C6" w:rsidRDefault="004B58C6" w:rsidP="00803D60">
                      <w:r>
                        <w:t>5 m</w:t>
                      </w:r>
                    </w:p>
                  </w:txbxContent>
                </v:textbox>
                <w10:wrap type="square"/>
              </v:shape>
            </w:pict>
          </mc:Fallback>
        </mc:AlternateContent>
      </w:r>
      <w:r w:rsidR="00803D60" w:rsidRPr="00B358D2">
        <w:rPr>
          <w:noProof/>
          <w:lang w:eastAsia="de-DE"/>
        </w:rPr>
        <mc:AlternateContent>
          <mc:Choice Requires="wps">
            <w:drawing>
              <wp:anchor distT="0" distB="0" distL="114300" distR="114300" simplePos="0" relativeHeight="251750400" behindDoc="0" locked="0" layoutInCell="1" allowOverlap="1" wp14:anchorId="0E925AD5" wp14:editId="785F8CE6">
                <wp:simplePos x="0" y="0"/>
                <wp:positionH relativeFrom="column">
                  <wp:posOffset>7581265</wp:posOffset>
                </wp:positionH>
                <wp:positionV relativeFrom="paragraph">
                  <wp:posOffset>188756</wp:posOffset>
                </wp:positionV>
                <wp:extent cx="1457325" cy="0"/>
                <wp:effectExtent l="38100" t="76200" r="9525" b="95250"/>
                <wp:wrapNone/>
                <wp:docPr id="335" name="Gerade Verbindung mit Pfeil 335"/>
                <wp:cNvGraphicFramePr/>
                <a:graphic xmlns:a="http://schemas.openxmlformats.org/drawingml/2006/main">
                  <a:graphicData uri="http://schemas.microsoft.com/office/word/2010/wordprocessingShape">
                    <wps:wsp>
                      <wps:cNvCnPr/>
                      <wps:spPr>
                        <a:xfrm>
                          <a:off x="0" y="0"/>
                          <a:ext cx="1457325"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4D6139" id="Gerade Verbindung mit Pfeil 335" o:spid="_x0000_s1026" type="#_x0000_t32" style="position:absolute;margin-left:596.95pt;margin-top:14.85pt;width:114.7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" strokecolor="black [3213]" strokeweight="1.5pt">
                <v:stroke startarrow="block" endarrow="block"/>
              </v:shape>
            </w:pict>
          </mc:Fallback>
        </mc:AlternateContent>
      </w:r>
      <w:r w:rsidR="00803D60" w:rsidRPr="00B358D2">
        <w:rPr>
          <w:noProof/>
          <w:lang w:eastAsia="de-DE"/>
        </w:rPr>
        <mc:AlternateContent>
          <mc:Choice Requires="wps">
            <w:drawing>
              <wp:anchor distT="0" distB="0" distL="114300" distR="114300" simplePos="0" relativeHeight="251751424" behindDoc="0" locked="0" layoutInCell="1" allowOverlap="1" wp14:anchorId="3F4E2949" wp14:editId="04AD3DBB">
                <wp:simplePos x="0" y="0"/>
                <wp:positionH relativeFrom="column">
                  <wp:posOffset>7581900</wp:posOffset>
                </wp:positionH>
                <wp:positionV relativeFrom="paragraph">
                  <wp:posOffset>86995</wp:posOffset>
                </wp:positionV>
                <wp:extent cx="0" cy="184785"/>
                <wp:effectExtent l="0" t="0" r="38100" b="24765"/>
                <wp:wrapNone/>
                <wp:docPr id="336" name="Gerader Verbinder 336"/>
                <wp:cNvGraphicFramePr/>
                <a:graphic xmlns:a="http://schemas.openxmlformats.org/drawingml/2006/main">
                  <a:graphicData uri="http://schemas.microsoft.com/office/word/2010/wordprocessingShape">
                    <wps:wsp>
                      <wps:cNvCnPr/>
                      <wps:spPr>
                        <a:xfrm>
                          <a:off x="0" y="0"/>
                          <a:ext cx="0" cy="1847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8FFA69" id="Gerader Verbinder 33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97pt,6.85pt" to="59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" strokecolor="black [3213]" strokeweight="1.5pt"/>
            </w:pict>
          </mc:Fallback>
        </mc:AlternateContent>
      </w:r>
      <w:r w:rsidR="00803D60" w:rsidRPr="00B358D2">
        <w:rPr>
          <w:noProof/>
          <w:lang w:eastAsia="de-DE"/>
        </w:rPr>
        <mc:AlternateContent>
          <mc:Choice Requires="wps">
            <w:drawing>
              <wp:anchor distT="0" distB="0" distL="114300" distR="114300" simplePos="0" relativeHeight="251752448" behindDoc="0" locked="0" layoutInCell="1" allowOverlap="1" wp14:anchorId="79A3567F" wp14:editId="0525F140">
                <wp:simplePos x="0" y="0"/>
                <wp:positionH relativeFrom="column">
                  <wp:posOffset>9029700</wp:posOffset>
                </wp:positionH>
                <wp:positionV relativeFrom="paragraph">
                  <wp:posOffset>100965</wp:posOffset>
                </wp:positionV>
                <wp:extent cx="0" cy="184785"/>
                <wp:effectExtent l="0" t="0" r="38100" b="24765"/>
                <wp:wrapNone/>
                <wp:docPr id="337" name="Gerader Verbinder 337"/>
                <wp:cNvGraphicFramePr/>
                <a:graphic xmlns:a="http://schemas.openxmlformats.org/drawingml/2006/main">
                  <a:graphicData uri="http://schemas.microsoft.com/office/word/2010/wordprocessingShape">
                    <wps:wsp>
                      <wps:cNvCnPr/>
                      <wps:spPr>
                        <a:xfrm>
                          <a:off x="0" y="0"/>
                          <a:ext cx="0" cy="1847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8D6C732" id="Gerader Verbinder 33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711pt,7.95pt" to="71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" strokecolor="black [3213]" strokeweight="1.5pt"/>
            </w:pict>
          </mc:Fallback>
        </mc:AlternateContent>
      </w:r>
    </w:p>
    <w:p w14:paraId="63EDE58D" w14:textId="007CECEA" w:rsidR="00803D60" w:rsidRPr="00171BCF" w:rsidRDefault="002950D2" w:rsidP="00803D60">
      <w:r>
        <w:rPr>
          <w:noProof/>
          <w:lang w:eastAsia="de-DE"/>
        </w:rPr>
        <mc:AlternateContent>
          <mc:Choice Requires="wps">
            <w:drawing>
              <wp:anchor distT="0" distB="0" distL="114300" distR="114300" simplePos="0" relativeHeight="251739136" behindDoc="0" locked="0" layoutInCell="1" allowOverlap="1" wp14:anchorId="18A03025" wp14:editId="45986298">
                <wp:simplePos x="0" y="0"/>
                <wp:positionH relativeFrom="column">
                  <wp:posOffset>3423920</wp:posOffset>
                </wp:positionH>
                <wp:positionV relativeFrom="paragraph">
                  <wp:posOffset>227965</wp:posOffset>
                </wp:positionV>
                <wp:extent cx="4100019" cy="1086236"/>
                <wp:effectExtent l="0" t="0" r="15240" b="19050"/>
                <wp:wrapNone/>
                <wp:docPr id="329" name="Rechteck: abgerundete Ecken 329"/>
                <wp:cNvGraphicFramePr/>
                <a:graphic xmlns:a="http://schemas.openxmlformats.org/drawingml/2006/main">
                  <a:graphicData uri="http://schemas.microsoft.com/office/word/2010/wordprocessingShape">
                    <wps:wsp>
                      <wps:cNvSpPr/>
                      <wps:spPr>
                        <a:xfrm>
                          <a:off x="0" y="0"/>
                          <a:ext cx="4100019" cy="108623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C9F15" w14:textId="77777777" w:rsidR="004B58C6" w:rsidRPr="00471337" w:rsidRDefault="004B58C6" w:rsidP="00803D60">
                            <w:pPr>
                              <w:jc w:val="center"/>
                              <w:rPr>
                                <w:color w:val="000000" w:themeColor="text1"/>
                              </w:rPr>
                            </w:pPr>
                            <w:r>
                              <w:rPr>
                                <w:color w:val="000000" w:themeColor="text1"/>
                              </w:rPr>
                              <w:t>Vorgarten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A03025" id="Rechteck: abgerundete Ecken 329" o:spid="_x0000_s1115" style="position:absolute;margin-left:269.6pt;margin-top:17.95pt;width:322.85pt;height:85.5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" filled="f" strokecolor="black [3213]" strokeweight="2pt">
                <v:textbox>
                  <w:txbxContent>
                    <w:p w14:paraId="4FBC9F15" w14:textId="77777777" w:rsidR="004B58C6" w:rsidRPr="00471337" w:rsidRDefault="004B58C6" w:rsidP="00803D60">
                      <w:pPr>
                        <w:jc w:val="center"/>
                        <w:rPr>
                          <w:color w:val="000000" w:themeColor="text1"/>
                        </w:rPr>
                      </w:pPr>
                      <w:r>
                        <w:rPr>
                          <w:color w:val="000000" w:themeColor="text1"/>
                        </w:rPr>
                        <w:t>Vorgarten</w:t>
                      </w:r>
                    </w:p>
                  </w:txbxContent>
                </v:textbox>
              </v:roundrect>
            </w:pict>
          </mc:Fallback>
        </mc:AlternateContent>
      </w:r>
      <w:r>
        <w:rPr>
          <w:noProof/>
          <w:lang w:eastAsia="de-DE"/>
        </w:rPr>
        <mc:AlternateContent>
          <mc:Choice Requires="wps">
            <w:drawing>
              <wp:anchor distT="0" distB="0" distL="114300" distR="114300" simplePos="0" relativeHeight="251743232" behindDoc="0" locked="0" layoutInCell="1" allowOverlap="1" wp14:anchorId="2949D4D5" wp14:editId="005BC74B">
                <wp:simplePos x="0" y="0"/>
                <wp:positionH relativeFrom="column">
                  <wp:posOffset>7570470</wp:posOffset>
                </wp:positionH>
                <wp:positionV relativeFrom="paragraph">
                  <wp:posOffset>128270</wp:posOffset>
                </wp:positionV>
                <wp:extent cx="1457325" cy="1954530"/>
                <wp:effectExtent l="0" t="0" r="28575" b="26670"/>
                <wp:wrapNone/>
                <wp:docPr id="320" name="Rechteck 320"/>
                <wp:cNvGraphicFramePr/>
                <a:graphic xmlns:a="http://schemas.openxmlformats.org/drawingml/2006/main">
                  <a:graphicData uri="http://schemas.microsoft.com/office/word/2010/wordprocessingShape">
                    <wps:wsp>
                      <wps:cNvSpPr/>
                      <wps:spPr>
                        <a:xfrm>
                          <a:off x="0" y="0"/>
                          <a:ext cx="1457325" cy="1954530"/>
                        </a:xfrm>
                        <a:prstGeom prst="rect">
                          <a:avLst/>
                        </a:prstGeom>
                        <a:pattFill prst="diagBri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F7BE00" id="Rechteck 320" o:spid="_x0000_s1026" style="position:absolute;margin-left:596.1pt;margin-top:10.1pt;width:114.75pt;height:153.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" fillcolor="#4f81bd [3204]" strokecolor="#243f60 [1604]" strokeweight="2pt">
                <v:fill r:id="rId55" o:title="" color2="white [3212]" type="pattern"/>
              </v:rect>
            </w:pict>
          </mc:Fallback>
        </mc:AlternateContent>
      </w:r>
      <w:r>
        <w:rPr>
          <w:noProof/>
          <w:lang w:eastAsia="de-DE"/>
        </w:rPr>
        <mc:AlternateContent>
          <mc:Choice Requires="wps">
            <w:drawing>
              <wp:anchor distT="0" distB="0" distL="114300" distR="114300" simplePos="0" relativeHeight="251749376" behindDoc="0" locked="0" layoutInCell="1" allowOverlap="1" wp14:anchorId="76C81CD8" wp14:editId="1C87BCAB">
                <wp:simplePos x="0" y="0"/>
                <wp:positionH relativeFrom="column">
                  <wp:posOffset>9332868</wp:posOffset>
                </wp:positionH>
                <wp:positionV relativeFrom="paragraph">
                  <wp:posOffset>210820</wp:posOffset>
                </wp:positionV>
                <wp:extent cx="235903" cy="4344670"/>
                <wp:effectExtent l="0" t="0" r="12065" b="17780"/>
                <wp:wrapNone/>
                <wp:docPr id="303" name="Rechteck 303"/>
                <wp:cNvGraphicFramePr/>
                <a:graphic xmlns:a="http://schemas.openxmlformats.org/drawingml/2006/main">
                  <a:graphicData uri="http://schemas.microsoft.com/office/word/2010/wordprocessingShape">
                    <wps:wsp>
                      <wps:cNvSpPr/>
                      <wps:spPr>
                        <a:xfrm>
                          <a:off x="0" y="0"/>
                          <a:ext cx="235903" cy="4344670"/>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D52070" id="Rechteck 303" o:spid="_x0000_s1026" style="position:absolute;margin-left:734.85pt;margin-top:16.6pt;width:18.6pt;height:34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" fillcolor="#c0504d [3205]" strokecolor="#243f60 [1604]" strokeweight="2pt">
                <v:fill r:id="rId54" o:title="" color2="white [3212]" type="pattern"/>
              </v:rect>
            </w:pict>
          </mc:Fallback>
        </mc:AlternateContent>
      </w:r>
      <w:r>
        <w:rPr>
          <w:noProof/>
          <w:lang w:eastAsia="de-DE"/>
        </w:rPr>
        <mc:AlternateContent>
          <mc:Choice Requires="wps">
            <w:drawing>
              <wp:anchor distT="0" distB="0" distL="114300" distR="114300" simplePos="0" relativeHeight="251747328" behindDoc="0" locked="0" layoutInCell="1" allowOverlap="1" wp14:anchorId="331E8A7F" wp14:editId="64561727">
                <wp:simplePos x="0" y="0"/>
                <wp:positionH relativeFrom="column">
                  <wp:posOffset>-464820</wp:posOffset>
                </wp:positionH>
                <wp:positionV relativeFrom="paragraph">
                  <wp:posOffset>247650</wp:posOffset>
                </wp:positionV>
                <wp:extent cx="240030" cy="4343611"/>
                <wp:effectExtent l="0" t="0" r="26670" b="19050"/>
                <wp:wrapNone/>
                <wp:docPr id="306" name="Rechteck 306"/>
                <wp:cNvGraphicFramePr/>
                <a:graphic xmlns:a="http://schemas.openxmlformats.org/drawingml/2006/main">
                  <a:graphicData uri="http://schemas.microsoft.com/office/word/2010/wordprocessingShape">
                    <wps:wsp>
                      <wps:cNvSpPr/>
                      <wps:spPr>
                        <a:xfrm>
                          <a:off x="0" y="0"/>
                          <a:ext cx="240030" cy="4343611"/>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FA9B28" id="Rechteck 306" o:spid="_x0000_s1026" style="position:absolute;margin-left:-36.6pt;margin-top:19.5pt;width:18.9pt;height:3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" fillcolor="#c0504d [3205]" strokecolor="#243f60 [1604]" strokeweight="2pt">
                <v:fill r:id="rId54" o:title="" color2="white [3212]" type="pattern"/>
              </v:rect>
            </w:pict>
          </mc:Fallback>
        </mc:AlternateContent>
      </w:r>
    </w:p>
    <w:p w14:paraId="53A832A9" w14:textId="35B25D5A" w:rsidR="00803D60" w:rsidRDefault="002950D2" w:rsidP="00803D60">
      <w:pPr>
        <w:tabs>
          <w:tab w:val="left" w:pos="2565"/>
        </w:tabs>
        <w:sectPr w:rsidR="00803D60" w:rsidSect="00B61F57">
          <w:pgSz w:w="16838" w:h="11906" w:orient="landscape"/>
          <w:pgMar w:top="1417" w:right="1417" w:bottom="0" w:left="1134" w:header="708" w:footer="708" w:gutter="0"/>
          <w:cols w:space="708"/>
          <w:docGrid w:linePitch="360"/>
        </w:sectPr>
      </w:pPr>
      <w:r>
        <w:rPr>
          <w:noProof/>
          <w:lang w:eastAsia="de-DE"/>
        </w:rPr>
        <mc:AlternateContent>
          <mc:Choice Requires="wps">
            <w:drawing>
              <wp:anchor distT="0" distB="0" distL="114300" distR="114300" simplePos="0" relativeHeight="251735040" behindDoc="0" locked="0" layoutInCell="1" allowOverlap="1" wp14:anchorId="352F7C41" wp14:editId="40C7E7A8">
                <wp:simplePos x="0" y="0"/>
                <wp:positionH relativeFrom="column">
                  <wp:posOffset>4262120</wp:posOffset>
                </wp:positionH>
                <wp:positionV relativeFrom="paragraph">
                  <wp:posOffset>1091565</wp:posOffset>
                </wp:positionV>
                <wp:extent cx="2724785" cy="1540510"/>
                <wp:effectExtent l="0" t="0" r="18415" b="21590"/>
                <wp:wrapNone/>
                <wp:docPr id="321" name="Rechteck 321"/>
                <wp:cNvGraphicFramePr/>
                <a:graphic xmlns:a="http://schemas.openxmlformats.org/drawingml/2006/main">
                  <a:graphicData uri="http://schemas.microsoft.com/office/word/2010/wordprocessingShape">
                    <wps:wsp>
                      <wps:cNvSpPr/>
                      <wps:spPr>
                        <a:xfrm>
                          <a:off x="0" y="0"/>
                          <a:ext cx="2724785" cy="154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E02A1E" w14:textId="77777777" w:rsidR="004B58C6" w:rsidRDefault="004B58C6" w:rsidP="00803D60">
                            <w:pPr>
                              <w:jc w:val="center"/>
                            </w:pPr>
                            <w:r>
                              <w:t>Haus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F7C41" id="Rechteck 321" o:spid="_x0000_s1116" style="position:absolute;margin-left:335.6pt;margin-top:85.95pt;width:214.55pt;height:121.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" fillcolor="#4f81bd [3204]" strokecolor="#243f60 [1604]" strokeweight="2pt">
                <v:textbox>
                  <w:txbxContent>
                    <w:p w14:paraId="41E02A1E" w14:textId="77777777" w:rsidR="004B58C6" w:rsidRDefault="004B58C6" w:rsidP="00803D60">
                      <w:pPr>
                        <w:jc w:val="center"/>
                      </w:pPr>
                      <w:r>
                        <w:t>Haus</w:t>
                      </w:r>
                    </w:p>
                  </w:txbxContent>
                </v:textbox>
              </v:rect>
            </w:pict>
          </mc:Fallback>
        </mc:AlternateContent>
      </w:r>
      <w:r>
        <w:rPr>
          <w:noProof/>
          <w:lang w:eastAsia="de-DE"/>
        </w:rPr>
        <mc:AlternateContent>
          <mc:Choice Requires="wps">
            <w:drawing>
              <wp:anchor distT="0" distB="0" distL="114300" distR="114300" simplePos="0" relativeHeight="251757568" behindDoc="0" locked="0" layoutInCell="1" allowOverlap="1" wp14:anchorId="43FF1539" wp14:editId="2549B431">
                <wp:simplePos x="0" y="0"/>
                <wp:positionH relativeFrom="column">
                  <wp:posOffset>-232410</wp:posOffset>
                </wp:positionH>
                <wp:positionV relativeFrom="paragraph">
                  <wp:posOffset>4216400</wp:posOffset>
                </wp:positionV>
                <wp:extent cx="9543415" cy="275590"/>
                <wp:effectExtent l="0" t="0" r="19685" b="10160"/>
                <wp:wrapNone/>
                <wp:docPr id="340" name="Rechteck 340"/>
                <wp:cNvGraphicFramePr/>
                <a:graphic xmlns:a="http://schemas.openxmlformats.org/drawingml/2006/main">
                  <a:graphicData uri="http://schemas.microsoft.com/office/word/2010/wordprocessingShape">
                    <wps:wsp>
                      <wps:cNvSpPr/>
                      <wps:spPr>
                        <a:xfrm>
                          <a:off x="0" y="0"/>
                          <a:ext cx="9543415" cy="275590"/>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4975920" id="Rechteck 340" o:spid="_x0000_s1026" style="position:absolute;margin-left:-18.3pt;margin-top:332pt;width:751.45pt;height:2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" fillcolor="#c0504d [3205]" strokecolor="#243f60 [1604]" strokeweight="2pt">
                <v:fill r:id="rId54" o:title="" color2="white [3212]" type="pattern"/>
              </v:rect>
            </w:pict>
          </mc:Fallback>
        </mc:AlternateContent>
      </w:r>
      <w:r>
        <w:rPr>
          <w:noProof/>
          <w:lang w:eastAsia="de-DE"/>
        </w:rPr>
        <mc:AlternateContent>
          <mc:Choice Requires="wps">
            <w:drawing>
              <wp:anchor distT="0" distB="0" distL="114300" distR="114300" simplePos="0" relativeHeight="251730944" behindDoc="0" locked="0" layoutInCell="1" allowOverlap="1" wp14:anchorId="6650D88D" wp14:editId="2FB86437">
                <wp:simplePos x="0" y="0"/>
                <wp:positionH relativeFrom="column">
                  <wp:posOffset>7315200</wp:posOffset>
                </wp:positionH>
                <wp:positionV relativeFrom="paragraph">
                  <wp:posOffset>2991485</wp:posOffset>
                </wp:positionV>
                <wp:extent cx="1908810" cy="1125855"/>
                <wp:effectExtent l="0" t="0" r="15240" b="1714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125855"/>
                        </a:xfrm>
                        <a:prstGeom prst="rect">
                          <a:avLst/>
                        </a:prstGeom>
                        <a:solidFill>
                          <a:srgbClr val="FFFFFF"/>
                        </a:solidFill>
                        <a:ln w="9525">
                          <a:solidFill>
                            <a:srgbClr val="000000"/>
                          </a:solidFill>
                          <a:miter lim="800000"/>
                          <a:headEnd/>
                          <a:tailEnd/>
                        </a:ln>
                      </wps:spPr>
                      <wps:txbx>
                        <w:txbxContent>
                          <w:p w14:paraId="0160C4E6" w14:textId="77777777" w:rsidR="004B58C6" w:rsidRDefault="004B58C6" w:rsidP="00803D60">
                            <w:r>
                              <w:t>Legende:</w:t>
                            </w:r>
                          </w:p>
                          <w:p w14:paraId="786E5CA1" w14:textId="77777777" w:rsidR="004B58C6" w:rsidRDefault="004B58C6" w:rsidP="00803D60">
                            <w:r>
                              <w:tab/>
                              <w:t>= Ort der Einfriedung</w:t>
                            </w:r>
                          </w:p>
                          <w:p w14:paraId="3CE48BB8" w14:textId="77777777" w:rsidR="004B58C6" w:rsidRDefault="004B58C6" w:rsidP="00803D60">
                            <w:pPr>
                              <w:ind w:left="709" w:hanging="283"/>
                            </w:pPr>
                            <w:r>
                              <w:t>1</w:t>
                            </w:r>
                            <w:r>
                              <w:tab/>
                              <w:t>= Gewächshaus</w:t>
                            </w:r>
                          </w:p>
                        </w:txbxContent>
                      </wps:txbx>
                      <wps:bodyPr rot="0" vert="horz" wrap="square" lIns="91440" tIns="45720" rIns="91440" bIns="45720" anchor="t" anchorCtr="0">
                        <a:noAutofit/>
                      </wps:bodyPr>
                    </wps:wsp>
                  </a:graphicData>
                </a:graphic>
              </wp:anchor>
            </w:drawing>
          </mc:Choice>
          <mc:Fallback>
            <w:pict>
              <v:shape w14:anchorId="6650D88D" id="_x0000_s1117" type="#_x0000_t202" style="position:absolute;margin-left:8in;margin-top:235.55pt;width:150.3pt;height:88.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">
                <v:textbox>
                  <w:txbxContent>
                    <w:p w14:paraId="0160C4E6" w14:textId="77777777" w:rsidR="004B58C6" w:rsidRDefault="004B58C6" w:rsidP="00803D60">
                      <w:r>
                        <w:t>Legende:</w:t>
                      </w:r>
                    </w:p>
                    <w:p w14:paraId="786E5CA1" w14:textId="77777777" w:rsidR="004B58C6" w:rsidRDefault="004B58C6" w:rsidP="00803D60">
                      <w:r>
                        <w:tab/>
                        <w:t>= Ort der Einfriedung</w:t>
                      </w:r>
                    </w:p>
                    <w:p w14:paraId="3CE48BB8" w14:textId="77777777" w:rsidR="004B58C6" w:rsidRDefault="004B58C6" w:rsidP="00803D60">
                      <w:pPr>
                        <w:ind w:left="709" w:hanging="283"/>
                      </w:pPr>
                      <w:r>
                        <w:t>1</w:t>
                      </w:r>
                      <w:r>
                        <w:tab/>
                        <w:t>= Gewächshaus</w:t>
                      </w:r>
                    </w:p>
                  </w:txbxContent>
                </v:textbox>
              </v:shape>
            </w:pict>
          </mc:Fallback>
        </mc:AlternateContent>
      </w:r>
      <w:r>
        <w:rPr>
          <w:noProof/>
          <w:lang w:eastAsia="de-DE"/>
        </w:rPr>
        <mc:AlternateContent>
          <mc:Choice Requires="wps">
            <w:drawing>
              <wp:anchor distT="0" distB="0" distL="114300" distR="114300" simplePos="0" relativeHeight="251731968" behindDoc="0" locked="0" layoutInCell="1" allowOverlap="1" wp14:anchorId="1BB00B07" wp14:editId="19713883">
                <wp:simplePos x="0" y="0"/>
                <wp:positionH relativeFrom="column">
                  <wp:posOffset>7603490</wp:posOffset>
                </wp:positionH>
                <wp:positionV relativeFrom="paragraph">
                  <wp:posOffset>3321685</wp:posOffset>
                </wp:positionV>
                <wp:extent cx="212978" cy="232251"/>
                <wp:effectExtent l="0" t="0" r="15875" b="15875"/>
                <wp:wrapNone/>
                <wp:docPr id="304" name="Rechteck 304"/>
                <wp:cNvGraphicFramePr/>
                <a:graphic xmlns:a="http://schemas.openxmlformats.org/drawingml/2006/main">
                  <a:graphicData uri="http://schemas.microsoft.com/office/word/2010/wordprocessingShape">
                    <wps:wsp>
                      <wps:cNvSpPr/>
                      <wps:spPr>
                        <a:xfrm>
                          <a:off x="0" y="0"/>
                          <a:ext cx="212978" cy="232251"/>
                        </a:xfrm>
                        <a:prstGeom prst="rect">
                          <a:avLst/>
                        </a:prstGeom>
                        <a:pattFill prst="narVert">
                          <a:fgClr>
                            <a:schemeClr val="accent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6FB5E1" id="Rechteck 304" o:spid="_x0000_s1026" style="position:absolute;margin-left:598.7pt;margin-top:261.55pt;width:16.75pt;height:18.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" fillcolor="#c0504d [3205]" strokecolor="#243f60 [1604]" strokeweight="2pt">
                <v:fill r:id="rId54" o:title="" color2="white [3212]" type="pattern"/>
              </v:rect>
            </w:pict>
          </mc:Fallback>
        </mc:AlternateContent>
      </w:r>
      <w:r>
        <w:rPr>
          <w:noProof/>
          <w:lang w:eastAsia="de-DE"/>
        </w:rPr>
        <mc:AlternateContent>
          <mc:Choice Requires="wps">
            <w:drawing>
              <wp:anchor distT="0" distB="0" distL="114300" distR="114300" simplePos="0" relativeHeight="251742208" behindDoc="0" locked="0" layoutInCell="1" allowOverlap="1" wp14:anchorId="77D290C1" wp14:editId="54D268E4">
                <wp:simplePos x="0" y="0"/>
                <wp:positionH relativeFrom="column">
                  <wp:posOffset>7571740</wp:posOffset>
                </wp:positionH>
                <wp:positionV relativeFrom="paragraph">
                  <wp:posOffset>2078990</wp:posOffset>
                </wp:positionV>
                <wp:extent cx="1457325" cy="759460"/>
                <wp:effectExtent l="0" t="0" r="28575" b="21590"/>
                <wp:wrapNone/>
                <wp:docPr id="319" name="Rechteck 319"/>
                <wp:cNvGraphicFramePr/>
                <a:graphic xmlns:a="http://schemas.openxmlformats.org/drawingml/2006/main">
                  <a:graphicData uri="http://schemas.microsoft.com/office/word/2010/wordprocessingShape">
                    <wps:wsp>
                      <wps:cNvSpPr/>
                      <wps:spPr>
                        <a:xfrm>
                          <a:off x="0" y="0"/>
                          <a:ext cx="1457325" cy="759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2259E9" w14:textId="77777777" w:rsidR="004B58C6" w:rsidRDefault="004B58C6" w:rsidP="00803D60">
                            <w:pPr>
                              <w:jc w:val="center"/>
                            </w:pPr>
                            <w:r>
                              <w:t>Garage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290C1" id="Rechteck 319" o:spid="_x0000_s1118" style="position:absolute;margin-left:596.2pt;margin-top:163.7pt;width:114.75pt;height:5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" fillcolor="#4f81bd [3204]" strokecolor="#243f60 [1604]" strokeweight="2pt">
                <v:textbox>
                  <w:txbxContent>
                    <w:p w14:paraId="752259E9" w14:textId="77777777" w:rsidR="004B58C6" w:rsidRDefault="004B58C6" w:rsidP="00803D60">
                      <w:pPr>
                        <w:jc w:val="center"/>
                      </w:pPr>
                      <w:r>
                        <w:t>Garage</w:t>
                      </w:r>
                    </w:p>
                  </w:txbxContent>
                </v:textbox>
              </v:rect>
            </w:pict>
          </mc:Fallback>
        </mc:AlternateContent>
      </w:r>
      <w:r w:rsidR="00803D60">
        <w:tab/>
      </w:r>
    </w:p>
    <w:p w14:paraId="27D94D33" w14:textId="77777777" w:rsidR="003C798B" w:rsidRPr="00F97E72" w:rsidRDefault="003C798B" w:rsidP="003C798B">
      <w:pPr>
        <w:pStyle w:val="berschrift1"/>
        <w:rPr>
          <w:rFonts w:cs="FreeSans"/>
        </w:rPr>
      </w:pPr>
      <w:r>
        <w:rPr>
          <w:rFonts w:cs="FreeSans"/>
        </w:rPr>
        <w:lastRenderedPageBreak/>
        <w:t>Differenzierungsmöglichkeiten</w:t>
      </w:r>
    </w:p>
    <w:p w14:paraId="3BA015A7" w14:textId="77777777" w:rsidR="003C798B" w:rsidRDefault="003C798B" w:rsidP="00803D60"/>
    <w:p w14:paraId="76AC5D60" w14:textId="78FDCCA0" w:rsidR="00803D60" w:rsidRPr="003C798B" w:rsidRDefault="00803D60" w:rsidP="00803D60">
      <w:pPr>
        <w:rPr>
          <w:b/>
          <w:u w:val="single"/>
        </w:rPr>
      </w:pPr>
      <w:r w:rsidRPr="003C798B">
        <w:rPr>
          <w:b/>
          <w:u w:val="single"/>
        </w:rPr>
        <w:t>Hilfe für die Berechnung</w:t>
      </w:r>
    </w:p>
    <w:p w14:paraId="4D871FDD" w14:textId="77777777" w:rsidR="00803D60" w:rsidRDefault="00803D60" w:rsidP="00803D60"/>
    <w:p w14:paraId="53DE4204" w14:textId="77777777" w:rsidR="00803D60" w:rsidRDefault="00803D60" w:rsidP="00803D60">
      <w:r>
        <w:t>Materialliste Holzzaun</w:t>
      </w:r>
    </w:p>
    <w:p w14:paraId="10978067" w14:textId="77777777" w:rsidR="00803D60" w:rsidRDefault="00803D60" w:rsidP="00803D60"/>
    <w:p w14:paraId="1F25A6F1" w14:textId="77777777" w:rsidR="00803D60" w:rsidRDefault="00803D60" w:rsidP="00803D60">
      <w:r>
        <w:t>Latten _______ €/</w:t>
      </w:r>
      <w:proofErr w:type="spellStart"/>
      <w:r>
        <w:t>Stk</w:t>
      </w:r>
      <w:proofErr w:type="spellEnd"/>
      <w:r>
        <w:t>.</w:t>
      </w:r>
    </w:p>
    <w:p w14:paraId="028235E2" w14:textId="77777777" w:rsidR="00803D60" w:rsidRDefault="00803D60" w:rsidP="00803D60"/>
    <w:p w14:paraId="5859D9C5" w14:textId="77777777" w:rsidR="00803D60" w:rsidRDefault="00803D60" w:rsidP="00803D60">
      <w:r>
        <w:t>Querriegel _______ € (2,5 m Länge)</w:t>
      </w:r>
    </w:p>
    <w:p w14:paraId="0A043D07" w14:textId="77777777" w:rsidR="00803D60" w:rsidRDefault="00803D60" w:rsidP="00803D60"/>
    <w:p w14:paraId="5FA5F395" w14:textId="77777777" w:rsidR="00803D60" w:rsidRDefault="00803D60" w:rsidP="00803D60">
      <w:r>
        <w:t>Holzpfosten ______ €/</w:t>
      </w:r>
      <w:proofErr w:type="spellStart"/>
      <w:r>
        <w:t>Stk</w:t>
      </w:r>
      <w:proofErr w:type="spellEnd"/>
      <w:r>
        <w:t>.</w:t>
      </w:r>
    </w:p>
    <w:p w14:paraId="7C7E8440" w14:textId="77777777" w:rsidR="00803D60" w:rsidRDefault="00803D60" w:rsidP="00803D60"/>
    <w:p w14:paraId="1CA48563" w14:textId="77777777" w:rsidR="00803D60" w:rsidRDefault="00803D60" w:rsidP="00803D60">
      <w:r>
        <w:t xml:space="preserve">Schnellbeton ______€/Sack  </w:t>
      </w:r>
    </w:p>
    <w:p w14:paraId="6E9DDD6F" w14:textId="77777777" w:rsidR="00803D60" w:rsidRDefault="00803D60" w:rsidP="00803D60"/>
    <w:p w14:paraId="3944ED8D" w14:textId="77777777" w:rsidR="00803D60" w:rsidRDefault="00803D60" w:rsidP="00803D60">
      <w:r>
        <w:t xml:space="preserve">Zubehör: Schrauben (_______/50 </w:t>
      </w:r>
      <w:proofErr w:type="spellStart"/>
      <w:r>
        <w:t>Stk</w:t>
      </w:r>
      <w:proofErr w:type="spellEnd"/>
      <w:r>
        <w:t>.), Pfostenkappen (________/</w:t>
      </w:r>
      <w:proofErr w:type="spellStart"/>
      <w:r>
        <w:t>Stk</w:t>
      </w:r>
      <w:proofErr w:type="spellEnd"/>
      <w:r>
        <w:t>.), Pfostenträger (_______/</w:t>
      </w:r>
      <w:proofErr w:type="spellStart"/>
      <w:r>
        <w:t>Stk</w:t>
      </w:r>
      <w:proofErr w:type="spellEnd"/>
      <w:r>
        <w:t xml:space="preserve">.), </w:t>
      </w:r>
    </w:p>
    <w:p w14:paraId="245A0860" w14:textId="77777777" w:rsidR="00803D60" w:rsidRDefault="00803D60" w:rsidP="00803D60"/>
    <w:p w14:paraId="2D000FA9" w14:textId="77777777" w:rsidR="00803D60" w:rsidRDefault="00803D60" w:rsidP="00803D60"/>
    <w:p w14:paraId="7665967D" w14:textId="77777777" w:rsidR="00803D60" w:rsidRDefault="00803D60" w:rsidP="00803D60">
      <w:r>
        <w:t xml:space="preserve">Anzahl und Menge sind aus der Skizze des Gartens von Herrn Maier zu entnehmen. </w:t>
      </w:r>
    </w:p>
    <w:p w14:paraId="324B4048" w14:textId="77777777" w:rsidR="00803D60" w:rsidRDefault="00803D60" w:rsidP="00803D60">
      <w:r>
        <w:br w:type="page"/>
      </w:r>
    </w:p>
    <w:p w14:paraId="0BEDE233" w14:textId="498FE053" w:rsidR="00803D60" w:rsidRPr="003C798B" w:rsidRDefault="00803D60" w:rsidP="00803D60">
      <w:pPr>
        <w:rPr>
          <w:rFonts w:cs="FreeSans"/>
          <w:b/>
          <w:bCs/>
          <w:szCs w:val="20"/>
          <w:u w:val="single"/>
        </w:rPr>
      </w:pPr>
      <w:r w:rsidRPr="003C798B">
        <w:rPr>
          <w:rFonts w:cs="FreeSans"/>
          <w:b/>
          <w:bCs/>
          <w:szCs w:val="20"/>
          <w:u w:val="single"/>
        </w:rPr>
        <w:lastRenderedPageBreak/>
        <w:t>Spezialaufgabe für Schnelle</w:t>
      </w:r>
    </w:p>
    <w:p w14:paraId="400B826A" w14:textId="77777777" w:rsidR="00803D60" w:rsidRPr="003C798B" w:rsidRDefault="00803D60" w:rsidP="00803D60">
      <w:pPr>
        <w:rPr>
          <w:rFonts w:cs="FreeSans"/>
          <w:szCs w:val="20"/>
        </w:rPr>
      </w:pPr>
    </w:p>
    <w:p w14:paraId="1496E5B7" w14:textId="77777777" w:rsidR="00803D60" w:rsidRPr="003C798B" w:rsidRDefault="00803D60">
      <w:pPr>
        <w:pStyle w:val="Listenabsatz"/>
        <w:numPr>
          <w:ilvl w:val="0"/>
          <w:numId w:val="12"/>
        </w:numPr>
        <w:spacing w:after="160" w:line="259" w:lineRule="auto"/>
        <w:ind w:left="567" w:hanging="578"/>
        <w:rPr>
          <w:rFonts w:ascii="FreeSans" w:hAnsi="FreeSans" w:cs="FreeSans"/>
          <w:sz w:val="20"/>
          <w:szCs w:val="20"/>
        </w:rPr>
      </w:pPr>
      <w:r w:rsidRPr="003C798B">
        <w:rPr>
          <w:rFonts w:ascii="FreeSans" w:hAnsi="FreeSans" w:cs="FreeSans"/>
          <w:sz w:val="20"/>
          <w:szCs w:val="20"/>
        </w:rPr>
        <w:t>Versuchen Sie einen möglichst günstigen Zaun für den Kunden zusammen zu stellen!</w:t>
      </w:r>
    </w:p>
    <w:p w14:paraId="7BF762B6" w14:textId="77777777" w:rsidR="00803D60" w:rsidRPr="003C798B" w:rsidRDefault="00803D60">
      <w:pPr>
        <w:pStyle w:val="Listenabsatz"/>
        <w:numPr>
          <w:ilvl w:val="0"/>
          <w:numId w:val="12"/>
        </w:numPr>
        <w:spacing w:after="160" w:line="259" w:lineRule="auto"/>
        <w:ind w:left="567" w:hanging="578"/>
        <w:rPr>
          <w:rFonts w:ascii="FreeSans" w:hAnsi="FreeSans" w:cs="FreeSans"/>
          <w:sz w:val="20"/>
          <w:szCs w:val="20"/>
        </w:rPr>
      </w:pPr>
      <w:r w:rsidRPr="003C798B">
        <w:rPr>
          <w:rFonts w:ascii="FreeSans" w:hAnsi="FreeSans" w:cs="FreeSans"/>
          <w:sz w:val="20"/>
          <w:szCs w:val="20"/>
        </w:rPr>
        <w:t>Listen Sie das benötigte Material mit den Stückpreisen auf!</w:t>
      </w:r>
    </w:p>
    <w:p w14:paraId="5C92DA06" w14:textId="77777777" w:rsidR="00803D60" w:rsidRPr="003C798B" w:rsidRDefault="00803D60" w:rsidP="00803D60">
      <w:pPr>
        <w:rPr>
          <w:rFonts w:cs="FreeSans"/>
          <w:szCs w:val="20"/>
        </w:rPr>
      </w:pPr>
    </w:p>
    <w:p w14:paraId="08C30667" w14:textId="77777777" w:rsidR="00803D60" w:rsidRPr="003C798B" w:rsidRDefault="00803D60" w:rsidP="00803D60">
      <w:pPr>
        <w:rPr>
          <w:rFonts w:cs="FreeSans"/>
          <w:szCs w:val="20"/>
        </w:rPr>
      </w:pPr>
    </w:p>
    <w:p w14:paraId="3CD95850" w14:textId="77777777" w:rsidR="00803D60" w:rsidRPr="003C798B" w:rsidRDefault="00803D60" w:rsidP="00803D60">
      <w:pPr>
        <w:rPr>
          <w:rFonts w:cs="FreeSans"/>
          <w:szCs w:val="20"/>
        </w:rPr>
      </w:pPr>
    </w:p>
    <w:p w14:paraId="791DC60F" w14:textId="77777777" w:rsidR="00803D60" w:rsidRPr="003C798B" w:rsidRDefault="00803D60" w:rsidP="00803D60">
      <w:pPr>
        <w:rPr>
          <w:rFonts w:cs="FreeSans"/>
          <w:szCs w:val="20"/>
        </w:rPr>
      </w:pPr>
    </w:p>
    <w:p w14:paraId="064414DB" w14:textId="77777777" w:rsidR="00803D60" w:rsidRPr="003C798B" w:rsidRDefault="00803D60" w:rsidP="00803D60">
      <w:pPr>
        <w:rPr>
          <w:rFonts w:cs="FreeSans"/>
          <w:szCs w:val="20"/>
        </w:rPr>
      </w:pPr>
    </w:p>
    <w:p w14:paraId="7CE0BC25" w14:textId="77777777" w:rsidR="00803D60" w:rsidRPr="003C798B" w:rsidRDefault="00803D60" w:rsidP="00803D60">
      <w:pPr>
        <w:rPr>
          <w:rFonts w:cs="FreeSans"/>
          <w:szCs w:val="20"/>
        </w:rPr>
      </w:pPr>
    </w:p>
    <w:p w14:paraId="549EC62F" w14:textId="77777777" w:rsidR="00803D60" w:rsidRPr="003C798B" w:rsidRDefault="00803D60" w:rsidP="00803D60">
      <w:pPr>
        <w:rPr>
          <w:rFonts w:cs="FreeSans"/>
          <w:szCs w:val="20"/>
        </w:rPr>
      </w:pPr>
    </w:p>
    <w:p w14:paraId="6A25E4E5" w14:textId="77777777" w:rsidR="00803D60" w:rsidRPr="003C798B" w:rsidRDefault="00803D60" w:rsidP="00803D60">
      <w:pPr>
        <w:rPr>
          <w:rFonts w:cs="FreeSans"/>
          <w:szCs w:val="20"/>
        </w:rPr>
      </w:pPr>
    </w:p>
    <w:p w14:paraId="4ACB0DA4" w14:textId="77777777" w:rsidR="00803D60" w:rsidRPr="003C798B" w:rsidRDefault="00803D60" w:rsidP="00803D60">
      <w:pPr>
        <w:rPr>
          <w:rFonts w:cs="FreeSans"/>
          <w:szCs w:val="20"/>
        </w:rPr>
      </w:pPr>
    </w:p>
    <w:p w14:paraId="6AD72E5B" w14:textId="77777777" w:rsidR="00803D60" w:rsidRPr="003C798B" w:rsidRDefault="00803D60" w:rsidP="00803D60">
      <w:pPr>
        <w:rPr>
          <w:rFonts w:cs="FreeSans"/>
          <w:szCs w:val="20"/>
        </w:rPr>
      </w:pPr>
    </w:p>
    <w:p w14:paraId="5C1A5AD5" w14:textId="77777777" w:rsidR="00803D60" w:rsidRPr="003C798B" w:rsidRDefault="00803D60" w:rsidP="00803D60">
      <w:pPr>
        <w:rPr>
          <w:rFonts w:cs="FreeSans"/>
          <w:szCs w:val="20"/>
        </w:rPr>
      </w:pPr>
    </w:p>
    <w:p w14:paraId="7A1B8E4B" w14:textId="77777777" w:rsidR="00803D60" w:rsidRPr="003C798B" w:rsidRDefault="00803D60">
      <w:pPr>
        <w:pStyle w:val="Listenabsatz"/>
        <w:numPr>
          <w:ilvl w:val="0"/>
          <w:numId w:val="12"/>
        </w:numPr>
        <w:spacing w:after="160" w:line="259" w:lineRule="auto"/>
        <w:ind w:left="567" w:hanging="578"/>
        <w:rPr>
          <w:rFonts w:ascii="FreeSans" w:hAnsi="FreeSans" w:cs="FreeSans"/>
          <w:sz w:val="20"/>
          <w:szCs w:val="20"/>
        </w:rPr>
      </w:pPr>
      <w:r w:rsidRPr="003C798B">
        <w:rPr>
          <w:rFonts w:ascii="FreeSans" w:hAnsi="FreeSans" w:cs="FreeSans"/>
          <w:sz w:val="20"/>
          <w:szCs w:val="20"/>
        </w:rPr>
        <w:t>Führen Sie die Berechnung für den gesamten Zaun der Familie Maier durch! (Verwenden Sie auch die erstellte Exceltabelle.)</w:t>
      </w:r>
    </w:p>
    <w:p w14:paraId="0E2EC930" w14:textId="77777777" w:rsidR="00803D60" w:rsidRPr="00171BCF" w:rsidRDefault="00803D60" w:rsidP="00803D60">
      <w:pPr>
        <w:tabs>
          <w:tab w:val="left" w:pos="2565"/>
        </w:tabs>
      </w:pPr>
    </w:p>
    <w:p w14:paraId="19F7739C" w14:textId="0311CABA" w:rsidR="000D21A6" w:rsidRDefault="000D21A6">
      <w:pPr>
        <w:spacing w:before="0" w:after="0" w:line="240" w:lineRule="auto"/>
        <w:rPr>
          <w:rFonts w:cs="FreeSans"/>
        </w:rPr>
      </w:pPr>
      <w:r>
        <w:rPr>
          <w:rFonts w:cs="FreeSans"/>
        </w:rPr>
        <w:br w:type="page"/>
      </w:r>
    </w:p>
    <w:p w14:paraId="0D17922F" w14:textId="4752018A" w:rsidR="00474CCF" w:rsidRDefault="003C798B" w:rsidP="003C798B">
      <w:pPr>
        <w:pStyle w:val="berschrift1"/>
        <w:numPr>
          <w:ilvl w:val="0"/>
          <w:numId w:val="12"/>
        </w:numPr>
      </w:pPr>
      <w:bookmarkStart w:id="14" w:name="_Hlk104902924"/>
      <w:r>
        <w:lastRenderedPageBreak/>
        <w:t xml:space="preserve">Aufgabe – Einfriedung: </w:t>
      </w:r>
      <w:r w:rsidR="003167A6">
        <w:t>Reihenfolge der Bauwerke</w:t>
      </w:r>
    </w:p>
    <w:bookmarkEnd w:id="14"/>
    <w:p w14:paraId="2C993874" w14:textId="584DFCA3" w:rsidR="00474CCF" w:rsidRPr="003C798B" w:rsidRDefault="00474CCF" w:rsidP="004C4505">
      <w:pPr>
        <w:spacing w:before="0" w:after="0" w:line="240" w:lineRule="auto"/>
        <w:rPr>
          <w:rFonts w:cs="FreeSans"/>
          <w:szCs w:val="20"/>
        </w:rPr>
      </w:pPr>
    </w:p>
    <w:p w14:paraId="53860C9B" w14:textId="77777777" w:rsidR="00E34C14" w:rsidRPr="003C798B" w:rsidRDefault="00E34C14" w:rsidP="00E34C14">
      <w:pPr>
        <w:rPr>
          <w:rFonts w:cs="FreeSans"/>
          <w:szCs w:val="20"/>
        </w:rPr>
      </w:pPr>
      <w:r w:rsidRPr="003C798B">
        <w:rPr>
          <w:rFonts w:cs="FreeSans"/>
          <w:szCs w:val="20"/>
        </w:rPr>
        <w:t xml:space="preserve">Für die Baustelle von Herrn Maier sind die Planungen mittlerweile recht weit vorangeschritten. Bevor unsere Firma allerdings mit der Baustelle beginnen kann, müssen abschließend noch Planungsschritte vorgenommen werden. </w:t>
      </w:r>
    </w:p>
    <w:p w14:paraId="53BF56C4" w14:textId="063F9596" w:rsidR="00E34C14" w:rsidRPr="003C798B" w:rsidRDefault="00E34C14" w:rsidP="00E34C14">
      <w:pPr>
        <w:rPr>
          <w:rFonts w:cs="FreeSans"/>
          <w:szCs w:val="20"/>
        </w:rPr>
      </w:pPr>
      <w:r w:rsidRPr="003C798B">
        <w:rPr>
          <w:rFonts w:cs="FreeSans"/>
          <w:szCs w:val="20"/>
        </w:rPr>
        <w:t xml:space="preserve">Der Lieferant der Zisterne und die Pflastersteine hat angefragt, wann er liefern soll. </w:t>
      </w:r>
    </w:p>
    <w:p w14:paraId="6E707C6F" w14:textId="4E474698" w:rsidR="00E34C14" w:rsidRPr="003C798B" w:rsidRDefault="00E34C14" w:rsidP="00E34C14">
      <w:pPr>
        <w:rPr>
          <w:rFonts w:cs="FreeSans"/>
          <w:szCs w:val="20"/>
        </w:rPr>
      </w:pPr>
      <w:r w:rsidRPr="003C798B">
        <w:rPr>
          <w:rFonts w:cs="FreeSans"/>
          <w:szCs w:val="20"/>
        </w:rPr>
        <w:t xml:space="preserve">Ihr Chef möchte einen reibungslosen und zügigen Ablauf der Baustelle. </w:t>
      </w:r>
    </w:p>
    <w:p w14:paraId="32B731E6" w14:textId="77777777" w:rsidR="00E34C14" w:rsidRPr="003C798B" w:rsidRDefault="00E34C14" w:rsidP="00E34C14">
      <w:pPr>
        <w:rPr>
          <w:rFonts w:cs="FreeSans"/>
          <w:szCs w:val="20"/>
        </w:rPr>
      </w:pPr>
    </w:p>
    <w:p w14:paraId="20A86220" w14:textId="7DAB4741" w:rsidR="00E34C14" w:rsidRPr="003C798B" w:rsidRDefault="00E34C14" w:rsidP="00E34C14">
      <w:pPr>
        <w:rPr>
          <w:rFonts w:cs="FreeSans"/>
          <w:bCs/>
          <w:szCs w:val="20"/>
          <w:u w:val="single"/>
        </w:rPr>
      </w:pPr>
      <w:r w:rsidRPr="003C798B">
        <w:rPr>
          <w:rFonts w:cs="FreeSans"/>
          <w:bCs/>
          <w:szCs w:val="20"/>
          <w:u w:val="single"/>
        </w:rPr>
        <w:t>Handlungsauftrag:</w:t>
      </w:r>
    </w:p>
    <w:p w14:paraId="76C929BB" w14:textId="77777777" w:rsidR="00E34C14" w:rsidRPr="003C798B" w:rsidRDefault="00E34C14">
      <w:pPr>
        <w:pStyle w:val="Listenabsatz"/>
        <w:numPr>
          <w:ilvl w:val="0"/>
          <w:numId w:val="13"/>
        </w:numPr>
        <w:spacing w:after="160" w:line="259" w:lineRule="auto"/>
        <w:rPr>
          <w:rFonts w:ascii="FreeSans" w:hAnsi="FreeSans" w:cs="FreeSans"/>
          <w:sz w:val="20"/>
          <w:szCs w:val="20"/>
        </w:rPr>
      </w:pPr>
      <w:r w:rsidRPr="003C798B">
        <w:rPr>
          <w:rFonts w:ascii="FreeSans" w:hAnsi="FreeSans" w:cs="FreeSans"/>
          <w:sz w:val="20"/>
          <w:szCs w:val="20"/>
        </w:rPr>
        <w:t>Zeichnen Sie die gewünschten Bauwerke und Plätze (Terrasse, Spielplatz) in die Skizze des Gartens der Familie Maier ein!</w:t>
      </w:r>
    </w:p>
    <w:p w14:paraId="1E52EF69" w14:textId="77777777" w:rsidR="00E34C14" w:rsidRPr="003C798B" w:rsidRDefault="00E34C14">
      <w:pPr>
        <w:pStyle w:val="Listenabsatz"/>
        <w:numPr>
          <w:ilvl w:val="0"/>
          <w:numId w:val="13"/>
        </w:numPr>
        <w:spacing w:after="160" w:line="259" w:lineRule="auto"/>
        <w:rPr>
          <w:rFonts w:ascii="FreeSans" w:hAnsi="FreeSans" w:cs="FreeSans"/>
          <w:sz w:val="20"/>
          <w:szCs w:val="20"/>
        </w:rPr>
      </w:pPr>
      <w:r w:rsidRPr="003C798B">
        <w:rPr>
          <w:rFonts w:ascii="FreeSans" w:hAnsi="FreeSans" w:cs="FreeSans"/>
          <w:sz w:val="20"/>
          <w:szCs w:val="20"/>
        </w:rPr>
        <w:t>Nummerieren Sie die Gewerke nach ihrer Entstehung durch! (Gewerke, die zuerst gebaut werden, erhalten die 1 usw.)</w:t>
      </w:r>
    </w:p>
    <w:p w14:paraId="6EB74803" w14:textId="0DAEDA03" w:rsidR="00E34C14" w:rsidRDefault="00E34C14">
      <w:pPr>
        <w:pStyle w:val="Listenabsatz"/>
        <w:numPr>
          <w:ilvl w:val="0"/>
          <w:numId w:val="13"/>
        </w:numPr>
        <w:spacing w:after="160" w:line="259" w:lineRule="auto"/>
        <w:rPr>
          <w:rFonts w:ascii="FreeSans" w:hAnsi="FreeSans" w:cs="FreeSans"/>
          <w:sz w:val="20"/>
          <w:szCs w:val="20"/>
        </w:rPr>
      </w:pPr>
      <w:r w:rsidRPr="003C798B">
        <w:rPr>
          <w:rFonts w:ascii="FreeSans" w:hAnsi="FreeSans" w:cs="FreeSans"/>
          <w:sz w:val="20"/>
          <w:szCs w:val="20"/>
        </w:rPr>
        <w:t>Präsentieren Sie Ihr Ergebnis und vertreten Sie Ihre Entscheidung vor der Klasse!</w:t>
      </w:r>
    </w:p>
    <w:p w14:paraId="07EE4CE1" w14:textId="28C2462F" w:rsidR="003C798B" w:rsidRDefault="003C798B" w:rsidP="003C798B">
      <w:pPr>
        <w:spacing w:after="160" w:line="259" w:lineRule="auto"/>
        <w:rPr>
          <w:rFonts w:cs="FreeSans"/>
          <w:szCs w:val="20"/>
        </w:rPr>
      </w:pPr>
    </w:p>
    <w:p w14:paraId="09C4175C" w14:textId="77777777" w:rsidR="003C798B" w:rsidRPr="003C798B" w:rsidRDefault="003C798B" w:rsidP="003C798B">
      <w:pPr>
        <w:rPr>
          <w:rFonts w:cs="FreeSans"/>
          <w:bCs/>
          <w:szCs w:val="20"/>
          <w:u w:val="single"/>
        </w:rPr>
      </w:pPr>
      <w:r w:rsidRPr="003C798B">
        <w:rPr>
          <w:rFonts w:cs="FreeSans"/>
          <w:bCs/>
          <w:szCs w:val="20"/>
          <w:u w:val="single"/>
        </w:rPr>
        <w:t>Differenzierung:</w:t>
      </w:r>
    </w:p>
    <w:p w14:paraId="42C0E8AF" w14:textId="77777777" w:rsidR="003C798B" w:rsidRPr="003C798B" w:rsidRDefault="003C798B" w:rsidP="003C798B">
      <w:pPr>
        <w:rPr>
          <w:rFonts w:cs="FreeSans"/>
          <w:szCs w:val="20"/>
        </w:rPr>
      </w:pPr>
      <w:r w:rsidRPr="003C798B">
        <w:rPr>
          <w:rFonts w:cs="FreeSans"/>
          <w:szCs w:val="20"/>
        </w:rPr>
        <w:t>Liste der Bauwerke: Terrasse, Spielfläche, Hochbeet, Zisterne, Einfriedungen, Trockenmauer</w:t>
      </w:r>
    </w:p>
    <w:p w14:paraId="7AFBBFB4" w14:textId="694D379C" w:rsidR="00516604" w:rsidRDefault="00516604" w:rsidP="003C798B">
      <w:pPr>
        <w:spacing w:before="0" w:after="0" w:line="240" w:lineRule="auto"/>
        <w:rPr>
          <w:rFonts w:cs="FreeSans"/>
        </w:rPr>
      </w:pPr>
    </w:p>
    <w:p w14:paraId="13CCA9FA" w14:textId="01D8FC67" w:rsidR="00733E07" w:rsidRDefault="00733E07" w:rsidP="00733E07">
      <w:pPr>
        <w:pStyle w:val="berschrift1"/>
        <w:pBdr>
          <w:top w:val="single" w:sz="4" w:space="0" w:color="auto"/>
        </w:pBdr>
        <w:ind w:left="363"/>
      </w:pPr>
      <w:r>
        <w:t>Quellen- und Literaturangaben</w:t>
      </w:r>
    </w:p>
    <w:p w14:paraId="525B4E03" w14:textId="0BA96AF3" w:rsidR="00733E07" w:rsidRDefault="00733E07" w:rsidP="003C798B">
      <w:pPr>
        <w:spacing w:before="0" w:after="0" w:line="240" w:lineRule="auto"/>
        <w:rPr>
          <w:rFonts w:cs="FreeSans"/>
        </w:rPr>
      </w:pPr>
    </w:p>
    <w:p w14:paraId="1955EC9D" w14:textId="77777777" w:rsidR="00733E07" w:rsidRPr="0001114D" w:rsidRDefault="00733E07" w:rsidP="00733E07">
      <w:pPr>
        <w:rPr>
          <w:rFonts w:ascii="Arial" w:hAnsi="Arial" w:cs="Arial"/>
          <w:sz w:val="24"/>
        </w:rPr>
      </w:pPr>
      <w:r w:rsidRPr="0001114D">
        <w:rPr>
          <w:rFonts w:ascii="Arial" w:hAnsi="Arial" w:cs="Arial"/>
          <w:sz w:val="24"/>
        </w:rPr>
        <w:t>Die Aufgabe und alle nicht anders gekennzeichneten Texte und Bilder wurden für den Arbeitskreis „Umsetzungshilfe für Lehrkräfte im Ausbildungsberuf Gärtner und Gärtnerin“ am Staatsinstitut für Schulqualität und Bildungsforschung (ISB) erstellt. Alle Rechte für Bilder und Texte liegen beim ISB, München 2022.</w:t>
      </w:r>
    </w:p>
    <w:p w14:paraId="7D78AB70" w14:textId="77777777" w:rsidR="00733E07" w:rsidRPr="003C798B" w:rsidRDefault="00733E07" w:rsidP="003C798B">
      <w:pPr>
        <w:spacing w:before="0" w:after="0" w:line="240" w:lineRule="auto"/>
        <w:rPr>
          <w:rFonts w:cs="FreeSans"/>
        </w:rPr>
      </w:pPr>
    </w:p>
    <w:sectPr w:rsidR="00733E07" w:rsidRPr="003C798B" w:rsidSect="00510A4A">
      <w:pgSz w:w="11906" w:h="16838" w:code="9"/>
      <w:pgMar w:top="1418" w:right="1418" w:bottom="851" w:left="1418" w:header="454"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9A6F9" w16cex:dateUtc="2022-07-13T18:18:00Z"/>
  <w16cex:commentExtensible w16cex:durableId="2679B019" w16cex:dateUtc="2022-07-13T18: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8BD51" w14:textId="77777777" w:rsidR="004B58C6" w:rsidRDefault="004B58C6" w:rsidP="00DE7E3D">
      <w:pPr>
        <w:spacing w:after="0" w:line="240" w:lineRule="auto"/>
      </w:pPr>
      <w:r>
        <w:separator/>
      </w:r>
    </w:p>
  </w:endnote>
  <w:endnote w:type="continuationSeparator" w:id="0">
    <w:p w14:paraId="1BDCB5E2" w14:textId="77777777" w:rsidR="004B58C6" w:rsidRDefault="004B58C6"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25D3" w14:textId="77777777" w:rsidR="004B58C6" w:rsidRDefault="004B58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160F" w14:textId="77777777" w:rsidR="004B58C6" w:rsidRDefault="004B58C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CD13" w14:textId="77777777" w:rsidR="004B58C6" w:rsidRDefault="004B58C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0F64" w14:textId="77777777" w:rsidR="004B58C6" w:rsidRDefault="004B58C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84AC" w14:textId="50C024C0" w:rsidR="004B58C6" w:rsidRDefault="004B58C6" w:rsidP="00DE7E3D">
    <w:pPr>
      <w:pStyle w:val="Fuzeile"/>
      <w:jc w:val="center"/>
    </w:pPr>
    <w:r>
      <w:t xml:space="preserve">Seite </w:t>
    </w:r>
    <w:r>
      <w:fldChar w:fldCharType="begin"/>
    </w:r>
    <w:r>
      <w:instrText xml:space="preserve"> PAGE   \* MERGEFORMAT </w:instrText>
    </w:r>
    <w:r>
      <w:fldChar w:fldCharType="separate"/>
    </w:r>
    <w:r>
      <w:rPr>
        <w:noProof/>
      </w:rPr>
      <w:t>21</w:t>
    </w:r>
    <w:r>
      <w:fldChar w:fldCharType="end"/>
    </w:r>
    <w:r>
      <w:t xml:space="preserve"> von </w:t>
    </w:r>
    <w:r w:rsidR="000B3F28">
      <w:fldChar w:fldCharType="begin"/>
    </w:r>
    <w:r w:rsidR="000B3F28">
      <w:instrText xml:space="preserve"> NUMPAGES   \* MERGEFORMAT </w:instrText>
    </w:r>
    <w:r w:rsidR="000B3F28">
      <w:fldChar w:fldCharType="separate"/>
    </w:r>
    <w:r>
      <w:rPr>
        <w:noProof/>
      </w:rPr>
      <w:t>29</w:t>
    </w:r>
    <w:r w:rsidR="000B3F2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99739" w14:textId="77777777" w:rsidR="004B58C6" w:rsidRDefault="004B58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99890" w14:textId="77777777" w:rsidR="004B58C6" w:rsidRDefault="004B58C6" w:rsidP="00DE7E3D">
      <w:pPr>
        <w:spacing w:after="0" w:line="240" w:lineRule="auto"/>
      </w:pPr>
      <w:r>
        <w:separator/>
      </w:r>
    </w:p>
  </w:footnote>
  <w:footnote w:type="continuationSeparator" w:id="0">
    <w:p w14:paraId="05E9EA9A" w14:textId="77777777" w:rsidR="004B58C6" w:rsidRDefault="004B58C6" w:rsidP="00D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60425" w14:textId="77777777" w:rsidR="004B58C6" w:rsidRDefault="004B58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6AAE" w14:textId="5026B7F9" w:rsidR="004B58C6" w:rsidRPr="0052754A" w:rsidRDefault="004B58C6" w:rsidP="009F5856">
    <w:pPr>
      <w:tabs>
        <w:tab w:val="center" w:pos="4536"/>
        <w:tab w:val="right" w:pos="9072"/>
      </w:tabs>
      <w:spacing w:before="40" w:after="240" w:line="240" w:lineRule="auto"/>
      <w:jc w:val="right"/>
      <w:rPr>
        <w:color w:val="595959" w:themeColor="text1" w:themeTint="A6"/>
        <w:szCs w:val="24"/>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C7CA2" w14:textId="77777777" w:rsidR="004B58C6" w:rsidRDefault="004B58C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0C7F0" w14:textId="77777777" w:rsidR="004B58C6" w:rsidRDefault="004B58C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0CEE6" w14:textId="77777777" w:rsidR="003B5598" w:rsidRDefault="003B5598" w:rsidP="003B5598">
    <w:pPr>
      <w:pStyle w:val="Kopfzeileunten"/>
      <w:ind w:left="0"/>
      <w:jc w:val="center"/>
    </w:pPr>
    <w:bookmarkStart w:id="2" w:name="_Hlk109119728"/>
    <w:bookmarkStart w:id="3" w:name="_Hlk109119729"/>
    <w:bookmarkStart w:id="4" w:name="_Hlk109119730"/>
    <w:bookmarkStart w:id="5" w:name="_Hlk109119731"/>
    <w:bookmarkStart w:id="6" w:name="_Hlk109119732"/>
    <w:bookmarkStart w:id="7" w:name="_Hlk109119733"/>
    <w:bookmarkStart w:id="8" w:name="_Hlk109119734"/>
    <w:bookmarkStart w:id="9" w:name="_Hlk109119735"/>
    <w:bookmarkStart w:id="10" w:name="_Hlk109119736"/>
    <w:bookmarkStart w:id="11" w:name="_Hlk109119737"/>
    <w:bookmarkStart w:id="12" w:name="_Hlk109119738"/>
    <w:bookmarkStart w:id="13" w:name="_Hlk109119739"/>
    <w:r>
      <w:rPr>
        <w:noProof/>
      </w:rPr>
      <w:drawing>
        <wp:anchor distT="0" distB="0" distL="114300" distR="114300" simplePos="0" relativeHeight="251702784" behindDoc="1" locked="0" layoutInCell="1" allowOverlap="1" wp14:anchorId="6921C0C6" wp14:editId="348584E6">
          <wp:simplePos x="0" y="0"/>
          <wp:positionH relativeFrom="margin">
            <wp:align>left</wp:align>
          </wp:positionH>
          <wp:positionV relativeFrom="paragraph">
            <wp:posOffset>-203200</wp:posOffset>
          </wp:positionV>
          <wp:extent cx="5761355" cy="688975"/>
          <wp:effectExtent l="0" t="0" r="0" b="0"/>
          <wp:wrapNone/>
          <wp:docPr id="47876549" name="Grafik 4787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688975"/>
                  </a:xfrm>
                  <a:prstGeom prst="rect">
                    <a:avLst/>
                  </a:prstGeom>
                  <a:noFill/>
                </pic:spPr>
              </pic:pic>
            </a:graphicData>
          </a:graphic>
          <wp14:sizeRelH relativeFrom="page">
            <wp14:pctWidth>0</wp14:pctWidth>
          </wp14:sizeRelH>
          <wp14:sizeRelV relativeFrom="page">
            <wp14:pctHeight>0</wp14:pctHeight>
          </wp14:sizeRelV>
        </wp:anchor>
      </w:drawing>
    </w:r>
  </w:p>
  <w:p w14:paraId="426BB171" w14:textId="36437200" w:rsidR="004B58C6" w:rsidRPr="00DE7E3D" w:rsidRDefault="003B5598" w:rsidP="003B5598">
    <w:pPr>
      <w:pStyle w:val="Kopfzeileunten"/>
      <w:ind w:left="0"/>
    </w:pPr>
    <w:r>
      <w:tab/>
    </w:r>
    <w:r w:rsidR="004B58C6">
      <w:t xml:space="preserve">Berufsschule, Gärtner/in, Betriebsorganisation und Baumaßnahmen, 10. </w:t>
    </w:r>
    <w:proofErr w:type="spellStart"/>
    <w:r w:rsidR="004B58C6">
      <w:t>Jgst</w:t>
    </w:r>
    <w:proofErr w:type="spellEnd"/>
    <w:r w:rsidR="004B58C6">
      <w:t>.</w:t>
    </w:r>
    <w:bookmarkEnd w:id="2"/>
    <w:bookmarkEnd w:id="3"/>
    <w:bookmarkEnd w:id="4"/>
    <w:bookmarkEnd w:id="5"/>
    <w:bookmarkEnd w:id="6"/>
    <w:bookmarkEnd w:id="7"/>
    <w:bookmarkEnd w:id="8"/>
    <w:bookmarkEnd w:id="9"/>
    <w:bookmarkEnd w:id="10"/>
    <w:bookmarkEnd w:id="11"/>
    <w:bookmarkEnd w:id="12"/>
    <w:bookmarkEnd w:id="13"/>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AB7A0" w14:textId="77777777" w:rsidR="004B58C6" w:rsidRDefault="004B58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3636"/>
    <w:multiLevelType w:val="hybridMultilevel"/>
    <w:tmpl w:val="A664B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5F6935"/>
    <w:multiLevelType w:val="hybridMultilevel"/>
    <w:tmpl w:val="F1665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071B0B"/>
    <w:multiLevelType w:val="hybridMultilevel"/>
    <w:tmpl w:val="E2DA7D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004169"/>
    <w:multiLevelType w:val="hybridMultilevel"/>
    <w:tmpl w:val="CECE2DC8"/>
    <w:lvl w:ilvl="0" w:tplc="447815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272924"/>
    <w:multiLevelType w:val="hybridMultilevel"/>
    <w:tmpl w:val="8F2274E0"/>
    <w:lvl w:ilvl="0" w:tplc="28385A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906F0B"/>
    <w:multiLevelType w:val="hybridMultilevel"/>
    <w:tmpl w:val="6F741FD6"/>
    <w:lvl w:ilvl="0" w:tplc="A2F03AB6">
      <w:start w:val="1"/>
      <w:numFmt w:val="bullet"/>
      <w:lvlText w:val="•"/>
      <w:lvlJc w:val="left"/>
      <w:pPr>
        <w:tabs>
          <w:tab w:val="num" w:pos="720"/>
        </w:tabs>
        <w:ind w:left="720" w:hanging="360"/>
      </w:pPr>
      <w:rPr>
        <w:rFonts w:ascii="Arial" w:hAnsi="Arial" w:hint="default"/>
      </w:rPr>
    </w:lvl>
    <w:lvl w:ilvl="1" w:tplc="E37C8A88">
      <w:numFmt w:val="bullet"/>
      <w:lvlText w:val="•"/>
      <w:lvlJc w:val="left"/>
      <w:pPr>
        <w:tabs>
          <w:tab w:val="num" w:pos="1440"/>
        </w:tabs>
        <w:ind w:left="1440" w:hanging="360"/>
      </w:pPr>
      <w:rPr>
        <w:rFonts w:ascii="Arial" w:hAnsi="Arial" w:hint="default"/>
      </w:rPr>
    </w:lvl>
    <w:lvl w:ilvl="2" w:tplc="FA74CE64" w:tentative="1">
      <w:start w:val="1"/>
      <w:numFmt w:val="bullet"/>
      <w:lvlText w:val="•"/>
      <w:lvlJc w:val="left"/>
      <w:pPr>
        <w:tabs>
          <w:tab w:val="num" w:pos="2160"/>
        </w:tabs>
        <w:ind w:left="2160" w:hanging="360"/>
      </w:pPr>
      <w:rPr>
        <w:rFonts w:ascii="Arial" w:hAnsi="Arial" w:hint="default"/>
      </w:rPr>
    </w:lvl>
    <w:lvl w:ilvl="3" w:tplc="617C3DF0" w:tentative="1">
      <w:start w:val="1"/>
      <w:numFmt w:val="bullet"/>
      <w:lvlText w:val="•"/>
      <w:lvlJc w:val="left"/>
      <w:pPr>
        <w:tabs>
          <w:tab w:val="num" w:pos="2880"/>
        </w:tabs>
        <w:ind w:left="2880" w:hanging="360"/>
      </w:pPr>
      <w:rPr>
        <w:rFonts w:ascii="Arial" w:hAnsi="Arial" w:hint="default"/>
      </w:rPr>
    </w:lvl>
    <w:lvl w:ilvl="4" w:tplc="6BF04798" w:tentative="1">
      <w:start w:val="1"/>
      <w:numFmt w:val="bullet"/>
      <w:lvlText w:val="•"/>
      <w:lvlJc w:val="left"/>
      <w:pPr>
        <w:tabs>
          <w:tab w:val="num" w:pos="3600"/>
        </w:tabs>
        <w:ind w:left="3600" w:hanging="360"/>
      </w:pPr>
      <w:rPr>
        <w:rFonts w:ascii="Arial" w:hAnsi="Arial" w:hint="default"/>
      </w:rPr>
    </w:lvl>
    <w:lvl w:ilvl="5" w:tplc="055E23B4" w:tentative="1">
      <w:start w:val="1"/>
      <w:numFmt w:val="bullet"/>
      <w:lvlText w:val="•"/>
      <w:lvlJc w:val="left"/>
      <w:pPr>
        <w:tabs>
          <w:tab w:val="num" w:pos="4320"/>
        </w:tabs>
        <w:ind w:left="4320" w:hanging="360"/>
      </w:pPr>
      <w:rPr>
        <w:rFonts w:ascii="Arial" w:hAnsi="Arial" w:hint="default"/>
      </w:rPr>
    </w:lvl>
    <w:lvl w:ilvl="6" w:tplc="0FF0D0E0" w:tentative="1">
      <w:start w:val="1"/>
      <w:numFmt w:val="bullet"/>
      <w:lvlText w:val="•"/>
      <w:lvlJc w:val="left"/>
      <w:pPr>
        <w:tabs>
          <w:tab w:val="num" w:pos="5040"/>
        </w:tabs>
        <w:ind w:left="5040" w:hanging="360"/>
      </w:pPr>
      <w:rPr>
        <w:rFonts w:ascii="Arial" w:hAnsi="Arial" w:hint="default"/>
      </w:rPr>
    </w:lvl>
    <w:lvl w:ilvl="7" w:tplc="A0B49C42" w:tentative="1">
      <w:start w:val="1"/>
      <w:numFmt w:val="bullet"/>
      <w:lvlText w:val="•"/>
      <w:lvlJc w:val="left"/>
      <w:pPr>
        <w:tabs>
          <w:tab w:val="num" w:pos="5760"/>
        </w:tabs>
        <w:ind w:left="5760" w:hanging="360"/>
      </w:pPr>
      <w:rPr>
        <w:rFonts w:ascii="Arial" w:hAnsi="Arial" w:hint="default"/>
      </w:rPr>
    </w:lvl>
    <w:lvl w:ilvl="8" w:tplc="0024B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3B118C"/>
    <w:multiLevelType w:val="hybridMultilevel"/>
    <w:tmpl w:val="4AB43D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AB5814"/>
    <w:multiLevelType w:val="hybridMultilevel"/>
    <w:tmpl w:val="3D820E1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92225C"/>
    <w:multiLevelType w:val="hybridMultilevel"/>
    <w:tmpl w:val="9B94E6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D81335"/>
    <w:multiLevelType w:val="hybridMultilevel"/>
    <w:tmpl w:val="33A4A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37250BA"/>
    <w:multiLevelType w:val="hybridMultilevel"/>
    <w:tmpl w:val="6F56BEC2"/>
    <w:lvl w:ilvl="0" w:tplc="D17056C4">
      <w:start w:val="1"/>
      <w:numFmt w:val="bullet"/>
      <w:lvlText w:val="•"/>
      <w:lvlJc w:val="left"/>
      <w:pPr>
        <w:tabs>
          <w:tab w:val="num" w:pos="720"/>
        </w:tabs>
        <w:ind w:left="720" w:hanging="360"/>
      </w:pPr>
      <w:rPr>
        <w:rFonts w:ascii="Arial" w:hAnsi="Arial" w:hint="default"/>
      </w:rPr>
    </w:lvl>
    <w:lvl w:ilvl="1" w:tplc="05EC8514">
      <w:start w:val="1"/>
      <w:numFmt w:val="bullet"/>
      <w:lvlText w:val="•"/>
      <w:lvlJc w:val="left"/>
      <w:pPr>
        <w:tabs>
          <w:tab w:val="num" w:pos="1440"/>
        </w:tabs>
        <w:ind w:left="1440" w:hanging="360"/>
      </w:pPr>
      <w:rPr>
        <w:rFonts w:ascii="Arial" w:hAnsi="Arial" w:hint="default"/>
      </w:rPr>
    </w:lvl>
    <w:lvl w:ilvl="2" w:tplc="C2E2CD04" w:tentative="1">
      <w:start w:val="1"/>
      <w:numFmt w:val="bullet"/>
      <w:lvlText w:val="•"/>
      <w:lvlJc w:val="left"/>
      <w:pPr>
        <w:tabs>
          <w:tab w:val="num" w:pos="2160"/>
        </w:tabs>
        <w:ind w:left="2160" w:hanging="360"/>
      </w:pPr>
      <w:rPr>
        <w:rFonts w:ascii="Arial" w:hAnsi="Arial" w:hint="default"/>
      </w:rPr>
    </w:lvl>
    <w:lvl w:ilvl="3" w:tplc="9D52C874" w:tentative="1">
      <w:start w:val="1"/>
      <w:numFmt w:val="bullet"/>
      <w:lvlText w:val="•"/>
      <w:lvlJc w:val="left"/>
      <w:pPr>
        <w:tabs>
          <w:tab w:val="num" w:pos="2880"/>
        </w:tabs>
        <w:ind w:left="2880" w:hanging="360"/>
      </w:pPr>
      <w:rPr>
        <w:rFonts w:ascii="Arial" w:hAnsi="Arial" w:hint="default"/>
      </w:rPr>
    </w:lvl>
    <w:lvl w:ilvl="4" w:tplc="AA645FFC" w:tentative="1">
      <w:start w:val="1"/>
      <w:numFmt w:val="bullet"/>
      <w:lvlText w:val="•"/>
      <w:lvlJc w:val="left"/>
      <w:pPr>
        <w:tabs>
          <w:tab w:val="num" w:pos="3600"/>
        </w:tabs>
        <w:ind w:left="3600" w:hanging="360"/>
      </w:pPr>
      <w:rPr>
        <w:rFonts w:ascii="Arial" w:hAnsi="Arial" w:hint="default"/>
      </w:rPr>
    </w:lvl>
    <w:lvl w:ilvl="5" w:tplc="D0A4D22E" w:tentative="1">
      <w:start w:val="1"/>
      <w:numFmt w:val="bullet"/>
      <w:lvlText w:val="•"/>
      <w:lvlJc w:val="left"/>
      <w:pPr>
        <w:tabs>
          <w:tab w:val="num" w:pos="4320"/>
        </w:tabs>
        <w:ind w:left="4320" w:hanging="360"/>
      </w:pPr>
      <w:rPr>
        <w:rFonts w:ascii="Arial" w:hAnsi="Arial" w:hint="default"/>
      </w:rPr>
    </w:lvl>
    <w:lvl w:ilvl="6" w:tplc="D6122828" w:tentative="1">
      <w:start w:val="1"/>
      <w:numFmt w:val="bullet"/>
      <w:lvlText w:val="•"/>
      <w:lvlJc w:val="left"/>
      <w:pPr>
        <w:tabs>
          <w:tab w:val="num" w:pos="5040"/>
        </w:tabs>
        <w:ind w:left="5040" w:hanging="360"/>
      </w:pPr>
      <w:rPr>
        <w:rFonts w:ascii="Arial" w:hAnsi="Arial" w:hint="default"/>
      </w:rPr>
    </w:lvl>
    <w:lvl w:ilvl="7" w:tplc="DEC841AE" w:tentative="1">
      <w:start w:val="1"/>
      <w:numFmt w:val="bullet"/>
      <w:lvlText w:val="•"/>
      <w:lvlJc w:val="left"/>
      <w:pPr>
        <w:tabs>
          <w:tab w:val="num" w:pos="5760"/>
        </w:tabs>
        <w:ind w:left="5760" w:hanging="360"/>
      </w:pPr>
      <w:rPr>
        <w:rFonts w:ascii="Arial" w:hAnsi="Arial" w:hint="default"/>
      </w:rPr>
    </w:lvl>
    <w:lvl w:ilvl="8" w:tplc="268662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A533C1"/>
    <w:multiLevelType w:val="hybridMultilevel"/>
    <w:tmpl w:val="596E2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0E30DD7"/>
    <w:multiLevelType w:val="hybridMultilevel"/>
    <w:tmpl w:val="9A9E3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9CA180E"/>
    <w:multiLevelType w:val="hybridMultilevel"/>
    <w:tmpl w:val="596E2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E33997"/>
    <w:multiLevelType w:val="hybridMultilevel"/>
    <w:tmpl w:val="AA7E12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30049CF"/>
    <w:multiLevelType w:val="hybridMultilevel"/>
    <w:tmpl w:val="701ECD40"/>
    <w:lvl w:ilvl="0" w:tplc="073255D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A0510A5"/>
    <w:multiLevelType w:val="hybridMultilevel"/>
    <w:tmpl w:val="884C463A"/>
    <w:lvl w:ilvl="0" w:tplc="9AD0CBE4">
      <w:start w:val="1"/>
      <w:numFmt w:val="decimal"/>
      <w:lvlText w:val="%1."/>
      <w:lvlJc w:val="left"/>
      <w:pPr>
        <w:tabs>
          <w:tab w:val="num" w:pos="720"/>
        </w:tabs>
        <w:ind w:left="720" w:hanging="360"/>
      </w:pPr>
    </w:lvl>
    <w:lvl w:ilvl="1" w:tplc="93D841A4" w:tentative="1">
      <w:start w:val="1"/>
      <w:numFmt w:val="decimal"/>
      <w:lvlText w:val="%2."/>
      <w:lvlJc w:val="left"/>
      <w:pPr>
        <w:tabs>
          <w:tab w:val="num" w:pos="1440"/>
        </w:tabs>
        <w:ind w:left="1440" w:hanging="360"/>
      </w:pPr>
    </w:lvl>
    <w:lvl w:ilvl="2" w:tplc="7F288672" w:tentative="1">
      <w:start w:val="1"/>
      <w:numFmt w:val="decimal"/>
      <w:lvlText w:val="%3."/>
      <w:lvlJc w:val="left"/>
      <w:pPr>
        <w:tabs>
          <w:tab w:val="num" w:pos="2160"/>
        </w:tabs>
        <w:ind w:left="2160" w:hanging="360"/>
      </w:pPr>
    </w:lvl>
    <w:lvl w:ilvl="3" w:tplc="2AB85EB8" w:tentative="1">
      <w:start w:val="1"/>
      <w:numFmt w:val="decimal"/>
      <w:lvlText w:val="%4."/>
      <w:lvlJc w:val="left"/>
      <w:pPr>
        <w:tabs>
          <w:tab w:val="num" w:pos="2880"/>
        </w:tabs>
        <w:ind w:left="2880" w:hanging="360"/>
      </w:pPr>
    </w:lvl>
    <w:lvl w:ilvl="4" w:tplc="2B26CCC4" w:tentative="1">
      <w:start w:val="1"/>
      <w:numFmt w:val="decimal"/>
      <w:lvlText w:val="%5."/>
      <w:lvlJc w:val="left"/>
      <w:pPr>
        <w:tabs>
          <w:tab w:val="num" w:pos="3600"/>
        </w:tabs>
        <w:ind w:left="3600" w:hanging="360"/>
      </w:pPr>
    </w:lvl>
    <w:lvl w:ilvl="5" w:tplc="2F9AB6EC" w:tentative="1">
      <w:start w:val="1"/>
      <w:numFmt w:val="decimal"/>
      <w:lvlText w:val="%6."/>
      <w:lvlJc w:val="left"/>
      <w:pPr>
        <w:tabs>
          <w:tab w:val="num" w:pos="4320"/>
        </w:tabs>
        <w:ind w:left="4320" w:hanging="360"/>
      </w:pPr>
    </w:lvl>
    <w:lvl w:ilvl="6" w:tplc="008696EC" w:tentative="1">
      <w:start w:val="1"/>
      <w:numFmt w:val="decimal"/>
      <w:lvlText w:val="%7."/>
      <w:lvlJc w:val="left"/>
      <w:pPr>
        <w:tabs>
          <w:tab w:val="num" w:pos="5040"/>
        </w:tabs>
        <w:ind w:left="5040" w:hanging="360"/>
      </w:pPr>
    </w:lvl>
    <w:lvl w:ilvl="7" w:tplc="75941080" w:tentative="1">
      <w:start w:val="1"/>
      <w:numFmt w:val="decimal"/>
      <w:lvlText w:val="%8."/>
      <w:lvlJc w:val="left"/>
      <w:pPr>
        <w:tabs>
          <w:tab w:val="num" w:pos="5760"/>
        </w:tabs>
        <w:ind w:left="5760" w:hanging="360"/>
      </w:pPr>
    </w:lvl>
    <w:lvl w:ilvl="8" w:tplc="4A1A4610" w:tentative="1">
      <w:start w:val="1"/>
      <w:numFmt w:val="decimal"/>
      <w:lvlText w:val="%9."/>
      <w:lvlJc w:val="left"/>
      <w:pPr>
        <w:tabs>
          <w:tab w:val="num" w:pos="6480"/>
        </w:tabs>
        <w:ind w:left="6480" w:hanging="360"/>
      </w:pPr>
    </w:lvl>
  </w:abstractNum>
  <w:abstractNum w:abstractNumId="17" w15:restartNumberingAfterBreak="0">
    <w:nsid w:val="6F0F5205"/>
    <w:multiLevelType w:val="hybridMultilevel"/>
    <w:tmpl w:val="431CE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9029E7"/>
    <w:multiLevelType w:val="hybridMultilevel"/>
    <w:tmpl w:val="AFCA800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
  </w:num>
  <w:num w:numId="3">
    <w:abstractNumId w:val="17"/>
  </w:num>
  <w:num w:numId="4">
    <w:abstractNumId w:val="9"/>
  </w:num>
  <w:num w:numId="5">
    <w:abstractNumId w:val="7"/>
  </w:num>
  <w:num w:numId="6">
    <w:abstractNumId w:val="5"/>
  </w:num>
  <w:num w:numId="7">
    <w:abstractNumId w:val="10"/>
  </w:num>
  <w:num w:numId="8">
    <w:abstractNumId w:val="16"/>
  </w:num>
  <w:num w:numId="9">
    <w:abstractNumId w:val="0"/>
  </w:num>
  <w:num w:numId="10">
    <w:abstractNumId w:val="2"/>
  </w:num>
  <w:num w:numId="11">
    <w:abstractNumId w:val="18"/>
  </w:num>
  <w:num w:numId="12">
    <w:abstractNumId w:val="13"/>
  </w:num>
  <w:num w:numId="13">
    <w:abstractNumId w:val="4"/>
  </w:num>
  <w:num w:numId="14">
    <w:abstractNumId w:val="3"/>
  </w:num>
  <w:num w:numId="15">
    <w:abstractNumId w:val="15"/>
  </w:num>
  <w:num w:numId="16">
    <w:abstractNumId w:val="12"/>
  </w:num>
  <w:num w:numId="17">
    <w:abstractNumId w:val="6"/>
  </w:num>
  <w:num w:numId="18">
    <w:abstractNumId w:val="14"/>
  </w:num>
  <w:num w:numId="1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3F2"/>
    <w:rsid w:val="00005D91"/>
    <w:rsid w:val="00010165"/>
    <w:rsid w:val="00010FE0"/>
    <w:rsid w:val="000135D9"/>
    <w:rsid w:val="000274B4"/>
    <w:rsid w:val="000416CB"/>
    <w:rsid w:val="000500C1"/>
    <w:rsid w:val="00053AB6"/>
    <w:rsid w:val="00053C48"/>
    <w:rsid w:val="00057ADD"/>
    <w:rsid w:val="00062BDD"/>
    <w:rsid w:val="00080876"/>
    <w:rsid w:val="000A2598"/>
    <w:rsid w:val="000B3F28"/>
    <w:rsid w:val="000B4889"/>
    <w:rsid w:val="000B779E"/>
    <w:rsid w:val="000C0FC8"/>
    <w:rsid w:val="000D20C9"/>
    <w:rsid w:val="000D21A6"/>
    <w:rsid w:val="000D7698"/>
    <w:rsid w:val="000F5B18"/>
    <w:rsid w:val="00113EA8"/>
    <w:rsid w:val="00141A6F"/>
    <w:rsid w:val="0015146E"/>
    <w:rsid w:val="0015294E"/>
    <w:rsid w:val="00172C33"/>
    <w:rsid w:val="001815A2"/>
    <w:rsid w:val="001A2277"/>
    <w:rsid w:val="001B0F8F"/>
    <w:rsid w:val="001B29F0"/>
    <w:rsid w:val="001B57C8"/>
    <w:rsid w:val="001C7C4C"/>
    <w:rsid w:val="001E15E5"/>
    <w:rsid w:val="001E2796"/>
    <w:rsid w:val="001F3482"/>
    <w:rsid w:val="002033F8"/>
    <w:rsid w:val="00207920"/>
    <w:rsid w:val="002142F3"/>
    <w:rsid w:val="00223227"/>
    <w:rsid w:val="00232EDF"/>
    <w:rsid w:val="0023625E"/>
    <w:rsid w:val="00246D32"/>
    <w:rsid w:val="00264975"/>
    <w:rsid w:val="00265214"/>
    <w:rsid w:val="00283BBD"/>
    <w:rsid w:val="00286BA3"/>
    <w:rsid w:val="002950D2"/>
    <w:rsid w:val="002B35C3"/>
    <w:rsid w:val="002B7C87"/>
    <w:rsid w:val="002C698D"/>
    <w:rsid w:val="002F188E"/>
    <w:rsid w:val="002F1C12"/>
    <w:rsid w:val="002F6A15"/>
    <w:rsid w:val="00301422"/>
    <w:rsid w:val="003058C8"/>
    <w:rsid w:val="00312D45"/>
    <w:rsid w:val="003153F2"/>
    <w:rsid w:val="00315739"/>
    <w:rsid w:val="003167A6"/>
    <w:rsid w:val="00321B0C"/>
    <w:rsid w:val="00333CF6"/>
    <w:rsid w:val="00340C85"/>
    <w:rsid w:val="00354B20"/>
    <w:rsid w:val="00361C4F"/>
    <w:rsid w:val="00377B35"/>
    <w:rsid w:val="00381868"/>
    <w:rsid w:val="00384637"/>
    <w:rsid w:val="0038620A"/>
    <w:rsid w:val="00397C22"/>
    <w:rsid w:val="003B2FC1"/>
    <w:rsid w:val="003B5598"/>
    <w:rsid w:val="003C24A7"/>
    <w:rsid w:val="003C356A"/>
    <w:rsid w:val="003C44A3"/>
    <w:rsid w:val="003C798B"/>
    <w:rsid w:val="003D729F"/>
    <w:rsid w:val="003F3EC9"/>
    <w:rsid w:val="00421636"/>
    <w:rsid w:val="00421E1C"/>
    <w:rsid w:val="0042610D"/>
    <w:rsid w:val="00457EDF"/>
    <w:rsid w:val="00470106"/>
    <w:rsid w:val="00470E5D"/>
    <w:rsid w:val="00474CCF"/>
    <w:rsid w:val="0047723D"/>
    <w:rsid w:val="0048606B"/>
    <w:rsid w:val="004A2042"/>
    <w:rsid w:val="004B58C6"/>
    <w:rsid w:val="004C4505"/>
    <w:rsid w:val="004C6908"/>
    <w:rsid w:val="004D09BC"/>
    <w:rsid w:val="004D2514"/>
    <w:rsid w:val="004F0BBA"/>
    <w:rsid w:val="004F28A3"/>
    <w:rsid w:val="00502ABD"/>
    <w:rsid w:val="005102DE"/>
    <w:rsid w:val="00510A4A"/>
    <w:rsid w:val="00516604"/>
    <w:rsid w:val="0052754A"/>
    <w:rsid w:val="005362CE"/>
    <w:rsid w:val="005424DF"/>
    <w:rsid w:val="00582276"/>
    <w:rsid w:val="00586CAE"/>
    <w:rsid w:val="00587B4D"/>
    <w:rsid w:val="00592F01"/>
    <w:rsid w:val="005B37ED"/>
    <w:rsid w:val="005D1014"/>
    <w:rsid w:val="005E7BB7"/>
    <w:rsid w:val="006061D5"/>
    <w:rsid w:val="00657907"/>
    <w:rsid w:val="006740BF"/>
    <w:rsid w:val="0068765A"/>
    <w:rsid w:val="00693900"/>
    <w:rsid w:val="006D31F3"/>
    <w:rsid w:val="006E1C2B"/>
    <w:rsid w:val="006E4082"/>
    <w:rsid w:val="006F5632"/>
    <w:rsid w:val="00702F4A"/>
    <w:rsid w:val="00707F2E"/>
    <w:rsid w:val="007271DE"/>
    <w:rsid w:val="00732B08"/>
    <w:rsid w:val="00733E07"/>
    <w:rsid w:val="007415B3"/>
    <w:rsid w:val="00741E18"/>
    <w:rsid w:val="007476BF"/>
    <w:rsid w:val="00753D2F"/>
    <w:rsid w:val="00756211"/>
    <w:rsid w:val="007745F7"/>
    <w:rsid w:val="00782949"/>
    <w:rsid w:val="007877EC"/>
    <w:rsid w:val="0079038E"/>
    <w:rsid w:val="007917D0"/>
    <w:rsid w:val="0079768B"/>
    <w:rsid w:val="007B51D3"/>
    <w:rsid w:val="007C7BD4"/>
    <w:rsid w:val="007D0304"/>
    <w:rsid w:val="007E43B5"/>
    <w:rsid w:val="007F33C0"/>
    <w:rsid w:val="00803D60"/>
    <w:rsid w:val="00816D95"/>
    <w:rsid w:val="00830C48"/>
    <w:rsid w:val="0083604A"/>
    <w:rsid w:val="00854FB0"/>
    <w:rsid w:val="00876C63"/>
    <w:rsid w:val="00885378"/>
    <w:rsid w:val="008976F6"/>
    <w:rsid w:val="008B6E4B"/>
    <w:rsid w:val="008D2E0E"/>
    <w:rsid w:val="008F2853"/>
    <w:rsid w:val="008F3071"/>
    <w:rsid w:val="008F5A85"/>
    <w:rsid w:val="009109EA"/>
    <w:rsid w:val="00911C6A"/>
    <w:rsid w:val="009131FE"/>
    <w:rsid w:val="00922647"/>
    <w:rsid w:val="00923CA9"/>
    <w:rsid w:val="009306A2"/>
    <w:rsid w:val="009606DF"/>
    <w:rsid w:val="00986725"/>
    <w:rsid w:val="009919D3"/>
    <w:rsid w:val="009C6B18"/>
    <w:rsid w:val="009E4216"/>
    <w:rsid w:val="009E697E"/>
    <w:rsid w:val="009F5856"/>
    <w:rsid w:val="00A02F31"/>
    <w:rsid w:val="00A06368"/>
    <w:rsid w:val="00A171BA"/>
    <w:rsid w:val="00A22B47"/>
    <w:rsid w:val="00A23FBE"/>
    <w:rsid w:val="00A30E27"/>
    <w:rsid w:val="00A40E31"/>
    <w:rsid w:val="00A63FD6"/>
    <w:rsid w:val="00A70C59"/>
    <w:rsid w:val="00A711FF"/>
    <w:rsid w:val="00A77419"/>
    <w:rsid w:val="00A82621"/>
    <w:rsid w:val="00A840C8"/>
    <w:rsid w:val="00A91D28"/>
    <w:rsid w:val="00AB787C"/>
    <w:rsid w:val="00AE0420"/>
    <w:rsid w:val="00AE63AB"/>
    <w:rsid w:val="00B25DA4"/>
    <w:rsid w:val="00B267D8"/>
    <w:rsid w:val="00B41ED8"/>
    <w:rsid w:val="00B42870"/>
    <w:rsid w:val="00B50A7C"/>
    <w:rsid w:val="00B53EDC"/>
    <w:rsid w:val="00B61F57"/>
    <w:rsid w:val="00B72D5C"/>
    <w:rsid w:val="00B80EC0"/>
    <w:rsid w:val="00B83BBA"/>
    <w:rsid w:val="00B84AA3"/>
    <w:rsid w:val="00B94448"/>
    <w:rsid w:val="00BB65BC"/>
    <w:rsid w:val="00BC0DBB"/>
    <w:rsid w:val="00BC0F7A"/>
    <w:rsid w:val="00BC3509"/>
    <w:rsid w:val="00BD6B7C"/>
    <w:rsid w:val="00BF0286"/>
    <w:rsid w:val="00C079DA"/>
    <w:rsid w:val="00C17C87"/>
    <w:rsid w:val="00C23E69"/>
    <w:rsid w:val="00C25BAF"/>
    <w:rsid w:val="00C26EC4"/>
    <w:rsid w:val="00C27F91"/>
    <w:rsid w:val="00C30163"/>
    <w:rsid w:val="00C556E5"/>
    <w:rsid w:val="00C560FA"/>
    <w:rsid w:val="00C6225B"/>
    <w:rsid w:val="00C6271A"/>
    <w:rsid w:val="00C62734"/>
    <w:rsid w:val="00C642C2"/>
    <w:rsid w:val="00C71819"/>
    <w:rsid w:val="00C74C24"/>
    <w:rsid w:val="00C814EA"/>
    <w:rsid w:val="00C833B8"/>
    <w:rsid w:val="00C9372C"/>
    <w:rsid w:val="00C97535"/>
    <w:rsid w:val="00CA3537"/>
    <w:rsid w:val="00CB2FF0"/>
    <w:rsid w:val="00CB3A6D"/>
    <w:rsid w:val="00CB5E9F"/>
    <w:rsid w:val="00CC0176"/>
    <w:rsid w:val="00CD47C2"/>
    <w:rsid w:val="00CF4594"/>
    <w:rsid w:val="00CF5ED0"/>
    <w:rsid w:val="00CF699D"/>
    <w:rsid w:val="00CF6BA1"/>
    <w:rsid w:val="00D122B6"/>
    <w:rsid w:val="00D135C6"/>
    <w:rsid w:val="00D1386C"/>
    <w:rsid w:val="00D1529D"/>
    <w:rsid w:val="00D26382"/>
    <w:rsid w:val="00D2779B"/>
    <w:rsid w:val="00D34C10"/>
    <w:rsid w:val="00D62ACE"/>
    <w:rsid w:val="00D76C7E"/>
    <w:rsid w:val="00D77AEB"/>
    <w:rsid w:val="00D82154"/>
    <w:rsid w:val="00DB2F6B"/>
    <w:rsid w:val="00DC0CF5"/>
    <w:rsid w:val="00DC0EA5"/>
    <w:rsid w:val="00DD234B"/>
    <w:rsid w:val="00DE11F6"/>
    <w:rsid w:val="00DE29BB"/>
    <w:rsid w:val="00DE7E3D"/>
    <w:rsid w:val="00DF2E6A"/>
    <w:rsid w:val="00DF6928"/>
    <w:rsid w:val="00DF6C21"/>
    <w:rsid w:val="00E0471E"/>
    <w:rsid w:val="00E16FE2"/>
    <w:rsid w:val="00E2515A"/>
    <w:rsid w:val="00E2707C"/>
    <w:rsid w:val="00E34C14"/>
    <w:rsid w:val="00E373F2"/>
    <w:rsid w:val="00E40471"/>
    <w:rsid w:val="00E53380"/>
    <w:rsid w:val="00E573AE"/>
    <w:rsid w:val="00E57C29"/>
    <w:rsid w:val="00E605DA"/>
    <w:rsid w:val="00E65736"/>
    <w:rsid w:val="00E83305"/>
    <w:rsid w:val="00E8466D"/>
    <w:rsid w:val="00E86E41"/>
    <w:rsid w:val="00E91DC8"/>
    <w:rsid w:val="00EA190F"/>
    <w:rsid w:val="00EA1A5D"/>
    <w:rsid w:val="00EA4E7D"/>
    <w:rsid w:val="00EC5737"/>
    <w:rsid w:val="00EC5C7B"/>
    <w:rsid w:val="00ED7E2D"/>
    <w:rsid w:val="00EE5905"/>
    <w:rsid w:val="00EF36E3"/>
    <w:rsid w:val="00F07409"/>
    <w:rsid w:val="00F13B6B"/>
    <w:rsid w:val="00F15023"/>
    <w:rsid w:val="00F21E23"/>
    <w:rsid w:val="00F22A60"/>
    <w:rsid w:val="00F30054"/>
    <w:rsid w:val="00F31EDE"/>
    <w:rsid w:val="00F7233D"/>
    <w:rsid w:val="00F74B81"/>
    <w:rsid w:val="00F82F27"/>
    <w:rsid w:val="00F95C23"/>
    <w:rsid w:val="00F97E72"/>
    <w:rsid w:val="00FB2A58"/>
    <w:rsid w:val="00FC19A4"/>
    <w:rsid w:val="00FE14B1"/>
    <w:rsid w:val="00FE1996"/>
    <w:rsid w:val="00FE2897"/>
    <w:rsid w:val="00FE3E45"/>
    <w:rsid w:val="00FF5E43"/>
    <w:rsid w:val="00FF6A77"/>
    <w:rsid w:val="00FF7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2340659"/>
  <w15:docId w15:val="{3CB0B246-3502-4795-91FE-B58BFB6F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2754A"/>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BC0DBB"/>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0DBB"/>
    <w:rPr>
      <w:rFonts w:ascii="Tahoma" w:hAnsi="Tahoma" w:cs="Tahoma"/>
      <w:sz w:val="16"/>
      <w:szCs w:val="16"/>
      <w:lang w:eastAsia="en-US"/>
    </w:rPr>
  </w:style>
  <w:style w:type="table" w:styleId="Tabellenraster">
    <w:name w:val="Table Grid"/>
    <w:basedOn w:val="NormaleTabelle"/>
    <w:uiPriority w:val="39"/>
    <w:rsid w:val="009C6B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18"/>
    <w:pPr>
      <w:spacing w:before="0" w:after="200"/>
      <w:ind w:left="720"/>
      <w:contextualSpacing/>
    </w:pPr>
    <w:rPr>
      <w:rFonts w:ascii="Arial" w:hAnsi="Arial"/>
      <w:sz w:val="24"/>
    </w:rPr>
  </w:style>
  <w:style w:type="character" w:customStyle="1" w:styleId="tgc">
    <w:name w:val="_tgc"/>
    <w:basedOn w:val="Absatz-Standardschriftart"/>
    <w:rsid w:val="00A63FD6"/>
  </w:style>
  <w:style w:type="paragraph" w:styleId="Beschriftung">
    <w:name w:val="caption"/>
    <w:basedOn w:val="Standard"/>
    <w:next w:val="Standard"/>
    <w:uiPriority w:val="35"/>
    <w:unhideWhenUsed/>
    <w:qFormat/>
    <w:rsid w:val="00C26EC4"/>
    <w:pPr>
      <w:spacing w:before="0" w:after="200" w:line="240" w:lineRule="auto"/>
    </w:pPr>
    <w:rPr>
      <w:b/>
      <w:bCs/>
      <w:color w:val="4F81BD" w:themeColor="accent1"/>
      <w:sz w:val="18"/>
      <w:szCs w:val="18"/>
    </w:rPr>
  </w:style>
  <w:style w:type="character" w:styleId="Kommentarzeichen">
    <w:name w:val="annotation reference"/>
    <w:basedOn w:val="Absatz-Standardschriftart"/>
    <w:uiPriority w:val="99"/>
    <w:semiHidden/>
    <w:unhideWhenUsed/>
    <w:rsid w:val="000135D9"/>
    <w:rPr>
      <w:sz w:val="16"/>
      <w:szCs w:val="16"/>
    </w:rPr>
  </w:style>
  <w:style w:type="paragraph" w:styleId="Kommentartext">
    <w:name w:val="annotation text"/>
    <w:basedOn w:val="Standard"/>
    <w:link w:val="KommentartextZchn"/>
    <w:uiPriority w:val="99"/>
    <w:unhideWhenUsed/>
    <w:rsid w:val="000135D9"/>
    <w:pPr>
      <w:spacing w:line="240" w:lineRule="auto"/>
    </w:pPr>
    <w:rPr>
      <w:szCs w:val="20"/>
    </w:rPr>
  </w:style>
  <w:style w:type="character" w:customStyle="1" w:styleId="KommentartextZchn">
    <w:name w:val="Kommentartext Zchn"/>
    <w:basedOn w:val="Absatz-Standardschriftart"/>
    <w:link w:val="Kommentartext"/>
    <w:uiPriority w:val="99"/>
    <w:rsid w:val="000135D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0135D9"/>
    <w:rPr>
      <w:b/>
      <w:bCs/>
    </w:rPr>
  </w:style>
  <w:style w:type="character" w:customStyle="1" w:styleId="KommentarthemaZchn">
    <w:name w:val="Kommentarthema Zchn"/>
    <w:basedOn w:val="KommentartextZchn"/>
    <w:link w:val="Kommentarthema"/>
    <w:uiPriority w:val="99"/>
    <w:semiHidden/>
    <w:rsid w:val="000135D9"/>
    <w:rPr>
      <w:rFonts w:ascii="FreeSans" w:hAnsi="FreeSans"/>
      <w:b/>
      <w:bCs/>
      <w:lang w:eastAsia="en-US"/>
    </w:rPr>
  </w:style>
  <w:style w:type="character" w:customStyle="1" w:styleId="markedcontent">
    <w:name w:val="markedcontent"/>
    <w:basedOn w:val="Absatz-Standardschriftart"/>
    <w:rsid w:val="00EC5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36017">
      <w:bodyDiv w:val="1"/>
      <w:marLeft w:val="0"/>
      <w:marRight w:val="0"/>
      <w:marTop w:val="0"/>
      <w:marBottom w:val="0"/>
      <w:divBdr>
        <w:top w:val="none" w:sz="0" w:space="0" w:color="auto"/>
        <w:left w:val="none" w:sz="0" w:space="0" w:color="auto"/>
        <w:bottom w:val="none" w:sz="0" w:space="0" w:color="auto"/>
        <w:right w:val="none" w:sz="0" w:space="0" w:color="auto"/>
      </w:divBdr>
      <w:divsChild>
        <w:div w:id="1734768694">
          <w:marLeft w:val="0"/>
          <w:marRight w:val="0"/>
          <w:marTop w:val="0"/>
          <w:marBottom w:val="0"/>
          <w:divBdr>
            <w:top w:val="none" w:sz="0" w:space="0" w:color="auto"/>
            <w:left w:val="none" w:sz="0" w:space="0" w:color="auto"/>
            <w:bottom w:val="none" w:sz="0" w:space="0" w:color="auto"/>
            <w:right w:val="none" w:sz="0" w:space="0" w:color="auto"/>
          </w:divBdr>
        </w:div>
        <w:div w:id="1374578619">
          <w:marLeft w:val="0"/>
          <w:marRight w:val="0"/>
          <w:marTop w:val="0"/>
          <w:marBottom w:val="0"/>
          <w:divBdr>
            <w:top w:val="none" w:sz="0" w:space="0" w:color="auto"/>
            <w:left w:val="none" w:sz="0" w:space="0" w:color="auto"/>
            <w:bottom w:val="none" w:sz="0" w:space="0" w:color="auto"/>
            <w:right w:val="none" w:sz="0" w:space="0" w:color="auto"/>
          </w:divBdr>
        </w:div>
        <w:div w:id="180626487">
          <w:marLeft w:val="0"/>
          <w:marRight w:val="0"/>
          <w:marTop w:val="0"/>
          <w:marBottom w:val="0"/>
          <w:divBdr>
            <w:top w:val="none" w:sz="0" w:space="0" w:color="auto"/>
            <w:left w:val="none" w:sz="0" w:space="0" w:color="auto"/>
            <w:bottom w:val="none" w:sz="0" w:space="0" w:color="auto"/>
            <w:right w:val="none" w:sz="0" w:space="0" w:color="auto"/>
          </w:divBdr>
        </w:div>
        <w:div w:id="1758555524">
          <w:marLeft w:val="0"/>
          <w:marRight w:val="0"/>
          <w:marTop w:val="0"/>
          <w:marBottom w:val="0"/>
          <w:divBdr>
            <w:top w:val="none" w:sz="0" w:space="0" w:color="auto"/>
            <w:left w:val="none" w:sz="0" w:space="0" w:color="auto"/>
            <w:bottom w:val="none" w:sz="0" w:space="0" w:color="auto"/>
            <w:right w:val="none" w:sz="0" w:space="0" w:color="auto"/>
          </w:divBdr>
        </w:div>
        <w:div w:id="121510116">
          <w:marLeft w:val="0"/>
          <w:marRight w:val="0"/>
          <w:marTop w:val="0"/>
          <w:marBottom w:val="0"/>
          <w:divBdr>
            <w:top w:val="none" w:sz="0" w:space="0" w:color="auto"/>
            <w:left w:val="none" w:sz="0" w:space="0" w:color="auto"/>
            <w:bottom w:val="none" w:sz="0" w:space="0" w:color="auto"/>
            <w:right w:val="none" w:sz="0" w:space="0" w:color="auto"/>
          </w:divBdr>
        </w:div>
        <w:div w:id="1941988366">
          <w:marLeft w:val="0"/>
          <w:marRight w:val="0"/>
          <w:marTop w:val="0"/>
          <w:marBottom w:val="0"/>
          <w:divBdr>
            <w:top w:val="none" w:sz="0" w:space="0" w:color="auto"/>
            <w:left w:val="none" w:sz="0" w:space="0" w:color="auto"/>
            <w:bottom w:val="none" w:sz="0" w:space="0" w:color="auto"/>
            <w:right w:val="none" w:sz="0" w:space="0" w:color="auto"/>
          </w:divBdr>
        </w:div>
        <w:div w:id="479420499">
          <w:marLeft w:val="0"/>
          <w:marRight w:val="0"/>
          <w:marTop w:val="0"/>
          <w:marBottom w:val="0"/>
          <w:divBdr>
            <w:top w:val="none" w:sz="0" w:space="0" w:color="auto"/>
            <w:left w:val="none" w:sz="0" w:space="0" w:color="auto"/>
            <w:bottom w:val="none" w:sz="0" w:space="0" w:color="auto"/>
            <w:right w:val="none" w:sz="0" w:space="0" w:color="auto"/>
          </w:divBdr>
        </w:div>
        <w:div w:id="1895890999">
          <w:marLeft w:val="0"/>
          <w:marRight w:val="0"/>
          <w:marTop w:val="0"/>
          <w:marBottom w:val="0"/>
          <w:divBdr>
            <w:top w:val="none" w:sz="0" w:space="0" w:color="auto"/>
            <w:left w:val="none" w:sz="0" w:space="0" w:color="auto"/>
            <w:bottom w:val="none" w:sz="0" w:space="0" w:color="auto"/>
            <w:right w:val="none" w:sz="0" w:space="0" w:color="auto"/>
          </w:divBdr>
        </w:div>
        <w:div w:id="1345134583">
          <w:marLeft w:val="0"/>
          <w:marRight w:val="0"/>
          <w:marTop w:val="0"/>
          <w:marBottom w:val="0"/>
          <w:divBdr>
            <w:top w:val="none" w:sz="0" w:space="0" w:color="auto"/>
            <w:left w:val="none" w:sz="0" w:space="0" w:color="auto"/>
            <w:bottom w:val="none" w:sz="0" w:space="0" w:color="auto"/>
            <w:right w:val="none" w:sz="0" w:space="0" w:color="auto"/>
          </w:divBdr>
        </w:div>
        <w:div w:id="1633554461">
          <w:marLeft w:val="0"/>
          <w:marRight w:val="0"/>
          <w:marTop w:val="0"/>
          <w:marBottom w:val="0"/>
          <w:divBdr>
            <w:top w:val="none" w:sz="0" w:space="0" w:color="auto"/>
            <w:left w:val="none" w:sz="0" w:space="0" w:color="auto"/>
            <w:bottom w:val="none" w:sz="0" w:space="0" w:color="auto"/>
            <w:right w:val="none" w:sz="0" w:space="0" w:color="auto"/>
          </w:divBdr>
        </w:div>
        <w:div w:id="1000354894">
          <w:marLeft w:val="0"/>
          <w:marRight w:val="0"/>
          <w:marTop w:val="0"/>
          <w:marBottom w:val="0"/>
          <w:divBdr>
            <w:top w:val="none" w:sz="0" w:space="0" w:color="auto"/>
            <w:left w:val="none" w:sz="0" w:space="0" w:color="auto"/>
            <w:bottom w:val="none" w:sz="0" w:space="0" w:color="auto"/>
            <w:right w:val="none" w:sz="0" w:space="0" w:color="auto"/>
          </w:divBdr>
        </w:div>
        <w:div w:id="489948344">
          <w:marLeft w:val="0"/>
          <w:marRight w:val="0"/>
          <w:marTop w:val="0"/>
          <w:marBottom w:val="0"/>
          <w:divBdr>
            <w:top w:val="none" w:sz="0" w:space="0" w:color="auto"/>
            <w:left w:val="none" w:sz="0" w:space="0" w:color="auto"/>
            <w:bottom w:val="none" w:sz="0" w:space="0" w:color="auto"/>
            <w:right w:val="none" w:sz="0" w:space="0" w:color="auto"/>
          </w:divBdr>
        </w:div>
        <w:div w:id="176962637">
          <w:marLeft w:val="0"/>
          <w:marRight w:val="0"/>
          <w:marTop w:val="0"/>
          <w:marBottom w:val="0"/>
          <w:divBdr>
            <w:top w:val="none" w:sz="0" w:space="0" w:color="auto"/>
            <w:left w:val="none" w:sz="0" w:space="0" w:color="auto"/>
            <w:bottom w:val="none" w:sz="0" w:space="0" w:color="auto"/>
            <w:right w:val="none" w:sz="0" w:space="0" w:color="auto"/>
          </w:divBdr>
        </w:div>
        <w:div w:id="1696232661">
          <w:marLeft w:val="0"/>
          <w:marRight w:val="0"/>
          <w:marTop w:val="0"/>
          <w:marBottom w:val="0"/>
          <w:divBdr>
            <w:top w:val="none" w:sz="0" w:space="0" w:color="auto"/>
            <w:left w:val="none" w:sz="0" w:space="0" w:color="auto"/>
            <w:bottom w:val="none" w:sz="0" w:space="0" w:color="auto"/>
            <w:right w:val="none" w:sz="0" w:space="0" w:color="auto"/>
          </w:divBdr>
        </w:div>
        <w:div w:id="757561508">
          <w:marLeft w:val="0"/>
          <w:marRight w:val="0"/>
          <w:marTop w:val="0"/>
          <w:marBottom w:val="0"/>
          <w:divBdr>
            <w:top w:val="none" w:sz="0" w:space="0" w:color="auto"/>
            <w:left w:val="none" w:sz="0" w:space="0" w:color="auto"/>
            <w:bottom w:val="none" w:sz="0" w:space="0" w:color="auto"/>
            <w:right w:val="none" w:sz="0" w:space="0" w:color="auto"/>
          </w:divBdr>
        </w:div>
        <w:div w:id="1246576085">
          <w:marLeft w:val="0"/>
          <w:marRight w:val="0"/>
          <w:marTop w:val="0"/>
          <w:marBottom w:val="0"/>
          <w:divBdr>
            <w:top w:val="none" w:sz="0" w:space="0" w:color="auto"/>
            <w:left w:val="none" w:sz="0" w:space="0" w:color="auto"/>
            <w:bottom w:val="none" w:sz="0" w:space="0" w:color="auto"/>
            <w:right w:val="none" w:sz="0" w:space="0" w:color="auto"/>
          </w:divBdr>
        </w:div>
        <w:div w:id="1012534683">
          <w:marLeft w:val="0"/>
          <w:marRight w:val="0"/>
          <w:marTop w:val="0"/>
          <w:marBottom w:val="0"/>
          <w:divBdr>
            <w:top w:val="none" w:sz="0" w:space="0" w:color="auto"/>
            <w:left w:val="none" w:sz="0" w:space="0" w:color="auto"/>
            <w:bottom w:val="none" w:sz="0" w:space="0" w:color="auto"/>
            <w:right w:val="none" w:sz="0" w:space="0" w:color="auto"/>
          </w:divBdr>
        </w:div>
        <w:div w:id="1913465946">
          <w:marLeft w:val="0"/>
          <w:marRight w:val="0"/>
          <w:marTop w:val="0"/>
          <w:marBottom w:val="0"/>
          <w:divBdr>
            <w:top w:val="none" w:sz="0" w:space="0" w:color="auto"/>
            <w:left w:val="none" w:sz="0" w:space="0" w:color="auto"/>
            <w:bottom w:val="none" w:sz="0" w:space="0" w:color="auto"/>
            <w:right w:val="none" w:sz="0" w:space="0" w:color="auto"/>
          </w:divBdr>
        </w:div>
        <w:div w:id="2099253808">
          <w:marLeft w:val="0"/>
          <w:marRight w:val="0"/>
          <w:marTop w:val="0"/>
          <w:marBottom w:val="0"/>
          <w:divBdr>
            <w:top w:val="none" w:sz="0" w:space="0" w:color="auto"/>
            <w:left w:val="none" w:sz="0" w:space="0" w:color="auto"/>
            <w:bottom w:val="none" w:sz="0" w:space="0" w:color="auto"/>
            <w:right w:val="none" w:sz="0" w:space="0" w:color="auto"/>
          </w:divBdr>
        </w:div>
        <w:div w:id="1038704999">
          <w:marLeft w:val="0"/>
          <w:marRight w:val="0"/>
          <w:marTop w:val="0"/>
          <w:marBottom w:val="0"/>
          <w:divBdr>
            <w:top w:val="none" w:sz="0" w:space="0" w:color="auto"/>
            <w:left w:val="none" w:sz="0" w:space="0" w:color="auto"/>
            <w:bottom w:val="none" w:sz="0" w:space="0" w:color="auto"/>
            <w:right w:val="none" w:sz="0" w:space="0" w:color="auto"/>
          </w:divBdr>
        </w:div>
        <w:div w:id="1388190436">
          <w:marLeft w:val="0"/>
          <w:marRight w:val="0"/>
          <w:marTop w:val="0"/>
          <w:marBottom w:val="0"/>
          <w:divBdr>
            <w:top w:val="none" w:sz="0" w:space="0" w:color="auto"/>
            <w:left w:val="none" w:sz="0" w:space="0" w:color="auto"/>
            <w:bottom w:val="none" w:sz="0" w:space="0" w:color="auto"/>
            <w:right w:val="none" w:sz="0" w:space="0" w:color="auto"/>
          </w:divBdr>
        </w:div>
        <w:div w:id="554050662">
          <w:marLeft w:val="0"/>
          <w:marRight w:val="0"/>
          <w:marTop w:val="0"/>
          <w:marBottom w:val="0"/>
          <w:divBdr>
            <w:top w:val="none" w:sz="0" w:space="0" w:color="auto"/>
            <w:left w:val="none" w:sz="0" w:space="0" w:color="auto"/>
            <w:bottom w:val="none" w:sz="0" w:space="0" w:color="auto"/>
            <w:right w:val="none" w:sz="0" w:space="0" w:color="auto"/>
          </w:divBdr>
        </w:div>
        <w:div w:id="2139955349">
          <w:marLeft w:val="0"/>
          <w:marRight w:val="0"/>
          <w:marTop w:val="0"/>
          <w:marBottom w:val="0"/>
          <w:divBdr>
            <w:top w:val="none" w:sz="0" w:space="0" w:color="auto"/>
            <w:left w:val="none" w:sz="0" w:space="0" w:color="auto"/>
            <w:bottom w:val="none" w:sz="0" w:space="0" w:color="auto"/>
            <w:right w:val="none" w:sz="0" w:space="0" w:color="auto"/>
          </w:divBdr>
        </w:div>
        <w:div w:id="368914473">
          <w:marLeft w:val="0"/>
          <w:marRight w:val="0"/>
          <w:marTop w:val="0"/>
          <w:marBottom w:val="0"/>
          <w:divBdr>
            <w:top w:val="none" w:sz="0" w:space="0" w:color="auto"/>
            <w:left w:val="none" w:sz="0" w:space="0" w:color="auto"/>
            <w:bottom w:val="none" w:sz="0" w:space="0" w:color="auto"/>
            <w:right w:val="none" w:sz="0" w:space="0" w:color="auto"/>
          </w:divBdr>
        </w:div>
        <w:div w:id="639698292">
          <w:marLeft w:val="0"/>
          <w:marRight w:val="0"/>
          <w:marTop w:val="0"/>
          <w:marBottom w:val="0"/>
          <w:divBdr>
            <w:top w:val="none" w:sz="0" w:space="0" w:color="auto"/>
            <w:left w:val="none" w:sz="0" w:space="0" w:color="auto"/>
            <w:bottom w:val="none" w:sz="0" w:space="0" w:color="auto"/>
            <w:right w:val="none" w:sz="0" w:space="0" w:color="auto"/>
          </w:divBdr>
        </w:div>
        <w:div w:id="1235091639">
          <w:marLeft w:val="0"/>
          <w:marRight w:val="0"/>
          <w:marTop w:val="0"/>
          <w:marBottom w:val="0"/>
          <w:divBdr>
            <w:top w:val="none" w:sz="0" w:space="0" w:color="auto"/>
            <w:left w:val="none" w:sz="0" w:space="0" w:color="auto"/>
            <w:bottom w:val="none" w:sz="0" w:space="0" w:color="auto"/>
            <w:right w:val="none" w:sz="0" w:space="0" w:color="auto"/>
          </w:divBdr>
        </w:div>
        <w:div w:id="92172053">
          <w:marLeft w:val="0"/>
          <w:marRight w:val="0"/>
          <w:marTop w:val="0"/>
          <w:marBottom w:val="0"/>
          <w:divBdr>
            <w:top w:val="none" w:sz="0" w:space="0" w:color="auto"/>
            <w:left w:val="none" w:sz="0" w:space="0" w:color="auto"/>
            <w:bottom w:val="none" w:sz="0" w:space="0" w:color="auto"/>
            <w:right w:val="none" w:sz="0" w:space="0" w:color="auto"/>
          </w:divBdr>
        </w:div>
        <w:div w:id="546454497">
          <w:marLeft w:val="0"/>
          <w:marRight w:val="0"/>
          <w:marTop w:val="0"/>
          <w:marBottom w:val="0"/>
          <w:divBdr>
            <w:top w:val="none" w:sz="0" w:space="0" w:color="auto"/>
            <w:left w:val="none" w:sz="0" w:space="0" w:color="auto"/>
            <w:bottom w:val="none" w:sz="0" w:space="0" w:color="auto"/>
            <w:right w:val="none" w:sz="0" w:space="0" w:color="auto"/>
          </w:divBdr>
        </w:div>
        <w:div w:id="802118259">
          <w:marLeft w:val="0"/>
          <w:marRight w:val="0"/>
          <w:marTop w:val="0"/>
          <w:marBottom w:val="0"/>
          <w:divBdr>
            <w:top w:val="none" w:sz="0" w:space="0" w:color="auto"/>
            <w:left w:val="none" w:sz="0" w:space="0" w:color="auto"/>
            <w:bottom w:val="none" w:sz="0" w:space="0" w:color="auto"/>
            <w:right w:val="none" w:sz="0" w:space="0" w:color="auto"/>
          </w:divBdr>
        </w:div>
        <w:div w:id="135687446">
          <w:marLeft w:val="0"/>
          <w:marRight w:val="0"/>
          <w:marTop w:val="0"/>
          <w:marBottom w:val="0"/>
          <w:divBdr>
            <w:top w:val="none" w:sz="0" w:space="0" w:color="auto"/>
            <w:left w:val="none" w:sz="0" w:space="0" w:color="auto"/>
            <w:bottom w:val="none" w:sz="0" w:space="0" w:color="auto"/>
            <w:right w:val="none" w:sz="0" w:space="0" w:color="auto"/>
          </w:divBdr>
        </w:div>
        <w:div w:id="210075424">
          <w:marLeft w:val="0"/>
          <w:marRight w:val="0"/>
          <w:marTop w:val="0"/>
          <w:marBottom w:val="0"/>
          <w:divBdr>
            <w:top w:val="none" w:sz="0" w:space="0" w:color="auto"/>
            <w:left w:val="none" w:sz="0" w:space="0" w:color="auto"/>
            <w:bottom w:val="none" w:sz="0" w:space="0" w:color="auto"/>
            <w:right w:val="none" w:sz="0" w:space="0" w:color="auto"/>
          </w:divBdr>
        </w:div>
        <w:div w:id="484050649">
          <w:marLeft w:val="0"/>
          <w:marRight w:val="0"/>
          <w:marTop w:val="0"/>
          <w:marBottom w:val="0"/>
          <w:divBdr>
            <w:top w:val="none" w:sz="0" w:space="0" w:color="auto"/>
            <w:left w:val="none" w:sz="0" w:space="0" w:color="auto"/>
            <w:bottom w:val="none" w:sz="0" w:space="0" w:color="auto"/>
            <w:right w:val="none" w:sz="0" w:space="0" w:color="auto"/>
          </w:divBdr>
        </w:div>
        <w:div w:id="920874340">
          <w:marLeft w:val="0"/>
          <w:marRight w:val="0"/>
          <w:marTop w:val="0"/>
          <w:marBottom w:val="0"/>
          <w:divBdr>
            <w:top w:val="none" w:sz="0" w:space="0" w:color="auto"/>
            <w:left w:val="none" w:sz="0" w:space="0" w:color="auto"/>
            <w:bottom w:val="none" w:sz="0" w:space="0" w:color="auto"/>
            <w:right w:val="none" w:sz="0" w:space="0" w:color="auto"/>
          </w:divBdr>
        </w:div>
        <w:div w:id="1145200615">
          <w:marLeft w:val="0"/>
          <w:marRight w:val="0"/>
          <w:marTop w:val="0"/>
          <w:marBottom w:val="0"/>
          <w:divBdr>
            <w:top w:val="none" w:sz="0" w:space="0" w:color="auto"/>
            <w:left w:val="none" w:sz="0" w:space="0" w:color="auto"/>
            <w:bottom w:val="none" w:sz="0" w:space="0" w:color="auto"/>
            <w:right w:val="none" w:sz="0" w:space="0" w:color="auto"/>
          </w:divBdr>
        </w:div>
        <w:div w:id="928075784">
          <w:marLeft w:val="0"/>
          <w:marRight w:val="0"/>
          <w:marTop w:val="0"/>
          <w:marBottom w:val="0"/>
          <w:divBdr>
            <w:top w:val="none" w:sz="0" w:space="0" w:color="auto"/>
            <w:left w:val="none" w:sz="0" w:space="0" w:color="auto"/>
            <w:bottom w:val="none" w:sz="0" w:space="0" w:color="auto"/>
            <w:right w:val="none" w:sz="0" w:space="0" w:color="auto"/>
          </w:divBdr>
        </w:div>
        <w:div w:id="1501316363">
          <w:marLeft w:val="0"/>
          <w:marRight w:val="0"/>
          <w:marTop w:val="0"/>
          <w:marBottom w:val="0"/>
          <w:divBdr>
            <w:top w:val="none" w:sz="0" w:space="0" w:color="auto"/>
            <w:left w:val="none" w:sz="0" w:space="0" w:color="auto"/>
            <w:bottom w:val="none" w:sz="0" w:space="0" w:color="auto"/>
            <w:right w:val="none" w:sz="0" w:space="0" w:color="auto"/>
          </w:divBdr>
        </w:div>
        <w:div w:id="1618172461">
          <w:marLeft w:val="0"/>
          <w:marRight w:val="0"/>
          <w:marTop w:val="0"/>
          <w:marBottom w:val="0"/>
          <w:divBdr>
            <w:top w:val="none" w:sz="0" w:space="0" w:color="auto"/>
            <w:left w:val="none" w:sz="0" w:space="0" w:color="auto"/>
            <w:bottom w:val="none" w:sz="0" w:space="0" w:color="auto"/>
            <w:right w:val="none" w:sz="0" w:space="0" w:color="auto"/>
          </w:divBdr>
        </w:div>
        <w:div w:id="450439753">
          <w:marLeft w:val="0"/>
          <w:marRight w:val="0"/>
          <w:marTop w:val="0"/>
          <w:marBottom w:val="0"/>
          <w:divBdr>
            <w:top w:val="none" w:sz="0" w:space="0" w:color="auto"/>
            <w:left w:val="none" w:sz="0" w:space="0" w:color="auto"/>
            <w:bottom w:val="none" w:sz="0" w:space="0" w:color="auto"/>
            <w:right w:val="none" w:sz="0" w:space="0" w:color="auto"/>
          </w:divBdr>
        </w:div>
        <w:div w:id="1351878212">
          <w:marLeft w:val="0"/>
          <w:marRight w:val="0"/>
          <w:marTop w:val="0"/>
          <w:marBottom w:val="0"/>
          <w:divBdr>
            <w:top w:val="none" w:sz="0" w:space="0" w:color="auto"/>
            <w:left w:val="none" w:sz="0" w:space="0" w:color="auto"/>
            <w:bottom w:val="none" w:sz="0" w:space="0" w:color="auto"/>
            <w:right w:val="none" w:sz="0" w:space="0" w:color="auto"/>
          </w:divBdr>
        </w:div>
        <w:div w:id="1512834255">
          <w:marLeft w:val="0"/>
          <w:marRight w:val="0"/>
          <w:marTop w:val="0"/>
          <w:marBottom w:val="0"/>
          <w:divBdr>
            <w:top w:val="none" w:sz="0" w:space="0" w:color="auto"/>
            <w:left w:val="none" w:sz="0" w:space="0" w:color="auto"/>
            <w:bottom w:val="none" w:sz="0" w:space="0" w:color="auto"/>
            <w:right w:val="none" w:sz="0" w:space="0" w:color="auto"/>
          </w:divBdr>
        </w:div>
        <w:div w:id="1991978195">
          <w:marLeft w:val="0"/>
          <w:marRight w:val="0"/>
          <w:marTop w:val="0"/>
          <w:marBottom w:val="0"/>
          <w:divBdr>
            <w:top w:val="none" w:sz="0" w:space="0" w:color="auto"/>
            <w:left w:val="none" w:sz="0" w:space="0" w:color="auto"/>
            <w:bottom w:val="none" w:sz="0" w:space="0" w:color="auto"/>
            <w:right w:val="none" w:sz="0" w:space="0" w:color="auto"/>
          </w:divBdr>
        </w:div>
        <w:div w:id="915170465">
          <w:marLeft w:val="0"/>
          <w:marRight w:val="0"/>
          <w:marTop w:val="0"/>
          <w:marBottom w:val="0"/>
          <w:divBdr>
            <w:top w:val="none" w:sz="0" w:space="0" w:color="auto"/>
            <w:left w:val="none" w:sz="0" w:space="0" w:color="auto"/>
            <w:bottom w:val="none" w:sz="0" w:space="0" w:color="auto"/>
            <w:right w:val="none" w:sz="0" w:space="0" w:color="auto"/>
          </w:divBdr>
        </w:div>
        <w:div w:id="489756930">
          <w:marLeft w:val="0"/>
          <w:marRight w:val="0"/>
          <w:marTop w:val="0"/>
          <w:marBottom w:val="0"/>
          <w:divBdr>
            <w:top w:val="none" w:sz="0" w:space="0" w:color="auto"/>
            <w:left w:val="none" w:sz="0" w:space="0" w:color="auto"/>
            <w:bottom w:val="none" w:sz="0" w:space="0" w:color="auto"/>
            <w:right w:val="none" w:sz="0" w:space="0" w:color="auto"/>
          </w:divBdr>
        </w:div>
        <w:div w:id="1737849666">
          <w:marLeft w:val="0"/>
          <w:marRight w:val="0"/>
          <w:marTop w:val="0"/>
          <w:marBottom w:val="0"/>
          <w:divBdr>
            <w:top w:val="none" w:sz="0" w:space="0" w:color="auto"/>
            <w:left w:val="none" w:sz="0" w:space="0" w:color="auto"/>
            <w:bottom w:val="none" w:sz="0" w:space="0" w:color="auto"/>
            <w:right w:val="none" w:sz="0" w:space="0" w:color="auto"/>
          </w:divBdr>
        </w:div>
        <w:div w:id="1174564834">
          <w:marLeft w:val="0"/>
          <w:marRight w:val="0"/>
          <w:marTop w:val="0"/>
          <w:marBottom w:val="0"/>
          <w:divBdr>
            <w:top w:val="none" w:sz="0" w:space="0" w:color="auto"/>
            <w:left w:val="none" w:sz="0" w:space="0" w:color="auto"/>
            <w:bottom w:val="none" w:sz="0" w:space="0" w:color="auto"/>
            <w:right w:val="none" w:sz="0" w:space="0" w:color="auto"/>
          </w:divBdr>
        </w:div>
        <w:div w:id="1633709566">
          <w:marLeft w:val="0"/>
          <w:marRight w:val="0"/>
          <w:marTop w:val="0"/>
          <w:marBottom w:val="0"/>
          <w:divBdr>
            <w:top w:val="none" w:sz="0" w:space="0" w:color="auto"/>
            <w:left w:val="none" w:sz="0" w:space="0" w:color="auto"/>
            <w:bottom w:val="none" w:sz="0" w:space="0" w:color="auto"/>
            <w:right w:val="none" w:sz="0" w:space="0" w:color="auto"/>
          </w:divBdr>
        </w:div>
        <w:div w:id="1215972479">
          <w:marLeft w:val="0"/>
          <w:marRight w:val="0"/>
          <w:marTop w:val="0"/>
          <w:marBottom w:val="0"/>
          <w:divBdr>
            <w:top w:val="none" w:sz="0" w:space="0" w:color="auto"/>
            <w:left w:val="none" w:sz="0" w:space="0" w:color="auto"/>
            <w:bottom w:val="none" w:sz="0" w:space="0" w:color="auto"/>
            <w:right w:val="none" w:sz="0" w:space="0" w:color="auto"/>
          </w:divBdr>
        </w:div>
        <w:div w:id="1421101343">
          <w:marLeft w:val="0"/>
          <w:marRight w:val="0"/>
          <w:marTop w:val="0"/>
          <w:marBottom w:val="0"/>
          <w:divBdr>
            <w:top w:val="none" w:sz="0" w:space="0" w:color="auto"/>
            <w:left w:val="none" w:sz="0" w:space="0" w:color="auto"/>
            <w:bottom w:val="none" w:sz="0" w:space="0" w:color="auto"/>
            <w:right w:val="none" w:sz="0" w:space="0" w:color="auto"/>
          </w:divBdr>
        </w:div>
        <w:div w:id="1343508897">
          <w:marLeft w:val="0"/>
          <w:marRight w:val="0"/>
          <w:marTop w:val="0"/>
          <w:marBottom w:val="0"/>
          <w:divBdr>
            <w:top w:val="none" w:sz="0" w:space="0" w:color="auto"/>
            <w:left w:val="none" w:sz="0" w:space="0" w:color="auto"/>
            <w:bottom w:val="none" w:sz="0" w:space="0" w:color="auto"/>
            <w:right w:val="none" w:sz="0" w:space="0" w:color="auto"/>
          </w:divBdr>
        </w:div>
        <w:div w:id="600375500">
          <w:marLeft w:val="0"/>
          <w:marRight w:val="0"/>
          <w:marTop w:val="0"/>
          <w:marBottom w:val="0"/>
          <w:divBdr>
            <w:top w:val="none" w:sz="0" w:space="0" w:color="auto"/>
            <w:left w:val="none" w:sz="0" w:space="0" w:color="auto"/>
            <w:bottom w:val="none" w:sz="0" w:space="0" w:color="auto"/>
            <w:right w:val="none" w:sz="0" w:space="0" w:color="auto"/>
          </w:divBdr>
        </w:div>
      </w:divsChild>
    </w:div>
    <w:div w:id="749887576">
      <w:bodyDiv w:val="1"/>
      <w:marLeft w:val="0"/>
      <w:marRight w:val="0"/>
      <w:marTop w:val="0"/>
      <w:marBottom w:val="0"/>
      <w:divBdr>
        <w:top w:val="none" w:sz="0" w:space="0" w:color="auto"/>
        <w:left w:val="none" w:sz="0" w:space="0" w:color="auto"/>
        <w:bottom w:val="none" w:sz="0" w:space="0" w:color="auto"/>
        <w:right w:val="none" w:sz="0" w:space="0" w:color="auto"/>
      </w:divBdr>
    </w:div>
    <w:div w:id="858276283">
      <w:bodyDiv w:val="1"/>
      <w:marLeft w:val="0"/>
      <w:marRight w:val="0"/>
      <w:marTop w:val="0"/>
      <w:marBottom w:val="0"/>
      <w:divBdr>
        <w:top w:val="none" w:sz="0" w:space="0" w:color="auto"/>
        <w:left w:val="none" w:sz="0" w:space="0" w:color="auto"/>
        <w:bottom w:val="none" w:sz="0" w:space="0" w:color="auto"/>
        <w:right w:val="none" w:sz="0" w:space="0" w:color="auto"/>
      </w:divBdr>
    </w:div>
    <w:div w:id="1072656347">
      <w:bodyDiv w:val="1"/>
      <w:marLeft w:val="0"/>
      <w:marRight w:val="0"/>
      <w:marTop w:val="0"/>
      <w:marBottom w:val="0"/>
      <w:divBdr>
        <w:top w:val="none" w:sz="0" w:space="0" w:color="auto"/>
        <w:left w:val="none" w:sz="0" w:space="0" w:color="auto"/>
        <w:bottom w:val="none" w:sz="0" w:space="0" w:color="auto"/>
        <w:right w:val="none" w:sz="0" w:space="0" w:color="auto"/>
      </w:divBdr>
      <w:divsChild>
        <w:div w:id="1678191600">
          <w:marLeft w:val="0"/>
          <w:marRight w:val="0"/>
          <w:marTop w:val="0"/>
          <w:marBottom w:val="0"/>
          <w:divBdr>
            <w:top w:val="none" w:sz="0" w:space="0" w:color="auto"/>
            <w:left w:val="none" w:sz="0" w:space="0" w:color="auto"/>
            <w:bottom w:val="none" w:sz="0" w:space="0" w:color="auto"/>
            <w:right w:val="none" w:sz="0" w:space="0" w:color="auto"/>
          </w:divBdr>
        </w:div>
        <w:div w:id="815420088">
          <w:marLeft w:val="0"/>
          <w:marRight w:val="0"/>
          <w:marTop w:val="0"/>
          <w:marBottom w:val="0"/>
          <w:divBdr>
            <w:top w:val="none" w:sz="0" w:space="0" w:color="auto"/>
            <w:left w:val="none" w:sz="0" w:space="0" w:color="auto"/>
            <w:bottom w:val="none" w:sz="0" w:space="0" w:color="auto"/>
            <w:right w:val="none" w:sz="0" w:space="0" w:color="auto"/>
          </w:divBdr>
        </w:div>
        <w:div w:id="104080595">
          <w:marLeft w:val="0"/>
          <w:marRight w:val="0"/>
          <w:marTop w:val="0"/>
          <w:marBottom w:val="0"/>
          <w:divBdr>
            <w:top w:val="none" w:sz="0" w:space="0" w:color="auto"/>
            <w:left w:val="none" w:sz="0" w:space="0" w:color="auto"/>
            <w:bottom w:val="none" w:sz="0" w:space="0" w:color="auto"/>
            <w:right w:val="none" w:sz="0" w:space="0" w:color="auto"/>
          </w:divBdr>
        </w:div>
        <w:div w:id="1324505253">
          <w:marLeft w:val="0"/>
          <w:marRight w:val="0"/>
          <w:marTop w:val="0"/>
          <w:marBottom w:val="0"/>
          <w:divBdr>
            <w:top w:val="none" w:sz="0" w:space="0" w:color="auto"/>
            <w:left w:val="none" w:sz="0" w:space="0" w:color="auto"/>
            <w:bottom w:val="none" w:sz="0" w:space="0" w:color="auto"/>
            <w:right w:val="none" w:sz="0" w:space="0" w:color="auto"/>
          </w:divBdr>
        </w:div>
        <w:div w:id="1543327810">
          <w:marLeft w:val="0"/>
          <w:marRight w:val="0"/>
          <w:marTop w:val="0"/>
          <w:marBottom w:val="0"/>
          <w:divBdr>
            <w:top w:val="none" w:sz="0" w:space="0" w:color="auto"/>
            <w:left w:val="none" w:sz="0" w:space="0" w:color="auto"/>
            <w:bottom w:val="none" w:sz="0" w:space="0" w:color="auto"/>
            <w:right w:val="none" w:sz="0" w:space="0" w:color="auto"/>
          </w:divBdr>
        </w:div>
        <w:div w:id="126045171">
          <w:marLeft w:val="0"/>
          <w:marRight w:val="0"/>
          <w:marTop w:val="0"/>
          <w:marBottom w:val="0"/>
          <w:divBdr>
            <w:top w:val="none" w:sz="0" w:space="0" w:color="auto"/>
            <w:left w:val="none" w:sz="0" w:space="0" w:color="auto"/>
            <w:bottom w:val="none" w:sz="0" w:space="0" w:color="auto"/>
            <w:right w:val="none" w:sz="0" w:space="0" w:color="auto"/>
          </w:divBdr>
        </w:div>
        <w:div w:id="1136027606">
          <w:marLeft w:val="0"/>
          <w:marRight w:val="0"/>
          <w:marTop w:val="0"/>
          <w:marBottom w:val="0"/>
          <w:divBdr>
            <w:top w:val="none" w:sz="0" w:space="0" w:color="auto"/>
            <w:left w:val="none" w:sz="0" w:space="0" w:color="auto"/>
            <w:bottom w:val="none" w:sz="0" w:space="0" w:color="auto"/>
            <w:right w:val="none" w:sz="0" w:space="0" w:color="auto"/>
          </w:divBdr>
        </w:div>
        <w:div w:id="833841941">
          <w:marLeft w:val="0"/>
          <w:marRight w:val="0"/>
          <w:marTop w:val="0"/>
          <w:marBottom w:val="0"/>
          <w:divBdr>
            <w:top w:val="none" w:sz="0" w:space="0" w:color="auto"/>
            <w:left w:val="none" w:sz="0" w:space="0" w:color="auto"/>
            <w:bottom w:val="none" w:sz="0" w:space="0" w:color="auto"/>
            <w:right w:val="none" w:sz="0" w:space="0" w:color="auto"/>
          </w:divBdr>
        </w:div>
        <w:div w:id="468521135">
          <w:marLeft w:val="0"/>
          <w:marRight w:val="0"/>
          <w:marTop w:val="0"/>
          <w:marBottom w:val="0"/>
          <w:divBdr>
            <w:top w:val="none" w:sz="0" w:space="0" w:color="auto"/>
            <w:left w:val="none" w:sz="0" w:space="0" w:color="auto"/>
            <w:bottom w:val="none" w:sz="0" w:space="0" w:color="auto"/>
            <w:right w:val="none" w:sz="0" w:space="0" w:color="auto"/>
          </w:divBdr>
        </w:div>
        <w:div w:id="447704664">
          <w:marLeft w:val="0"/>
          <w:marRight w:val="0"/>
          <w:marTop w:val="0"/>
          <w:marBottom w:val="0"/>
          <w:divBdr>
            <w:top w:val="none" w:sz="0" w:space="0" w:color="auto"/>
            <w:left w:val="none" w:sz="0" w:space="0" w:color="auto"/>
            <w:bottom w:val="none" w:sz="0" w:space="0" w:color="auto"/>
            <w:right w:val="none" w:sz="0" w:space="0" w:color="auto"/>
          </w:divBdr>
        </w:div>
        <w:div w:id="1482692642">
          <w:marLeft w:val="0"/>
          <w:marRight w:val="0"/>
          <w:marTop w:val="0"/>
          <w:marBottom w:val="0"/>
          <w:divBdr>
            <w:top w:val="none" w:sz="0" w:space="0" w:color="auto"/>
            <w:left w:val="none" w:sz="0" w:space="0" w:color="auto"/>
            <w:bottom w:val="none" w:sz="0" w:space="0" w:color="auto"/>
            <w:right w:val="none" w:sz="0" w:space="0" w:color="auto"/>
          </w:divBdr>
        </w:div>
        <w:div w:id="1301768988">
          <w:marLeft w:val="0"/>
          <w:marRight w:val="0"/>
          <w:marTop w:val="0"/>
          <w:marBottom w:val="0"/>
          <w:divBdr>
            <w:top w:val="none" w:sz="0" w:space="0" w:color="auto"/>
            <w:left w:val="none" w:sz="0" w:space="0" w:color="auto"/>
            <w:bottom w:val="none" w:sz="0" w:space="0" w:color="auto"/>
            <w:right w:val="none" w:sz="0" w:space="0" w:color="auto"/>
          </w:divBdr>
        </w:div>
        <w:div w:id="1125083171">
          <w:marLeft w:val="0"/>
          <w:marRight w:val="0"/>
          <w:marTop w:val="0"/>
          <w:marBottom w:val="0"/>
          <w:divBdr>
            <w:top w:val="none" w:sz="0" w:space="0" w:color="auto"/>
            <w:left w:val="none" w:sz="0" w:space="0" w:color="auto"/>
            <w:bottom w:val="none" w:sz="0" w:space="0" w:color="auto"/>
            <w:right w:val="none" w:sz="0" w:space="0" w:color="auto"/>
          </w:divBdr>
        </w:div>
        <w:div w:id="798841648">
          <w:marLeft w:val="0"/>
          <w:marRight w:val="0"/>
          <w:marTop w:val="0"/>
          <w:marBottom w:val="0"/>
          <w:divBdr>
            <w:top w:val="none" w:sz="0" w:space="0" w:color="auto"/>
            <w:left w:val="none" w:sz="0" w:space="0" w:color="auto"/>
            <w:bottom w:val="none" w:sz="0" w:space="0" w:color="auto"/>
            <w:right w:val="none" w:sz="0" w:space="0" w:color="auto"/>
          </w:divBdr>
        </w:div>
        <w:div w:id="1773158706">
          <w:marLeft w:val="0"/>
          <w:marRight w:val="0"/>
          <w:marTop w:val="0"/>
          <w:marBottom w:val="0"/>
          <w:divBdr>
            <w:top w:val="none" w:sz="0" w:space="0" w:color="auto"/>
            <w:left w:val="none" w:sz="0" w:space="0" w:color="auto"/>
            <w:bottom w:val="none" w:sz="0" w:space="0" w:color="auto"/>
            <w:right w:val="none" w:sz="0" w:space="0" w:color="auto"/>
          </w:divBdr>
        </w:div>
        <w:div w:id="910118254">
          <w:marLeft w:val="0"/>
          <w:marRight w:val="0"/>
          <w:marTop w:val="0"/>
          <w:marBottom w:val="0"/>
          <w:divBdr>
            <w:top w:val="none" w:sz="0" w:space="0" w:color="auto"/>
            <w:left w:val="none" w:sz="0" w:space="0" w:color="auto"/>
            <w:bottom w:val="none" w:sz="0" w:space="0" w:color="auto"/>
            <w:right w:val="none" w:sz="0" w:space="0" w:color="auto"/>
          </w:divBdr>
        </w:div>
        <w:div w:id="161237657">
          <w:marLeft w:val="0"/>
          <w:marRight w:val="0"/>
          <w:marTop w:val="0"/>
          <w:marBottom w:val="0"/>
          <w:divBdr>
            <w:top w:val="none" w:sz="0" w:space="0" w:color="auto"/>
            <w:left w:val="none" w:sz="0" w:space="0" w:color="auto"/>
            <w:bottom w:val="none" w:sz="0" w:space="0" w:color="auto"/>
            <w:right w:val="none" w:sz="0" w:space="0" w:color="auto"/>
          </w:divBdr>
        </w:div>
        <w:div w:id="2078504360">
          <w:marLeft w:val="0"/>
          <w:marRight w:val="0"/>
          <w:marTop w:val="0"/>
          <w:marBottom w:val="0"/>
          <w:divBdr>
            <w:top w:val="none" w:sz="0" w:space="0" w:color="auto"/>
            <w:left w:val="none" w:sz="0" w:space="0" w:color="auto"/>
            <w:bottom w:val="none" w:sz="0" w:space="0" w:color="auto"/>
            <w:right w:val="none" w:sz="0" w:space="0" w:color="auto"/>
          </w:divBdr>
        </w:div>
        <w:div w:id="1390569359">
          <w:marLeft w:val="0"/>
          <w:marRight w:val="0"/>
          <w:marTop w:val="0"/>
          <w:marBottom w:val="0"/>
          <w:divBdr>
            <w:top w:val="none" w:sz="0" w:space="0" w:color="auto"/>
            <w:left w:val="none" w:sz="0" w:space="0" w:color="auto"/>
            <w:bottom w:val="none" w:sz="0" w:space="0" w:color="auto"/>
            <w:right w:val="none" w:sz="0" w:space="0" w:color="auto"/>
          </w:divBdr>
        </w:div>
        <w:div w:id="2076733986">
          <w:marLeft w:val="0"/>
          <w:marRight w:val="0"/>
          <w:marTop w:val="0"/>
          <w:marBottom w:val="0"/>
          <w:divBdr>
            <w:top w:val="none" w:sz="0" w:space="0" w:color="auto"/>
            <w:left w:val="none" w:sz="0" w:space="0" w:color="auto"/>
            <w:bottom w:val="none" w:sz="0" w:space="0" w:color="auto"/>
            <w:right w:val="none" w:sz="0" w:space="0" w:color="auto"/>
          </w:divBdr>
        </w:div>
        <w:div w:id="603615115">
          <w:marLeft w:val="0"/>
          <w:marRight w:val="0"/>
          <w:marTop w:val="0"/>
          <w:marBottom w:val="0"/>
          <w:divBdr>
            <w:top w:val="none" w:sz="0" w:space="0" w:color="auto"/>
            <w:left w:val="none" w:sz="0" w:space="0" w:color="auto"/>
            <w:bottom w:val="none" w:sz="0" w:space="0" w:color="auto"/>
            <w:right w:val="none" w:sz="0" w:space="0" w:color="auto"/>
          </w:divBdr>
        </w:div>
        <w:div w:id="1453092290">
          <w:marLeft w:val="0"/>
          <w:marRight w:val="0"/>
          <w:marTop w:val="0"/>
          <w:marBottom w:val="0"/>
          <w:divBdr>
            <w:top w:val="none" w:sz="0" w:space="0" w:color="auto"/>
            <w:left w:val="none" w:sz="0" w:space="0" w:color="auto"/>
            <w:bottom w:val="none" w:sz="0" w:space="0" w:color="auto"/>
            <w:right w:val="none" w:sz="0" w:space="0" w:color="auto"/>
          </w:divBdr>
        </w:div>
        <w:div w:id="1302536272">
          <w:marLeft w:val="0"/>
          <w:marRight w:val="0"/>
          <w:marTop w:val="0"/>
          <w:marBottom w:val="0"/>
          <w:divBdr>
            <w:top w:val="none" w:sz="0" w:space="0" w:color="auto"/>
            <w:left w:val="none" w:sz="0" w:space="0" w:color="auto"/>
            <w:bottom w:val="none" w:sz="0" w:space="0" w:color="auto"/>
            <w:right w:val="none" w:sz="0" w:space="0" w:color="auto"/>
          </w:divBdr>
        </w:div>
        <w:div w:id="960771212">
          <w:marLeft w:val="0"/>
          <w:marRight w:val="0"/>
          <w:marTop w:val="0"/>
          <w:marBottom w:val="0"/>
          <w:divBdr>
            <w:top w:val="none" w:sz="0" w:space="0" w:color="auto"/>
            <w:left w:val="none" w:sz="0" w:space="0" w:color="auto"/>
            <w:bottom w:val="none" w:sz="0" w:space="0" w:color="auto"/>
            <w:right w:val="none" w:sz="0" w:space="0" w:color="auto"/>
          </w:divBdr>
        </w:div>
        <w:div w:id="1877280226">
          <w:marLeft w:val="0"/>
          <w:marRight w:val="0"/>
          <w:marTop w:val="0"/>
          <w:marBottom w:val="0"/>
          <w:divBdr>
            <w:top w:val="none" w:sz="0" w:space="0" w:color="auto"/>
            <w:left w:val="none" w:sz="0" w:space="0" w:color="auto"/>
            <w:bottom w:val="none" w:sz="0" w:space="0" w:color="auto"/>
            <w:right w:val="none" w:sz="0" w:space="0" w:color="auto"/>
          </w:divBdr>
        </w:div>
        <w:div w:id="768963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gif"/><Relationship Id="rId39" Type="http://schemas.openxmlformats.org/officeDocument/2006/relationships/image" Target="media/image13.JPG"/><Relationship Id="rId34" Type="http://schemas.openxmlformats.org/officeDocument/2006/relationships/image" Target="../clipboard/media/image1.emf"/><Relationship Id="rId42" Type="http://schemas.openxmlformats.org/officeDocument/2006/relationships/header" Target="header4.xml"/><Relationship Id="rId47" Type="http://schemas.openxmlformats.org/officeDocument/2006/relationships/footer" Target="footer6.xml"/><Relationship Id="rId55" Type="http://schemas.openxmlformats.org/officeDocument/2006/relationships/image" Target="media/image120.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image" Target="media/image10.JP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7" Type="http://schemas.openxmlformats.org/officeDocument/2006/relationships/image" Target="media/image13.gif"/><Relationship Id="rId30" Type="http://schemas.openxmlformats.org/officeDocument/2006/relationships/image" Target="media/image7.png"/><Relationship Id="rId35" Type="http://schemas.openxmlformats.org/officeDocument/2006/relationships/image" Target="media/image19.emf"/><Relationship Id="rId43" Type="http://schemas.openxmlformats.org/officeDocument/2006/relationships/header" Target="header5.xm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gif"/><Relationship Id="rId33" Type="http://schemas.openxmlformats.org/officeDocument/2006/relationships/customXml" Target="ink/ink1.xml"/><Relationship Id="rId38" Type="http://schemas.openxmlformats.org/officeDocument/2006/relationships/image" Target="media/image12.JPG"/><Relationship Id="rId46" Type="http://schemas.openxmlformats.org/officeDocument/2006/relationships/header" Target="header6.xml"/><Relationship Id="rId59" Type="http://schemas.microsoft.com/office/2018/08/relationships/commentsExtensible" Target="commentsExtensible.xml"/><Relationship Id="rId41" Type="http://schemas.openxmlformats.org/officeDocument/2006/relationships/image" Target="media/image15.png"/><Relationship Id="rId54" Type="http://schemas.openxmlformats.org/officeDocument/2006/relationships/image" Target="media/image110.gif"/></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Bianca\LOKALE~1\Temp\Vorlage%20Serviceinformation%20LIS%20-%20Aufgabe%20-%202015-08-13%20-%20FOS-BO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4:25:07.869"/>
    </inkml:context>
    <inkml:brush xml:id="br0">
      <inkml:brushProperty name="width" value="0.035" units="cm"/>
      <inkml:brushProperty name="height" value="0.035" units="cm"/>
      <inkml:brushProperty name="color" value="#849398"/>
    </inkml:brush>
  </inkml:definitions>
  <inkml:trace contextRef="#ctx0" brushRef="#br0">458 1548 2697,'0'-8'10165,"1"-3"-8415,5-1-1644,-4 11-62,-1-1-1,0-1 1,1 2 0,-1-2-1,-1 1 1,2 0 0,-2 0 0,2-1-1,-2 1 1,1 0 0,-1-1 0,1 0-1,-1-3 1,0 3 3,0-15 285,1 11-184,0 0-1,-1 0 1,0 0 0,0 0 0,-1 0 0,0 0 0,1 0 0,-4-9-1,1 1 26,-2 0 0,-9-23 0,10 26 106,-2 1 0,-10-16 0,-10-14 351,13 15-528,1 0 0,-12-36 0,20 46-97,0 0 0,1 0 0,1 0 0,-2-23 0,0 0-6,-3-6-7,4 33 9,1 1 0,0-1 0,1 1 0,1-1 0,-1 0 0,1 0 0,1 0 0,-1 1 0,4-16 0,1 2-1,-1-1 0,2-27-1,-5 46 2,0-1 1,1 0-1,0 1 0,-1 0 1,2-1-1,0 1 0,-1 0 1,1 0-1,0 0 0,1 1 1,0-1-1,0 1 0,0 1 1,1-1-1,-1 0 0,7-4 1,5-6 34,-9 7-20,2 1-1,0 0 1,12-9-1,-10 10 27,-3 2 24,1-1 0,0-1-1,9-8 1,-6 5 9,-10 9-56,0 1-1,0-1 1,-1-1 0,0 1 0,0 0 0,1-1 0,0 2-1,-1-2 1,0 1 0,0-1 0,0 0 0,0 0-1,1-2 1,-1 3 2,-1 0-1,1 0 0,0-1 0,-1 1 0,1 0 1,0 0-1,0-1 0,0 2 0,0-1 0,0 0 1,0 0-1,-1 0 0,2 0 0,-1 0 0,0 0 1,0 1-1,0 0 0,2-1 0,6-4 94,5-7 50,-13 11-139,0 0 0,0-1 0,0 1 1,1 0-1,-1 0 0,1 0 0,-1 0 1,0 0-1,1 0 0,0 1 0,-1-1 1,3-1-1,4 1 47,0 1 1,1 0-1,0 0 1,9 1 0,-8 1 43,-1-1 0,0-1 1,13-2-1,-14 1-48,-1 1-1,1 0 1,0 1-1,-1 0 1,1 0 0,8 4-1,3-1 220,-12-2-217,0 0 0,-1 1 0,1 0 0,-1 1-1,9 6 1,-8-5 12,1-1 0,-1 0 0,13 5 0,5-2 143,-18-7-184,1 3 0,-1-2 1,1 2-1,-1 0 0,0 1 0,0-1 1,0 1-1,0 1 0,9 7 0,53 52 76,-54-48-104,-1 1 1,12 20 0,-23-33-9,0 1-4,-1-1-1,1 2 0,-1-1 1,0 1-1,3 6 1,4 14 15,-5-15-13,0-1 1,-1 1-1,4 17 1,-4-14 0,8 23 1,-9-31-4,0-2 0,-1 2 0,1-2 0,-1 2 0,0-1 0,0 0 1,0 1-1,-1-1 0,1 0 0,-1 1 0,0-1 0,-1 0 0,0 7 1,1 10 65,0-18-38,0-1 1,1 1 0,-1-1-1,-1 1 1,1 5 0,-1-2-9,-6 26 69,-13 48 0,15-68-89,1 1 1,-10 23 0,11-32-2,1 0 1,-2 0-1,2-1 0,-1 0 1,-1 0-1,1 1 1,-1-2-1,-4 4 0,5-3 2,-1 0-1,1 0 0,0 0 0,-1 0 0,-2 7 1,1-4-2,-17 24-85,21-30 84,0 0 1,0 0-1,0-1 1,0 1-1,0 0 1,0 0-1,0-1 1,0 1-1,0 0 1,0-1-1,0 1 1,0 0-1,0-1 1,-2 0-1,2 0 1,-1 1 0,1-1 0,0 1-1,0-1 1,0 1 0,0-1 0,0 0-1,0 1 1,-1 0 0,2 0 0,-2-1 0,0 4-1,-1-2 0,1 1 0,-1-1-1,0 1 1,0-2 0,-5 4 0,5-3 0,1-1 3,0 0 0,0 0 0,0 1 0,0-1 0,0 1 1,1-1-1,-1 1 0,1-1 0,-1 1 0,1 0 0,0 0 0,-1 0 0,1 0 0,-2 3 0,-10 20-18,10-21 16,2 0 0,-2-1 0,0 1 0,-5 4 0,5-5 0,0 1 0,0-1 1,1 1-1,-5 7 0,1 0 0,-7 12 0,12-21-56,0-1-1,0 2 0,0-2 1,0 1-1,0 0 0,1 0 1,-1 0-1,0-1 1,1 2-1,0-1 0,-1 0 1,1 0-1,-1 0 0,1 0 1,0 0-1,0 3 0,0-5-47,0 1-61,-1 1 192,0-1 0,0 1 0,1-1-1,0 2 1,-1-2 0,0 1 0,1 0 0,-1 3 0,-1 4 75,-3 13-3136,4-19 1227</inkml:trace>
  <inkml:trace contextRef="#ctx0" brushRef="#br0" timeOffset="1386.06">877 1429 4993,'-1'-2'5637,"-1"3"-4016,-1 10-1509,-12 86 588,14-94-1352</inkml:trace>
  <inkml:trace contextRef="#ctx0" brushRef="#br0" timeOffset="3055.27">497 1356 4737,'-1'7'5495,"-4"5"-4426,-10 60 146,13-65-1110,1 0 1,0 0-1,1 1 0,0 7 1,0-11-36,0 0 0,0 1 1,0-1-1,1 0 0,0 1 1,-1-1-1,4 7 0,-4-9-12,1 0 0,0-1-1,0 1 1,0-1 0,0 2 0,0-2-1,0 1 1,1-1 0,-1 0 0,0 1-1,0-1 1,1 0 0,0 1 0,-1-2-1,1 1 1,-1 1 0,4-1-1,2 2 81,0 0-1,0 0 0,0-2 0,0 1 1,0-1-1,1 0 0,-1 0 0,12-2 0,6-2 93,44-4 119,-34 3-186,-26 3-28,0-1 0,0 1 0,0 1 0,0 0 0,13 3-1,-6 3 128,-14-5-251,0 0-1,0 0 1,1 0 0,-1-1 0,0 1 0,0 0-1,1-1 1,-1 0 0,0 0 0,4 0-1,-2-2 12,0-1 0,0 0 0,0 0-1,-1 0 1,1 0 0,6-9 0,1-11 34,0 9-80,-11 14 12,0 0 0,1-1 0,-1 1 0,0 0 0,0 0 0,0-1 0,0 1 0,0 0 0,0 0 1,1 0-1,-1 0 0,0-1 0,0 1 0,0 0 0,0-1 0,0 1 0,1 0 0,-1-1 1,0 1-1,0 0 0,0 0 0,0 0 0,0-1 0,0 1 0,0 0 0,0-1 0,-1 1 1,1-1-1,0 1 0,0 0 0,0-1 0,0 1 0,0 0 0,-1 0 0,1 0 0,0 0 1,0-1-1,0 1 0,-1-2-175,0-3-577</inkml:trace>
  <inkml:trace contextRef="#ctx0" brushRef="#br0" timeOffset="17921.32">542 1479 2585,'0'0'4154,"1"-6"555,1-8-4050,-1 11-610,0 1 1,1-1 0,-1 0 0,0 0 0,1 0-1,-1 1 1,4-4 0,-3 4-8,-1 0-1,0 0 1,1 1-1,-1-1 1,0 0 0,0 0-1,0-1 1,0 1-1,0 0 1,0 0 0,-1 0-1,1 0 1,0-1-1,-1 0 1,0 1 0,1-4-1,-1 1-24,1 1 0,0 0 0,0-1 0,0 1 1,0 0-1,3-8 0,4-12 66,-3 4 26,1 1-1,0 0 1,2 1 0,11-24 0,-11 25-82,8-31 263,-12 40-202,-1-1-1,-1 0 1,1 0-1,0 0 1,-2-1-1,1 0 1,0-12 0,1-2-59,-1 19-20,-2-1 1,1 0-1,0-10 0,3-50 218,-4 45-179,0-15-36,-1 33-7,0 2 0,1-1 0,0-1 0,-1 2 0,0-1-1,1 0 1,-2 0 0,2 0 0,-1 1 0,0-2 0,0 2 0,0-1 0,0 1-1,-3-3 1,3 2-5,-1 1 0,2-1 0,-2 1 0,1-1 0,0 0 0,0 0 0,1 1 0,-3-5 0,3 4 0,-1 1 1,1-1 0,-1 1-1,0-1 1,0 0-1,0 1 1,1-1 0,-1 1-1,0 0 1,0 0 0,-1 0-1,2-1 1,-2 1-1,1 0 1,-1-1 0,-12-11 1,-2-3 1,16 15-3,-1 1 0,0-1 0,1 1 0,-1-1 0,0 1 0,0-1 1,0 1-1,1 0 0,-1 0 0,0 0 0,0 0 0,1 0 0,-1 0 0,0 0 0,0 0 0,0 0 0,1 0 0,-2 0 0,2 0 0,-2 1 0,1-1 0,0 1 0,0 0 0,1-1 0,-2 1-1,2 0 1,-1 1 0,1-2 0,-1 1 0,0 0 0,1 0-1,-1 0 1,1 1 0,-1-2 0,1 1 0,0 1 0,-1-1-1,0 2 1,-2 21-5,3-20 4,-1 7-11,1-11 33,7 14 337,6-6-337,-11-6-18,0 0-1,0-1 1,0 0 0,0 1 0,0-1-1,0 0 1,0 0 0,1 0 0,-1-1-1,0 1 1,1-1 0,0 1 0,-2-1-1,2 0 1,0 0 0,2-1 0,8 0-8,-11 1 8,-1 0-1,1 0 0,0 0 0,0 0 0,0 0 0,-1 0 0,1-1 0,0 1 0,-1-1 0,1 0 0,0 0 0,-1 1 0,1-2 0,0 1 1,-1 1-1,1-2 0,-1 1 0,0 0 0,1-1 0,-1 1 0,2-3 0,-2 2 1,0 1-1,0-1 1,1 1 0,-1-1-1,1 1 1,-1 0-1,1 0 1,0 0 0,2-1-1,-3 1 8,0 1 0,1-1 0,0 0 0,-1-1 1,0 2-1,0-1 0,1-1 0,-1 1 0,0 0 0,0 0 0,0-1 0,0 0 0,1-1 0,5-11 217,-5 10-175,0 0 1,0 0-1,-1 0 0,1-1 0,2-6 0,-4 10-44,0 0-1,0 0 1,0 0-1,0 0 1,0-1-1,0 2 1,0-2-1,0 1 1,0 0-1,0 0 1,-1 0-1,1 0 1,-1 0-1,1 0 1,0 0-1,0 0 1,-1 0-1,0 0 1,1 0 0,-1 0-1,0 0 1,1 1-1,-1-1 1,1 0-1,-1 0 1,0 0-1,-1 0 1,2 0-7,-1 0 1,0 1-1,1 0 1,-1-1 0,0 1-1,1-1 1,-1 1-1,1-1 1,-1 1 0,0 0-1,1 0 1,-1 0 0,0 0-1,0 0 1,0 0-1,1 0 1,-1 0 0,1 0-1,-2 0 1,1 0-1,0 1 1,0 0-1,0 0 0,1-1 1,-1 1-1,0 0 1,1 0-1,-1-1 0,1 2 1,-1-1-1,1 0 1,-1 0-1,1 0 0,0 0 1,-1 2-1,-1 2-1,0 0 0,1 1 0,-2 11 0,2-15 3,1 0 1,0 1-1,0-1 1,0 0 0,0 0-1,0 0 1,0 0-1,1 1 1,-1-1-1,0-1 1,1 2 0,0-1-1,1 3 1,5 13 72,-6-15-54,-1-1 0,2 1-1,-2 0 1,2-1 0,-1 0-1,0 1 1,1-1-1,-1 0 1,1 1 0,2 2-1,-1-3 28,-1 1 0,0-2 0,1 1-1,-1 0 1,2 0 0,-2 0 0,1-1-1,4 2 1,-6-3-44,0 0-1,1 1 1,-1-1 0,0 0 0,0 0-1,1 0 1,-1-1 0,0 1-1,0 0 1,1 0 0,-1 0-1,0-1 1,0 0 0,0 1 0,1-1-1,-1 1 1,-1-1 0,2 0-1,-1 0 1,0 0 0,0 0-1,1-1 1,4-5 12,-4 5-14,0 0 0,0 0 0,0-1-1,-1 1 1,1 0 0,-1-1 0,1 1 0,0-1 0,-1 1 0,0-1 0,0 0 0,0 0 0,0 0 0,0 1 0,0-1 0,0-4 0,-1 4-5,1-10 10,-1 1 1,-2-16 0,2 28-9,0-1 0,0 1 1,0-1-1,0 1 0,0 0 0,0 0 1,0-1-1,0 1 0,0-1 0,0 1 0,0-1 1,0 1-1,-1 0 0,1 0 0,0 0 1,0-1-1,-1 1 0,1-1 0,0 1 1,0 0-1,0-1 0,-1 1 0,1 0 1,0 0-1,-1 0 0,1 0 0,0 0 1,-1-1-1,-8 5 1,7-3-1,-1 1 0,1 1 1,0-1-1,0 0 0,0 1 0,-1 1 0,2 0 6,0-1-1,-1 1 1,1-1 0,0 1-1,0 0 1,1 0 0,-1-1-1,0 0 1,1 1 0,0 6-1,0-7 17,0 0 0,0 0 0,0-1 1,1 1-1,0-1 0,-1 1 0,1 0 0,-1-1 0,1 1 0,0-1 0,0 1 0,0-1 0,1 0 0,-1 1 0,2 1 0,4 5 35,-4-5-41,-1-1 0,1 0 0,-1 1 0,1-1 0,6 4 0,-8-6-13,0-1-1,0 1 1,0-1-1,0 0 1,0 0-1,0 1 0,0-1 1,0 0-1,0 0 1,0 0-1,0-1 1,0 1-1,0 0 1,0-1-1,0 1 1,0-1-1,0 1 1,0 0-1,0-1 0,0 1 1,0-1-1,0-1 1,22-21 44,-11 10-25,-12 13-22,6-6 43,-1 1 0,1-1 0,-1 0 0,10-13 1,-14 18-39,-1 0-1,1 0 1,0 0 0,-1-1 0,0 0 0,1 1 0,-1 0 0,1 0 0,-1-1 0,0 1 0,0-1 0,0 1-1,0-1 1,0 0 0,0 1 0,0-1 0,0 1 0,-1-3 0,0 3-4,1 0 0,0 1 0,0-1 1,-1 0-1,0 0 0,1 1 0,0-1 0,-1 1 1,0-1-1,1 0 0,0 1 0,-1 0 0,0-1 1,1 1-1,-1-1 0,1 1 0,-1-1 0,0 1 1,0 0-1,0-1 0,1 1 0,-1 0 0,0 0 1,1 0-1,-1 0 0,1 0 0,-1 0 0,0 0 1,0 0-1,0 0 0,1 0 0,-1 1 0,0-1 0,1 0 1,-1 1-1,0 0 0,-1 0-1,0-1 0,1 0 0,-1 1 0,0 0 0,1 0 1,-1 0-1,0 1 0,1-2 0,-1 2 0,1 0 0,0-1 0,-1 1 0,0-1 0,2 1 0,-1-1 0,-2 3 0,-2 8 0,1-6 5,2 1 1,-2 0-1,-1 11 1,-2 4 3,-4 20 8,9-32-6,0 1-1,-5 13 0,6-18 23,0 0 0,0 0 0,1 0 0,-1 1 0,0 0 0,2 9 0,0-9-16,-1 0 1,-1 0 0,1 0 0,-1 0 0,-1 8-1,-1-6-13,-1 6 12,1 0 1,-1 1 0,1 0-1,1-1 1,0 1 0,1 17-1,1-21-6,-1 0-1,-2 20 0,0-1 1,1 1-9,2 37-1,1-56 2,1 0-1,1-1 0,-1 0 1,2 0-1,5 15 0,-8-21-120,2-1 1,0 1-1,6 10 0,-5-11-590</inkml:trace>
  <inkml:trace contextRef="#ctx0" brushRef="#br0" timeOffset="21993.39">514 5 5889,'0'-1'2465,"1"-2"2080,2 8-4113,21 28-48,-16-10-88,1 1-72,0 7-88,-3 0-56,0-2-56,-1-5 0,-1-9-64,1-1-176</inkml:trace>
  <inkml:trace contextRef="#ctx0" brushRef="#br0" timeOffset="22685.66">871 231 6905,'0'-3'3193,"1"-2"-1464,2-4-529,0-1-112,6-8-216,2-4-128,5-7-232,0-1-127,2 3-201,0 3-80,0 6-224,-1 4-321,-5 1-799</inkml:trace>
  <inkml:trace contextRef="#ctx0" brushRef="#br0" timeOffset="23093.98">1105 346 7506,'8'-7'3304,"6"-2"-1711,6-4-905,3-1-168,5 0-440,0-1-272</inkml:trace>
  <inkml:trace contextRef="#ctx0" brushRef="#br0" timeOffset="23659.01">1308 657 7282,'5'-1'3336,"6"-1"-1095,4 1-985,5 0-400,5-1-208,5 1-416,1 1-88,-2 3-424,-2 3-344</inkml:trace>
  <inkml:trace contextRef="#ctx0" brushRef="#br0" timeOffset="24115.128">1339 1080 8690,'13'8'3305,"9"2"-2473,4 3-528,2 0-192,1-3-712</inkml:trace>
  <inkml:trace contextRef="#ctx0" brushRef="#br0" timeOffset="25341.76">204 220 6857,'1'2'2937,"0"0"-1417,3 1-431,6 2-225,1 3-144,4 2-272,-1 0-120,0 3-168,-1 0-56,1 7-296,1-3-320</inkml:trace>
  <inkml:trace contextRef="#ctx0" brushRef="#br0" timeOffset="26145.21">273 568 8266,'-5'-1'3208,"-9"-4"-2239,-3 2-105,-14 0-256,-5-1-152,-2 1-216,-1-2-80,5 5-160,2 0-208,5 5-680</inkml:trace>
  <inkml:trace contextRef="#ctx0" brushRef="#br0" timeOffset="26712.07">245 966 8650,'-9'-2'3329,"-13"0"-2409,-6 2-224,-3 9-288,-1 5-128,4 3-168,2 3-32,6 2-56,1-1-104,1 2-552</inkml:trace>
  <inkml:trace contextRef="#ctx0" brushRef="#br0" timeOffset="27327.09">324 1253 10042,'-13'9'3665,"-9"7"-3065,-6 9-280,0 0-72,-1 1-152,3-2-152,3-7-48</inkml:trace>
  <inkml:trace contextRef="#ctx0" brushRef="#br0" timeOffset="27926.96">1162 1277 9074,'5'0'3713,"3"0"-2505,8 9-240,3 4-136,1 4-376,-1 2-151,-3-1-217,-1 0-232,-2 1 1120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F271B-992E-4AA3-BE75-952BF4CB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Serviceinformation LIS - Aufgabe - 2015-08-13 - FOS-BOS.dotx</Template>
  <TotalTime>0</TotalTime>
  <Pages>25</Pages>
  <Words>1724</Words>
  <Characters>10866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Müller, Lena</dc:creator>
  <cp:lastModifiedBy>Müller, Lena</cp:lastModifiedBy>
  <cp:revision>6</cp:revision>
  <cp:lastPrinted>2023-11-28T12:16:00Z</cp:lastPrinted>
  <dcterms:created xsi:type="dcterms:W3CDTF">2023-11-28T07:47:00Z</dcterms:created>
  <dcterms:modified xsi:type="dcterms:W3CDTF">2023-11-28T12:56:00Z</dcterms:modified>
</cp:coreProperties>
</file>